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F3B" w:rsidRPr="00791F3B" w:rsidRDefault="00EA799A" w:rsidP="00EA799A">
      <w:bookmarkStart w:id="0" w:name="_GoBack"/>
      <w:bookmarkEnd w:id="0"/>
      <w:r w:rsidRPr="00EA799A"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78546ADF" wp14:editId="5994E379">
            <wp:simplePos x="0" y="0"/>
            <wp:positionH relativeFrom="margin">
              <wp:posOffset>-459740</wp:posOffset>
            </wp:positionH>
            <wp:positionV relativeFrom="margin">
              <wp:posOffset>-621030</wp:posOffset>
            </wp:positionV>
            <wp:extent cx="7564755" cy="1614805"/>
            <wp:effectExtent l="0" t="0" r="0" b="4445"/>
            <wp:wrapThrough wrapText="bothSides">
              <wp:wrapPolygon edited="0">
                <wp:start x="0" y="0"/>
                <wp:lineTo x="0" y="21405"/>
                <wp:lineTo x="21540" y="21405"/>
                <wp:lineTo x="2154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9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E7798A" wp14:editId="2E2E8225">
                <wp:simplePos x="0" y="0"/>
                <wp:positionH relativeFrom="column">
                  <wp:posOffset>182245</wp:posOffset>
                </wp:positionH>
                <wp:positionV relativeFrom="paragraph">
                  <wp:posOffset>-1440511</wp:posOffset>
                </wp:positionV>
                <wp:extent cx="5443220" cy="14039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2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99A" w:rsidRDefault="00EA799A" w:rsidP="00EA799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KCC Display Screen Equipment (Workstation) Protocol</w:t>
                            </w:r>
                          </w:p>
                          <w:p w:rsidR="00EA799A" w:rsidRPr="00EA799A" w:rsidRDefault="00EA799A" w:rsidP="00EA799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A799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Health and Safety (Display Screen Equipment) Regulations 1992 (as amended) (known as DSE</w:t>
                            </w:r>
                            <w:r w:rsidRPr="00EA799A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EA799A" w:rsidRPr="00B636BE" w:rsidRDefault="00EA799A" w:rsidP="00EA799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35pt;margin-top:-113.45pt;width:428.6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" filled="f" stroked="f">
                <v:textbox style="mso-fit-shape-to-text:t">
                  <w:txbxContent>
                    <w:p w:rsidR="00EA799A" w:rsidRDefault="00EA799A" w:rsidP="00EA799A">
                      <w:pP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KCC Display Screen Equipment (Workstation) Protocol</w:t>
                      </w:r>
                    </w:p>
                    <w:p w:rsidR="00EA799A" w:rsidRPr="00EA799A" w:rsidRDefault="00EA799A" w:rsidP="00EA799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EA799A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Health and Safety (Display Screen Equipment) Regulations 1992 (as amended) (known as DSE</w:t>
                      </w:r>
                      <w:r w:rsidRPr="00EA799A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</w:p>
                    <w:p w:rsidR="00EA799A" w:rsidRPr="00B636BE" w:rsidRDefault="00EA799A" w:rsidP="00EA799A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438535" wp14:editId="3E5A0BD5">
                <wp:simplePos x="0" y="0"/>
                <wp:positionH relativeFrom="column">
                  <wp:posOffset>2632075</wp:posOffset>
                </wp:positionH>
                <wp:positionV relativeFrom="paragraph">
                  <wp:posOffset>427990</wp:posOffset>
                </wp:positionV>
                <wp:extent cx="581025" cy="114935"/>
                <wp:effectExtent l="0" t="19050" r="47625" b="3746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4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207.25pt;margin-top:33.7pt;width:45.75pt;height:9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" adj="19464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84D275" wp14:editId="458A9172">
                <wp:simplePos x="0" y="0"/>
                <wp:positionH relativeFrom="column">
                  <wp:posOffset>3234690</wp:posOffset>
                </wp:positionH>
                <wp:positionV relativeFrom="paragraph">
                  <wp:posOffset>135255</wp:posOffset>
                </wp:positionV>
                <wp:extent cx="3301365" cy="682625"/>
                <wp:effectExtent l="38100" t="38100" r="108585" b="1174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68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80175" w:rsidRPr="00791F3B" w:rsidRDefault="00E80175" w:rsidP="00443813">
                            <w:pPr>
                              <w:jc w:val="both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Ensure a DSE self-assessment form i</w:t>
                            </w:r>
                            <w:r w:rsidR="007D6B99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s completed </w:t>
                            </w:r>
                            <w:r w:rsidR="007D6B99" w:rsidRPr="00791F3B"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(</w:t>
                            </w:r>
                            <w:r w:rsidR="0053601F" w:rsidRPr="00791F3B"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see link below</w:t>
                            </w:r>
                            <w:r w:rsidR="007D6B99" w:rsidRPr="00791F3B"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),</w:t>
                            </w:r>
                            <w:r w:rsidR="007D6B99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after completing KCC’s e-Learning DSE package </w:t>
                            </w:r>
                            <w:r w:rsidR="007D6B99" w:rsidRPr="00791F3B"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(</w:t>
                            </w:r>
                            <w:r w:rsidR="0053601F" w:rsidRPr="00791F3B"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see link below</w:t>
                            </w:r>
                            <w:r w:rsidR="007D6B99" w:rsidRPr="00791F3B"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54.7pt;margin-top:10.65pt;width:259.95pt;height: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" fillcolor="window" strokecolor="#bfbfbf" strokeweight=".5pt">
                <v:stroke dashstyle="longDash"/>
                <v:shadow on="t" color="black" opacity="26214f" origin="-.5,-.5" offset=".74836mm,.74836mm"/>
                <v:textbox>
                  <w:txbxContent>
                    <w:p w:rsidR="00E80175" w:rsidRPr="00791F3B" w:rsidRDefault="00E80175" w:rsidP="00443813">
                      <w:pPr>
                        <w:jc w:val="both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Ensure a DSE self-assessment form i</w:t>
                      </w:r>
                      <w:r w:rsidR="007D6B99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s completed </w:t>
                      </w:r>
                      <w:r w:rsidR="007D6B99" w:rsidRPr="00791F3B">
                        <w:rPr>
                          <w:rFonts w:ascii="Arial" w:hAnsi="Arial" w:cs="Arial"/>
                          <w:i/>
                          <w:color w:val="1F497D" w:themeColor="text2"/>
                          <w:sz w:val="20"/>
                          <w:szCs w:val="20"/>
                        </w:rPr>
                        <w:t>(</w:t>
                      </w:r>
                      <w:r w:rsidR="0053601F" w:rsidRPr="00791F3B">
                        <w:rPr>
                          <w:rFonts w:ascii="Arial" w:hAnsi="Arial" w:cs="Arial"/>
                          <w:i/>
                          <w:color w:val="1F497D" w:themeColor="text2"/>
                          <w:sz w:val="20"/>
                          <w:szCs w:val="20"/>
                        </w:rPr>
                        <w:t>see link below</w:t>
                      </w:r>
                      <w:r w:rsidR="007D6B99" w:rsidRPr="00791F3B">
                        <w:rPr>
                          <w:rFonts w:ascii="Arial" w:hAnsi="Arial" w:cs="Arial"/>
                          <w:i/>
                          <w:color w:val="1F497D" w:themeColor="text2"/>
                          <w:sz w:val="20"/>
                          <w:szCs w:val="20"/>
                        </w:rPr>
                        <w:t>),</w:t>
                      </w:r>
                      <w:r w:rsidR="007D6B99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after completing KCC’s e-Learning DSE package </w:t>
                      </w:r>
                      <w:r w:rsidR="007D6B99" w:rsidRPr="00791F3B">
                        <w:rPr>
                          <w:rFonts w:ascii="Arial" w:hAnsi="Arial" w:cs="Arial"/>
                          <w:i/>
                          <w:color w:val="1F497D" w:themeColor="text2"/>
                          <w:sz w:val="20"/>
                          <w:szCs w:val="20"/>
                        </w:rPr>
                        <w:t>(</w:t>
                      </w:r>
                      <w:r w:rsidR="0053601F" w:rsidRPr="00791F3B">
                        <w:rPr>
                          <w:rFonts w:ascii="Arial" w:hAnsi="Arial" w:cs="Arial"/>
                          <w:i/>
                          <w:color w:val="1F497D" w:themeColor="text2"/>
                          <w:sz w:val="20"/>
                          <w:szCs w:val="20"/>
                        </w:rPr>
                        <w:t>see link below</w:t>
                      </w:r>
                      <w:r w:rsidR="007D6B99" w:rsidRPr="00791F3B">
                        <w:rPr>
                          <w:rFonts w:ascii="Arial" w:hAnsi="Arial" w:cs="Arial"/>
                          <w:i/>
                          <w:color w:val="1F497D" w:themeColor="text2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A8C11" wp14:editId="79DC5737">
                <wp:simplePos x="0" y="0"/>
                <wp:positionH relativeFrom="column">
                  <wp:posOffset>3230245</wp:posOffset>
                </wp:positionH>
                <wp:positionV relativeFrom="paragraph">
                  <wp:posOffset>1351280</wp:posOffset>
                </wp:positionV>
                <wp:extent cx="3301365" cy="636905"/>
                <wp:effectExtent l="38100" t="38100" r="108585" b="1060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636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B78D1" w:rsidRPr="00791F3B" w:rsidRDefault="006F5A5D" w:rsidP="00443813">
                            <w:pPr>
                              <w:jc w:val="both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Discuss any issues identified and c</w:t>
                            </w:r>
                            <w:r w:rsidR="007B78D1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heck they have followed the suggested adv</w:t>
                            </w:r>
                            <w:r w:rsidR="00BF3A95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ice in the self-assessment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54.35pt;margin-top:106.4pt;width:259.95pt;height:5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" fillcolor="window" strokecolor="#bfbfbf" strokeweight=".5pt">
                <v:stroke dashstyle="longDash"/>
                <v:shadow on="t" color="black" opacity="26214f" origin="-.5,-.5" offset=".74836mm,.74836mm"/>
                <v:textbox>
                  <w:txbxContent>
                    <w:p w:rsidR="007B78D1" w:rsidRPr="00791F3B" w:rsidRDefault="006F5A5D" w:rsidP="00443813">
                      <w:pPr>
                        <w:jc w:val="both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Discuss any issues identified and c</w:t>
                      </w:r>
                      <w:r w:rsidR="007B78D1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heck they have followed the suggested adv</w:t>
                      </w:r>
                      <w:r w:rsidR="00BF3A95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ice in the self-assessment form.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0AE0AE" wp14:editId="5D5A24E3">
                <wp:simplePos x="0" y="0"/>
                <wp:positionH relativeFrom="column">
                  <wp:posOffset>1231900</wp:posOffset>
                </wp:positionH>
                <wp:positionV relativeFrom="paragraph">
                  <wp:posOffset>2065020</wp:posOffset>
                </wp:positionV>
                <wp:extent cx="95885" cy="514350"/>
                <wp:effectExtent l="19050" t="0" r="37465" b="3810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" cy="514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3" o:spid="_x0000_s1026" type="#_x0000_t67" style="position:absolute;margin-left:97pt;margin-top:162.6pt;width:7.55pt;height:40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" adj="19587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3CEA7" wp14:editId="03BB8176">
                <wp:simplePos x="0" y="0"/>
                <wp:positionH relativeFrom="column">
                  <wp:posOffset>2638425</wp:posOffset>
                </wp:positionH>
                <wp:positionV relativeFrom="paragraph">
                  <wp:posOffset>1590040</wp:posOffset>
                </wp:positionV>
                <wp:extent cx="581025" cy="114935"/>
                <wp:effectExtent l="0" t="19050" r="47625" b="3746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493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8" o:spid="_x0000_s1026" type="#_x0000_t13" style="position:absolute;margin-left:207.75pt;margin-top:125.2pt;width:45.75pt;height:9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" adj="19464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24676" wp14:editId="1435F85C">
                <wp:simplePos x="0" y="0"/>
                <wp:positionH relativeFrom="column">
                  <wp:posOffset>-50800</wp:posOffset>
                </wp:positionH>
                <wp:positionV relativeFrom="paragraph">
                  <wp:posOffset>212421</wp:posOffset>
                </wp:positionV>
                <wp:extent cx="2641600" cy="549910"/>
                <wp:effectExtent l="38100" t="38100" r="120650" b="1168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549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175" w:rsidRPr="00791F3B" w:rsidRDefault="00E80175" w:rsidP="0044381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have a new member of staff in my team. </w:t>
                            </w: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What do I need to 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-4pt;margin-top:16.75pt;width:208pt;height:43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" fillcolor="white [3201]" strokecolor="#bfbfbf [2412]" strokeweight=".5pt">
                <v:shadow on="t" color="black" opacity="26214f" origin="-.5,-.5" offset=".74836mm,.74836mm"/>
                <v:textbox>
                  <w:txbxContent>
                    <w:p w:rsidR="00E80175" w:rsidRPr="00791F3B" w:rsidRDefault="00E80175" w:rsidP="0044381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have a new member of staff in my team. </w:t>
                      </w:r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What do I need to do?</w:t>
                      </w:r>
                    </w:p>
                  </w:txbxContent>
                </v:textbox>
              </v:shape>
            </w:pict>
          </mc:Fallback>
        </mc:AlternateContent>
      </w:r>
    </w:p>
    <w:p w:rsidR="00791F3B" w:rsidRDefault="00791F3B" w:rsidP="00791F3B"/>
    <w:p w:rsidR="00E80175" w:rsidRPr="00791F3B" w:rsidRDefault="00EA799A" w:rsidP="00791F3B">
      <w:pPr>
        <w:tabs>
          <w:tab w:val="left" w:pos="6349"/>
        </w:tabs>
      </w:pPr>
      <w:r w:rsidRPr="004960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7F4196" wp14:editId="2A03E63E">
                <wp:simplePos x="0" y="0"/>
                <wp:positionH relativeFrom="column">
                  <wp:posOffset>-30811</wp:posOffset>
                </wp:positionH>
                <wp:positionV relativeFrom="paragraph">
                  <wp:posOffset>7738110</wp:posOffset>
                </wp:positionV>
                <wp:extent cx="6595110" cy="483870"/>
                <wp:effectExtent l="38100" t="38100" r="110490" b="1066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483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E7EF0" w:rsidRPr="00791F3B" w:rsidRDefault="007E7EF0" w:rsidP="0044381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Should you require further help and guidance please either email the Health and Safety Advice Line at </w:t>
                            </w:r>
                            <w:hyperlink r:id="rId9" w:history="1">
                              <w:r w:rsidRPr="00791F3B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healthandsafety@kent.gov.uk</w:t>
                              </w:r>
                            </w:hyperlink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give us a ring on 03000</w:t>
                            </w:r>
                            <w:r w:rsidR="00443813"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418456</w:t>
                            </w: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-2.45pt;margin-top:609.3pt;width:519.3pt;height:38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" fillcolor="window" strokecolor="#bfbfbf" strokeweight=".5pt">
                <v:shadow on="t" color="black" opacity="26214f" origin="-.5,-.5" offset=".74836mm,.74836mm"/>
                <v:textbox>
                  <w:txbxContent>
                    <w:p w:rsidR="007E7EF0" w:rsidRPr="00791F3B" w:rsidRDefault="007E7EF0" w:rsidP="0044381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Should you require further help and guidance please either email the Health and Safety Advice Line at </w:t>
                      </w:r>
                      <w:hyperlink r:id="rId10" w:history="1">
                        <w:r w:rsidRPr="00791F3B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healthandsafety@kent.gov.uk</w:t>
                        </w:r>
                      </w:hyperlink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give us a ring on 03000</w:t>
                      </w:r>
                      <w:r w:rsidR="00443813"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418456</w:t>
                      </w:r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D423DA" wp14:editId="527053DC">
                <wp:simplePos x="0" y="0"/>
                <wp:positionH relativeFrom="column">
                  <wp:posOffset>3810</wp:posOffset>
                </wp:positionH>
                <wp:positionV relativeFrom="paragraph">
                  <wp:posOffset>6729399</wp:posOffset>
                </wp:positionV>
                <wp:extent cx="6553200" cy="1080770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080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91F3B" w:rsidRDefault="00D84B6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Useful documents and links</w:t>
                            </w:r>
                            <w:r w:rsidR="00045E0E" w:rsidRPr="00791F3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3261"/>
                              <w:gridCol w:w="3969"/>
                            </w:tblGrid>
                            <w:tr w:rsidR="00D84B6C" w:rsidRPr="00D84B6C" w:rsidTr="00D84B6C">
                              <w:trPr>
                                <w:trHeight w:val="1038"/>
                              </w:trPr>
                              <w:tc>
                                <w:tcPr>
                                  <w:tcW w:w="2943" w:type="dxa"/>
                                </w:tcPr>
                                <w:p w:rsidR="00045E0E" w:rsidRPr="00791F3B" w:rsidRDefault="00EA799A" w:rsidP="00045E0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91F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object w:dxaOrig="1534" w:dyaOrig="994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56.3pt;height:36.45pt" o:ole="">
                                        <v:imagedata r:id="rId11" o:title=""/>
                                      </v:shape>
                                      <o:OLEObject Type="Embed" ProgID="AcroExch.Document.11" ShapeID="_x0000_i1026" DrawAspect="Icon" ObjectID="_1535351004" r:id="rId1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045E0E" w:rsidRPr="00D84B6C" w:rsidRDefault="00EA799A">
                                  <w:pPr>
                                    <w:rPr>
                                      <w:b/>
                                    </w:rPr>
                                  </w:pPr>
                                  <w:r w:rsidRPr="00D84B6C">
                                    <w:rPr>
                                      <w:b/>
                                    </w:rPr>
                                    <w:object w:dxaOrig="1534" w:dyaOrig="994">
                                      <v:shape id="_x0000_i1028" type="#_x0000_t75" style="width:59.35pt;height:39.5pt" o:ole="">
                                        <v:imagedata r:id="rId13" o:title=""/>
                                      </v:shape>
                                      <o:OLEObject Type="Embed" ProgID="AcroExch.Document.11" ShapeID="_x0000_i1028" DrawAspect="Icon" ObjectID="_1535351005" r:id="rId1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045E0E" w:rsidRPr="00791F3B" w:rsidRDefault="00045E0E" w:rsidP="00D84B6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91F3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DSE Self -Assessment Form</w:t>
                                  </w:r>
                                </w:p>
                                <w:p w:rsidR="00D84B6C" w:rsidRPr="00791F3B" w:rsidRDefault="00D84B6C" w:rsidP="00D84B6C">
                                  <w:pPr>
                                    <w:pStyle w:val="ListParagraph"/>
                                    <w:ind w:left="36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84B6C" w:rsidRPr="00791F3B" w:rsidRDefault="0023455E" w:rsidP="00D84B6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hyperlink r:id="rId15" w:history="1">
                                    <w:r w:rsidR="00D84B6C" w:rsidRPr="00791F3B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color w:val="auto"/>
                                        <w:sz w:val="20"/>
                                        <w:szCs w:val="20"/>
                                      </w:rPr>
                                      <w:t>E-Learning Login for DSE</w:t>
                                    </w:r>
                                  </w:hyperlink>
                                  <w:r w:rsidR="00D84B6C" w:rsidRPr="00791F3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045E0E" w:rsidRPr="00D84B6C" w:rsidRDefault="00045E0E" w:rsidP="00D84B6C">
                                  <w:pPr>
                                    <w:pStyle w:val="ListParagraph"/>
                                    <w:ind w:left="36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45E0E" w:rsidRPr="00045E0E" w:rsidRDefault="00045E0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1" type="#_x0000_t202" style="position:absolute;margin-left:.3pt;margin-top:529.85pt;width:516pt;height:85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" fillcolor="white [3201]" stroked="f" strokeweight=".5pt">
                <v:textbox>
                  <w:txbxContent>
                    <w:p w:rsidR="00045E0E" w:rsidRPr="00791F3B" w:rsidRDefault="00D84B6C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Useful documents and links</w:t>
                      </w:r>
                      <w:r w:rsidR="00045E0E" w:rsidRPr="00791F3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3261"/>
                        <w:gridCol w:w="3969"/>
                      </w:tblGrid>
                      <w:tr w:rsidR="00D84B6C" w:rsidRPr="00D84B6C" w:rsidTr="00D84B6C">
                        <w:trPr>
                          <w:trHeight w:val="1038"/>
                        </w:trPr>
                        <w:tc>
                          <w:tcPr>
                            <w:tcW w:w="2943" w:type="dxa"/>
                          </w:tcPr>
                          <w:p w:rsidR="00045E0E" w:rsidRPr="00791F3B" w:rsidRDefault="00EA799A" w:rsidP="00045E0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object w:dxaOrig="1534" w:dyaOrig="994">
                                <v:shape id="_x0000_i1026" type="#_x0000_t75" style="width:56.3pt;height:36.45pt" o:ole="">
                                  <v:imagedata r:id="rId11" o:title=""/>
                                </v:shape>
                                <o:OLEObject Type="Embed" ProgID="AcroExch.Document.11" ShapeID="_x0000_i1026" DrawAspect="Icon" ObjectID="_1535351004" r:id="rId16"/>
                              </w:objec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045E0E" w:rsidRPr="00D84B6C" w:rsidRDefault="00EA799A">
                            <w:pPr>
                              <w:rPr>
                                <w:b/>
                              </w:rPr>
                            </w:pPr>
                            <w:r w:rsidRPr="00D84B6C">
                              <w:rPr>
                                <w:b/>
                              </w:rPr>
                              <w:object w:dxaOrig="1534" w:dyaOrig="994">
                                <v:shape id="_x0000_i1028" type="#_x0000_t75" style="width:59.35pt;height:39.5pt" o:ole="">
                                  <v:imagedata r:id="rId13" o:title=""/>
                                </v:shape>
                                <o:OLEObject Type="Embed" ProgID="AcroExch.Document.11" ShapeID="_x0000_i1028" DrawAspect="Icon" ObjectID="_1535351005" r:id="rId17"/>
                              </w:objec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045E0E" w:rsidRPr="00791F3B" w:rsidRDefault="00045E0E" w:rsidP="00D84B6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DSE Self -Assessment Form</w:t>
                            </w:r>
                          </w:p>
                          <w:p w:rsidR="00D84B6C" w:rsidRPr="00791F3B" w:rsidRDefault="00D84B6C" w:rsidP="00D84B6C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84B6C" w:rsidRPr="00791F3B" w:rsidRDefault="0023455E" w:rsidP="00D84B6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D84B6C" w:rsidRPr="00791F3B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E-Learning Login for DSE</w:t>
                              </w:r>
                            </w:hyperlink>
                            <w:r w:rsidR="00D84B6C" w:rsidRPr="00791F3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45E0E" w:rsidRPr="00D84B6C" w:rsidRDefault="00045E0E" w:rsidP="00D84B6C">
                            <w:pPr>
                              <w:pStyle w:val="ListParagraph"/>
                              <w:ind w:left="360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045E0E" w:rsidRPr="00045E0E" w:rsidRDefault="00045E0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4E0DD1" wp14:editId="5F74DE2B">
                <wp:simplePos x="0" y="0"/>
                <wp:positionH relativeFrom="column">
                  <wp:posOffset>-45085</wp:posOffset>
                </wp:positionH>
                <wp:positionV relativeFrom="paragraph">
                  <wp:posOffset>682956</wp:posOffset>
                </wp:positionV>
                <wp:extent cx="2641600" cy="690245"/>
                <wp:effectExtent l="38100" t="38100" r="120650" b="1098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690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80175" w:rsidRPr="00791F3B" w:rsidRDefault="00E80175" w:rsidP="0044381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do I do if the new starter has identified issues with their workstation set up?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3.55pt;margin-top:53.8pt;width:208pt;height:5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" fillcolor="window" strokecolor="#bfbfbf" strokeweight=".5pt">
                <v:shadow on="t" color="black" opacity="26214f" origin="-.5,-.5" offset=".74836mm,.74836mm"/>
                <v:textbox>
                  <w:txbxContent>
                    <w:p w:rsidR="00E80175" w:rsidRPr="00791F3B" w:rsidRDefault="00E80175" w:rsidP="0044381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>What do I do if the new starter has identified issues with their workstation set up?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7C1042" wp14:editId="2F887863">
                <wp:simplePos x="0" y="0"/>
                <wp:positionH relativeFrom="column">
                  <wp:posOffset>1232535</wp:posOffset>
                </wp:positionH>
                <wp:positionV relativeFrom="paragraph">
                  <wp:posOffset>120346</wp:posOffset>
                </wp:positionV>
                <wp:extent cx="95885" cy="514350"/>
                <wp:effectExtent l="19050" t="0" r="37465" b="3810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" cy="514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7" o:spid="_x0000_s1026" type="#_x0000_t67" style="position:absolute;margin-left:97.05pt;margin-top:9.5pt;width:7.55pt;height:40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" adj="19587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DC082B" wp14:editId="7D325F4A">
                <wp:simplePos x="0" y="0"/>
                <wp:positionH relativeFrom="column">
                  <wp:posOffset>1231900</wp:posOffset>
                </wp:positionH>
                <wp:positionV relativeFrom="paragraph">
                  <wp:posOffset>3588081</wp:posOffset>
                </wp:positionV>
                <wp:extent cx="95885" cy="514350"/>
                <wp:effectExtent l="19050" t="0" r="37465" b="38100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" cy="514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4" o:spid="_x0000_s1026" type="#_x0000_t67" style="position:absolute;margin-left:97pt;margin-top:282.55pt;width:7.55pt;height:40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" adj="19587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7E9BE3" wp14:editId="642F0CA2">
                <wp:simplePos x="0" y="0"/>
                <wp:positionH relativeFrom="column">
                  <wp:posOffset>3208020</wp:posOffset>
                </wp:positionH>
                <wp:positionV relativeFrom="paragraph">
                  <wp:posOffset>5356225</wp:posOffset>
                </wp:positionV>
                <wp:extent cx="3301365" cy="1311910"/>
                <wp:effectExtent l="38100" t="38100" r="108585" b="1168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1311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80241" w:rsidRPr="00791F3B" w:rsidRDefault="00E80241" w:rsidP="00443813">
                            <w:pPr>
                              <w:jc w:val="both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Ensure they spend a few minutes at the beginning of the day to set up their workstation correctly.  </w:t>
                            </w:r>
                            <w:r w:rsidR="007E7EF0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="007D34AA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see links below.</w:t>
                            </w:r>
                            <w:r w:rsidR="007F0DF2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If your staff work flexibly from a laptop in other premises and sometimes from home p</w:t>
                            </w:r>
                            <w:r w:rsidR="002A2273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lease see guidance below</w:t>
                            </w: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7EF0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to check</w:t>
                            </w: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yo</w:t>
                            </w:r>
                            <w:r w:rsidR="007C358B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u are providing the ancillary </w:t>
                            </w: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equipment</w:t>
                            </w:r>
                            <w:r w:rsidR="00443813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,</w:t>
                            </w: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7EF0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allowing them to</w:t>
                            </w: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mirror their workstation set up in the office.</w:t>
                            </w:r>
                          </w:p>
                          <w:p w:rsidR="00E80241" w:rsidRPr="00E80241" w:rsidRDefault="00E80241" w:rsidP="00E80241">
                            <w:pPr>
                              <w:rPr>
                                <w:rFonts w:cs="Arial"/>
                                <w:color w:val="4F81BD" w:themeColor="accent1"/>
                              </w:rPr>
                            </w:pPr>
                          </w:p>
                          <w:p w:rsidR="004D4FF1" w:rsidRPr="006043DE" w:rsidRDefault="004D4FF1" w:rsidP="004D4FF1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252.6pt;margin-top:421.75pt;width:259.95pt;height:103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" fillcolor="window" strokecolor="#bfbfbf" strokeweight=".5pt">
                <v:stroke dashstyle="longDash"/>
                <v:shadow on="t" color="black" opacity="26214f" origin="-.5,-.5" offset=".74836mm,.74836mm"/>
                <v:textbox>
                  <w:txbxContent>
                    <w:p w:rsidR="00E80241" w:rsidRPr="00791F3B" w:rsidRDefault="00E80241" w:rsidP="00443813">
                      <w:pPr>
                        <w:jc w:val="both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Ensure they spend a few minutes at the beginning of the day to set up their workstation correctly.  </w:t>
                      </w:r>
                      <w:r w:rsidR="007E7EF0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Please </w:t>
                      </w:r>
                      <w:r w:rsidR="007D34AA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see links below.</w:t>
                      </w:r>
                      <w:r w:rsidR="007F0DF2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 </w:t>
                      </w: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If your staff work flexibly from a laptop in other premises and sometimes from home p</w:t>
                      </w:r>
                      <w:r w:rsidR="002A2273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lease see guidance below</w:t>
                      </w: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r w:rsidR="007E7EF0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to check</w:t>
                      </w: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yo</w:t>
                      </w:r>
                      <w:r w:rsidR="007C358B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u are providing the ancillary </w:t>
                      </w: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equipment</w:t>
                      </w:r>
                      <w:r w:rsidR="00443813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,</w:t>
                      </w: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r w:rsidR="007E7EF0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allowing them to</w:t>
                      </w: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mirror their workstation set up in the office.</w:t>
                      </w:r>
                    </w:p>
                    <w:p w:rsidR="00E80241" w:rsidRPr="00E80241" w:rsidRDefault="00E80241" w:rsidP="00E80241">
                      <w:pPr>
                        <w:rPr>
                          <w:rFonts w:cs="Arial"/>
                          <w:color w:val="4F81BD" w:themeColor="accent1"/>
                        </w:rPr>
                      </w:pPr>
                    </w:p>
                    <w:p w:rsidR="004D4FF1" w:rsidRPr="006043DE" w:rsidRDefault="004D4FF1" w:rsidP="004D4FF1">
                      <w:pPr>
                        <w:rPr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049364" wp14:editId="56975CC9">
                <wp:simplePos x="0" y="0"/>
                <wp:positionH relativeFrom="column">
                  <wp:posOffset>2605405</wp:posOffset>
                </wp:positionH>
                <wp:positionV relativeFrom="paragraph">
                  <wp:posOffset>5927090</wp:posOffset>
                </wp:positionV>
                <wp:extent cx="581025" cy="114935"/>
                <wp:effectExtent l="0" t="19050" r="47625" b="3746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493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11" o:spid="_x0000_s1026" type="#_x0000_t13" style="position:absolute;margin-left:205.15pt;margin-top:466.7pt;width:45.75pt;height:9.0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" adj="19464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CF75CC" wp14:editId="3CE6C05E">
                <wp:simplePos x="0" y="0"/>
                <wp:positionH relativeFrom="column">
                  <wp:posOffset>2633980</wp:posOffset>
                </wp:positionH>
                <wp:positionV relativeFrom="paragraph">
                  <wp:posOffset>4595495</wp:posOffset>
                </wp:positionV>
                <wp:extent cx="581025" cy="114935"/>
                <wp:effectExtent l="0" t="19050" r="47625" b="3746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493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5" o:spid="_x0000_s1026" type="#_x0000_t13" style="position:absolute;margin-left:207.4pt;margin-top:361.85pt;width:45.75pt;height:9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" adj="19464" fillcolor="#4f81bd" strokecolor="#385d8a" strokeweight="2pt"/>
            </w:pict>
          </mc:Fallback>
        </mc:AlternateContent>
      </w:r>
      <w:r w:rsidRPr="004960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6EA4E5" wp14:editId="5EB8E1B8">
                <wp:simplePos x="0" y="0"/>
                <wp:positionH relativeFrom="column">
                  <wp:posOffset>-48895</wp:posOffset>
                </wp:positionH>
                <wp:positionV relativeFrom="paragraph">
                  <wp:posOffset>4332605</wp:posOffset>
                </wp:positionV>
                <wp:extent cx="2641600" cy="671830"/>
                <wp:effectExtent l="38100" t="38100" r="120650" b="1092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671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96093" w:rsidRPr="00791F3B" w:rsidRDefault="00496093" w:rsidP="0044381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else do I need to do if an assessment has been completed by a Health and Safety Adviser?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-3.85pt;margin-top:341.15pt;width:208pt;height:5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" fillcolor="window" strokecolor="#bfbfbf" strokeweight=".5pt">
                <v:shadow on="t" color="black" opacity="26214f" origin="-.5,-.5" offset=".74836mm,.74836mm"/>
                <v:textbox>
                  <w:txbxContent>
                    <w:p w:rsidR="00496093" w:rsidRPr="00791F3B" w:rsidRDefault="00496093" w:rsidP="0044381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>What else do I need to do if an assessment has been completed by a Health and Safety Adviser?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B84BD9" wp14:editId="3A42B546">
                <wp:simplePos x="0" y="0"/>
                <wp:positionH relativeFrom="column">
                  <wp:posOffset>1209040</wp:posOffset>
                </wp:positionH>
                <wp:positionV relativeFrom="paragraph">
                  <wp:posOffset>5045710</wp:posOffset>
                </wp:positionV>
                <wp:extent cx="95885" cy="514350"/>
                <wp:effectExtent l="19050" t="0" r="37465" b="38100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" cy="514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6" o:spid="_x0000_s1026" type="#_x0000_t67" style="position:absolute;margin-left:95.2pt;margin-top:397.3pt;width:7.55pt;height:40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" adj="19587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311892" wp14:editId="72886038">
                <wp:simplePos x="0" y="0"/>
                <wp:positionH relativeFrom="column">
                  <wp:posOffset>3223895</wp:posOffset>
                </wp:positionH>
                <wp:positionV relativeFrom="paragraph">
                  <wp:posOffset>4201795</wp:posOffset>
                </wp:positionV>
                <wp:extent cx="3301365" cy="897890"/>
                <wp:effectExtent l="38100" t="38100" r="108585" b="1117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897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96093" w:rsidRPr="00791F3B" w:rsidRDefault="00496093" w:rsidP="00443813">
                            <w:pPr>
                              <w:jc w:val="both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Ensure any recommendation for equipment or changes to working pra</w:t>
                            </w:r>
                            <w:r w:rsidR="00025049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ctices are implemented within a reasonable</w:t>
                            </w: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timescale to give full support to your member of staff.</w:t>
                            </w:r>
                          </w:p>
                          <w:p w:rsidR="00496093" w:rsidRPr="006043DE" w:rsidRDefault="00496093" w:rsidP="00496093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253.85pt;margin-top:330.85pt;width:259.95pt;height:7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" fillcolor="window" strokecolor="#bfbfbf" strokeweight=".5pt">
                <v:stroke dashstyle="longDash"/>
                <v:shadow on="t" color="black" opacity="26214f" origin="-.5,-.5" offset=".74836mm,.74836mm"/>
                <v:textbox>
                  <w:txbxContent>
                    <w:p w:rsidR="00496093" w:rsidRPr="00791F3B" w:rsidRDefault="00496093" w:rsidP="00443813">
                      <w:pPr>
                        <w:jc w:val="both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Ensure any recommendation for equipment or changes to working pra</w:t>
                      </w:r>
                      <w:r w:rsidR="00025049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ctices are implemented within a reasonable</w:t>
                      </w: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timescale to give full support to your member of staff.</w:t>
                      </w:r>
                    </w:p>
                    <w:p w:rsidR="00496093" w:rsidRPr="006043DE" w:rsidRDefault="00496093" w:rsidP="00496093">
                      <w:pPr>
                        <w:rPr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960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E0339C" wp14:editId="5828DDD5">
                <wp:simplePos x="0" y="0"/>
                <wp:positionH relativeFrom="column">
                  <wp:posOffset>-73025</wp:posOffset>
                </wp:positionH>
                <wp:positionV relativeFrom="paragraph">
                  <wp:posOffset>5649899</wp:posOffset>
                </wp:positionV>
                <wp:extent cx="2641600" cy="671830"/>
                <wp:effectExtent l="38100" t="38100" r="120650" b="1092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671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D4FF1" w:rsidRPr="00791F3B" w:rsidRDefault="004D4FF1" w:rsidP="0044381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have </w:t>
                            </w:r>
                            <w:r w:rsidR="00443813"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members o</w:t>
                            </w: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 staff who work flexibly including hot-desking.  How do I ensure they are working in the correct way?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margin-left:-5.75pt;margin-top:444.85pt;width:208pt;height:52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" fillcolor="window" strokecolor="#bfbfbf" strokeweight=".5pt">
                <v:shadow on="t" color="black" opacity="26214f" origin="-.5,-.5" offset=".74836mm,.74836mm"/>
                <v:textbox>
                  <w:txbxContent>
                    <w:p w:rsidR="004D4FF1" w:rsidRPr="00791F3B" w:rsidRDefault="004D4FF1" w:rsidP="0044381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have </w:t>
                      </w:r>
                      <w:r w:rsidR="00443813"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>members o</w:t>
                      </w:r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>f staff who work flexibly including hot-desking.  How do I ensure they are working in the correct way?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D31F74" wp14:editId="686A6E45">
                <wp:simplePos x="0" y="0"/>
                <wp:positionH relativeFrom="column">
                  <wp:posOffset>4775835</wp:posOffset>
                </wp:positionH>
                <wp:positionV relativeFrom="paragraph">
                  <wp:posOffset>3656634</wp:posOffset>
                </wp:positionV>
                <wp:extent cx="111125" cy="511175"/>
                <wp:effectExtent l="19050" t="0" r="41275" b="41275"/>
                <wp:wrapNone/>
                <wp:docPr id="29" name="Down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5111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9" o:spid="_x0000_s1026" type="#_x0000_t67" style="position:absolute;margin-left:376.05pt;margin-top:287.9pt;width:8.75pt;height:4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" adj="19252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1531B2" wp14:editId="06205156">
                <wp:simplePos x="0" y="0"/>
                <wp:positionH relativeFrom="column">
                  <wp:posOffset>3246120</wp:posOffset>
                </wp:positionH>
                <wp:positionV relativeFrom="paragraph">
                  <wp:posOffset>2913380</wp:posOffset>
                </wp:positionV>
                <wp:extent cx="3301365" cy="713105"/>
                <wp:effectExtent l="38100" t="38100" r="108585" b="1060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713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043DE" w:rsidRPr="00791F3B" w:rsidRDefault="006043DE" w:rsidP="00443813">
                            <w:pPr>
                              <w:jc w:val="both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By following the processes outlined above</w:t>
                            </w:r>
                            <w:r w:rsidR="007D34AA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using our suite of guidance as shown in the links at the bottom of the</w:t>
                            </w:r>
                            <w:r w:rsidR="002A2273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page.</w:t>
                            </w:r>
                          </w:p>
                          <w:p w:rsidR="006043DE" w:rsidRPr="006043DE" w:rsidRDefault="006043DE" w:rsidP="006043DE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255.6pt;margin-top:229.4pt;width:259.95pt;height:5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" fillcolor="window" strokecolor="#bfbfbf" strokeweight=".5pt">
                <v:stroke dashstyle="longDash"/>
                <v:shadow on="t" color="black" opacity="26214f" origin="-.5,-.5" offset=".74836mm,.74836mm"/>
                <v:textbox>
                  <w:txbxContent>
                    <w:p w:rsidR="006043DE" w:rsidRPr="00791F3B" w:rsidRDefault="006043DE" w:rsidP="00443813">
                      <w:pPr>
                        <w:jc w:val="both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By following the processes outlined above</w:t>
                      </w:r>
                      <w:r w:rsidR="007D34AA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using our suite of guidance as shown in the links at the bottom of the</w:t>
                      </w:r>
                      <w:r w:rsidR="002A2273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page.</w:t>
                      </w:r>
                    </w:p>
                    <w:p w:rsidR="006043DE" w:rsidRPr="006043DE" w:rsidRDefault="006043DE" w:rsidP="006043DE">
                      <w:pPr>
                        <w:rPr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DCF14A" wp14:editId="57215B54">
                <wp:simplePos x="0" y="0"/>
                <wp:positionH relativeFrom="column">
                  <wp:posOffset>2650490</wp:posOffset>
                </wp:positionH>
                <wp:positionV relativeFrom="paragraph">
                  <wp:posOffset>3216910</wp:posOffset>
                </wp:positionV>
                <wp:extent cx="581025" cy="114935"/>
                <wp:effectExtent l="0" t="19050" r="47625" b="3746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493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19" o:spid="_x0000_s1026" type="#_x0000_t13" style="position:absolute;margin-left:208.7pt;margin-top:253.3pt;width:45.75pt;height:9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" adj="19464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B98F3E" wp14:editId="2AB8FC51">
                <wp:simplePos x="0" y="0"/>
                <wp:positionH relativeFrom="column">
                  <wp:posOffset>-33020</wp:posOffset>
                </wp:positionH>
                <wp:positionV relativeFrom="paragraph">
                  <wp:posOffset>3041319</wp:posOffset>
                </wp:positionV>
                <wp:extent cx="2641600" cy="495935"/>
                <wp:effectExtent l="38100" t="38100" r="120650" b="1136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495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043DE" w:rsidRPr="00791F3B" w:rsidRDefault="006043DE" w:rsidP="0044381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How can I supp</w:t>
                            </w:r>
                            <w:r w:rsidR="001D4783"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ort existing members of my team?</w:t>
                            </w:r>
                          </w:p>
                          <w:p w:rsidR="001D4783" w:rsidRDefault="001D4783" w:rsidP="006043DE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-2.6pt;margin-top:239.45pt;width:208pt;height:39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" fillcolor="window" strokecolor="#bfbfbf" strokeweight=".5pt">
                <v:shadow on="t" color="black" opacity="26214f" origin="-.5,-.5" offset=".74836mm,.74836mm"/>
                <v:textbox>
                  <w:txbxContent>
                    <w:p w:rsidR="006043DE" w:rsidRPr="00791F3B" w:rsidRDefault="006043DE" w:rsidP="0044381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>How can I supp</w:t>
                      </w:r>
                      <w:r w:rsidR="001D4783"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>ort existing members of my team?</w:t>
                      </w:r>
                    </w:p>
                    <w:p w:rsidR="001D4783" w:rsidRDefault="001D4783" w:rsidP="006043DE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B46B26" wp14:editId="457F3B5D">
                <wp:simplePos x="0" y="0"/>
                <wp:positionH relativeFrom="column">
                  <wp:posOffset>1231900</wp:posOffset>
                </wp:positionH>
                <wp:positionV relativeFrom="paragraph">
                  <wp:posOffset>2475865</wp:posOffset>
                </wp:positionV>
                <wp:extent cx="95885" cy="514350"/>
                <wp:effectExtent l="19050" t="0" r="37465" b="3810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" cy="514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0" o:spid="_x0000_s1026" type="#_x0000_t67" style="position:absolute;margin-left:97pt;margin-top:194.95pt;width:7.55pt;height:40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" adj="19587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153F38" wp14:editId="7327186A">
                <wp:simplePos x="0" y="0"/>
                <wp:positionH relativeFrom="column">
                  <wp:posOffset>3230245</wp:posOffset>
                </wp:positionH>
                <wp:positionV relativeFrom="paragraph">
                  <wp:posOffset>1945640</wp:posOffset>
                </wp:positionV>
                <wp:extent cx="3301365" cy="471805"/>
                <wp:effectExtent l="38100" t="38100" r="108585" b="1187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47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F5A5D" w:rsidRPr="00791F3B" w:rsidRDefault="00BF3A95" w:rsidP="0044381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For further help and guidance please speak to the Health and Safety Team.  Contact details below.</w:t>
                            </w:r>
                            <w:r w:rsidR="006F5A5D" w:rsidRPr="00791F3B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F5A5D" w:rsidRPr="007D6B99" w:rsidRDefault="006F5A5D" w:rsidP="006F5A5D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254.35pt;margin-top:153.2pt;width:259.95pt;height:3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" fillcolor="window" strokecolor="#bfbfbf" strokeweight=".5pt">
                <v:stroke dashstyle="longDash"/>
                <v:shadow on="t" color="black" opacity="26214f" origin="-.5,-.5" offset=".74836mm,.74836mm"/>
                <v:textbox>
                  <w:txbxContent>
                    <w:p w:rsidR="006F5A5D" w:rsidRPr="00791F3B" w:rsidRDefault="00BF3A95" w:rsidP="00443813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For further help and guidance please speak to the Health and Safety Team.  Contact details below.</w:t>
                      </w:r>
                      <w:r w:rsidR="006F5A5D" w:rsidRPr="00791F3B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F5A5D" w:rsidRPr="007D6B99" w:rsidRDefault="006F5A5D" w:rsidP="006F5A5D">
                      <w:pPr>
                        <w:rPr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E088E1" wp14:editId="69EFE8A4">
                <wp:simplePos x="0" y="0"/>
                <wp:positionH relativeFrom="column">
                  <wp:posOffset>-33655</wp:posOffset>
                </wp:positionH>
                <wp:positionV relativeFrom="paragraph">
                  <wp:posOffset>1935480</wp:posOffset>
                </wp:positionV>
                <wp:extent cx="2641600" cy="495935"/>
                <wp:effectExtent l="38100" t="38100" r="120650" b="1136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495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F5A5D" w:rsidRPr="00791F3B" w:rsidRDefault="006F5A5D" w:rsidP="0044381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 processes have been followed but the</w:t>
                            </w:r>
                            <w:r w:rsidR="007F0DF2"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0DF2" w:rsidRPr="00791F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are unresolved DSE issues.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margin-left:-2.65pt;margin-top:152.4pt;width:208pt;height:3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" fillcolor="window" strokecolor="#bfbfbf" strokeweight=".5pt">
                <v:shadow on="t" color="black" opacity="26214f" origin="-.5,-.5" offset=".74836mm,.74836mm"/>
                <v:textbox>
                  <w:txbxContent>
                    <w:p w:rsidR="006F5A5D" w:rsidRPr="00791F3B" w:rsidRDefault="006F5A5D" w:rsidP="0044381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>All processes have been followed but the</w:t>
                      </w:r>
                      <w:r w:rsidR="007F0DF2"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>re</w:t>
                      </w:r>
                      <w:r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F0DF2" w:rsidRPr="00791F3B">
                        <w:rPr>
                          <w:rFonts w:ascii="Arial" w:hAnsi="Arial" w:cs="Arial"/>
                          <w:sz w:val="20"/>
                          <w:szCs w:val="20"/>
                        </w:rPr>
                        <w:t>are unresolved DSE issues.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BCD1AB" wp14:editId="6DC44AC9">
                <wp:simplePos x="0" y="0"/>
                <wp:positionH relativeFrom="column">
                  <wp:posOffset>2644140</wp:posOffset>
                </wp:positionH>
                <wp:positionV relativeFrom="paragraph">
                  <wp:posOffset>2132965</wp:posOffset>
                </wp:positionV>
                <wp:extent cx="581025" cy="114935"/>
                <wp:effectExtent l="0" t="19050" r="47625" b="3746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493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15" o:spid="_x0000_s1026" type="#_x0000_t13" style="position:absolute;margin-left:208.2pt;margin-top:167.95pt;width:45.75pt;height:9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" adj="19464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B8E1EF" wp14:editId="3BC075D3">
                <wp:simplePos x="0" y="0"/>
                <wp:positionH relativeFrom="column">
                  <wp:posOffset>4838065</wp:posOffset>
                </wp:positionH>
                <wp:positionV relativeFrom="paragraph">
                  <wp:posOffset>163526</wp:posOffset>
                </wp:positionV>
                <wp:extent cx="111125" cy="511175"/>
                <wp:effectExtent l="19050" t="0" r="41275" b="41275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5111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3" o:spid="_x0000_s1026" type="#_x0000_t67" style="position:absolute;margin-left:380.95pt;margin-top:12.9pt;width:8.75pt;height:4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" adj="19252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74FDFC" wp14:editId="6040A0AF">
                <wp:simplePos x="0" y="0"/>
                <wp:positionH relativeFrom="column">
                  <wp:posOffset>4846320</wp:posOffset>
                </wp:positionH>
                <wp:positionV relativeFrom="paragraph">
                  <wp:posOffset>1386536</wp:posOffset>
                </wp:positionV>
                <wp:extent cx="111125" cy="511175"/>
                <wp:effectExtent l="19050" t="0" r="41275" b="41275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5111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6" o:spid="_x0000_s1026" type="#_x0000_t67" style="position:absolute;margin-left:381.6pt;margin-top:109.2pt;width:8.75pt;height:4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" adj="19252" fillcolor="#4f81bd" strokecolor="#385d8a" strokeweight="2pt"/>
            </w:pict>
          </mc:Fallback>
        </mc:AlternateContent>
      </w:r>
      <w:r w:rsidR="00791F3B">
        <w:tab/>
      </w:r>
    </w:p>
    <w:sectPr w:rsidR="00E80175" w:rsidRPr="00791F3B" w:rsidSect="00E8017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A2C" w:rsidRDefault="00754A2C" w:rsidP="004D1922">
      <w:pPr>
        <w:spacing w:after="0" w:line="240" w:lineRule="auto"/>
      </w:pPr>
      <w:r>
        <w:separator/>
      </w:r>
    </w:p>
  </w:endnote>
  <w:endnote w:type="continuationSeparator" w:id="0">
    <w:p w:rsidR="00754A2C" w:rsidRDefault="00754A2C" w:rsidP="004D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922" w:rsidRDefault="004D19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922" w:rsidRDefault="004D19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922" w:rsidRDefault="004D1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A2C" w:rsidRDefault="00754A2C" w:rsidP="004D1922">
      <w:pPr>
        <w:spacing w:after="0" w:line="240" w:lineRule="auto"/>
      </w:pPr>
      <w:r>
        <w:separator/>
      </w:r>
    </w:p>
  </w:footnote>
  <w:footnote w:type="continuationSeparator" w:id="0">
    <w:p w:rsidR="00754A2C" w:rsidRDefault="00754A2C" w:rsidP="004D1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922" w:rsidRDefault="004D19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922" w:rsidRDefault="004D192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922" w:rsidRDefault="004D19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4136F"/>
    <w:multiLevelType w:val="hybridMultilevel"/>
    <w:tmpl w:val="ABECEDF2"/>
    <w:lvl w:ilvl="0" w:tplc="7B2CDE94">
      <w:start w:val="1"/>
      <w:numFmt w:val="bullet"/>
      <w:lvlText w:val="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804448"/>
    <w:multiLevelType w:val="hybridMultilevel"/>
    <w:tmpl w:val="83CA7EA4"/>
    <w:lvl w:ilvl="0" w:tplc="913E7056">
      <w:start w:val="1"/>
      <w:numFmt w:val="bullet"/>
      <w:lvlText w:val="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05140B2"/>
    <w:multiLevelType w:val="hybridMultilevel"/>
    <w:tmpl w:val="58A64214"/>
    <w:lvl w:ilvl="0" w:tplc="913E7056">
      <w:start w:val="1"/>
      <w:numFmt w:val="bullet"/>
      <w:lvlText w:val="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5D2F15"/>
    <w:multiLevelType w:val="hybridMultilevel"/>
    <w:tmpl w:val="5B683F32"/>
    <w:lvl w:ilvl="0" w:tplc="7B2CDE94">
      <w:start w:val="1"/>
      <w:numFmt w:val="bullet"/>
      <w:lvlText w:val="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DF52423"/>
    <w:multiLevelType w:val="hybridMultilevel"/>
    <w:tmpl w:val="0ADAA7E6"/>
    <w:lvl w:ilvl="0" w:tplc="7B2CDE94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175"/>
    <w:rsid w:val="00025049"/>
    <w:rsid w:val="00045E0E"/>
    <w:rsid w:val="00066E38"/>
    <w:rsid w:val="001C0F6E"/>
    <w:rsid w:val="001D4783"/>
    <w:rsid w:val="0023455E"/>
    <w:rsid w:val="002A2273"/>
    <w:rsid w:val="0033152D"/>
    <w:rsid w:val="00443813"/>
    <w:rsid w:val="00496093"/>
    <w:rsid w:val="004B0C05"/>
    <w:rsid w:val="004D1922"/>
    <w:rsid w:val="004D33A3"/>
    <w:rsid w:val="004D4FF1"/>
    <w:rsid w:val="0053601F"/>
    <w:rsid w:val="006043DE"/>
    <w:rsid w:val="006F5A5D"/>
    <w:rsid w:val="00754A2C"/>
    <w:rsid w:val="00791F3B"/>
    <w:rsid w:val="007B78D1"/>
    <w:rsid w:val="007C358B"/>
    <w:rsid w:val="007D34AA"/>
    <w:rsid w:val="007D6B99"/>
    <w:rsid w:val="007E7EF0"/>
    <w:rsid w:val="007F0DF2"/>
    <w:rsid w:val="007F3E63"/>
    <w:rsid w:val="009F37C0"/>
    <w:rsid w:val="00A547ED"/>
    <w:rsid w:val="00AB625D"/>
    <w:rsid w:val="00BF3A95"/>
    <w:rsid w:val="00C960A6"/>
    <w:rsid w:val="00CB7239"/>
    <w:rsid w:val="00CE22FA"/>
    <w:rsid w:val="00D231E6"/>
    <w:rsid w:val="00D75E93"/>
    <w:rsid w:val="00D84B6C"/>
    <w:rsid w:val="00E80175"/>
    <w:rsid w:val="00E80241"/>
    <w:rsid w:val="00EA799A"/>
    <w:rsid w:val="00FB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1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5A5D"/>
    <w:pPr>
      <w:spacing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5A5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43D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19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922"/>
  </w:style>
  <w:style w:type="paragraph" w:styleId="Footer">
    <w:name w:val="footer"/>
    <w:basedOn w:val="Normal"/>
    <w:link w:val="FooterChar"/>
    <w:uiPriority w:val="99"/>
    <w:unhideWhenUsed/>
    <w:rsid w:val="004D19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922"/>
  </w:style>
  <w:style w:type="table" w:styleId="TableGrid">
    <w:name w:val="Table Grid"/>
    <w:basedOn w:val="TableNormal"/>
    <w:uiPriority w:val="59"/>
    <w:rsid w:val="002A2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1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5A5D"/>
    <w:pPr>
      <w:spacing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5A5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43D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19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922"/>
  </w:style>
  <w:style w:type="paragraph" w:styleId="Footer">
    <w:name w:val="footer"/>
    <w:basedOn w:val="Normal"/>
    <w:link w:val="FooterChar"/>
    <w:uiPriority w:val="99"/>
    <w:unhideWhenUsed/>
    <w:rsid w:val="004D19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922"/>
  </w:style>
  <w:style w:type="table" w:styleId="TableGrid">
    <w:name w:val="Table Grid"/>
    <w:basedOn w:val="TableNormal"/>
    <w:uiPriority w:val="59"/>
    <w:rsid w:val="002A2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hyperlink" Target="http://e-learning.kent.gov.uk/elearning/default.asp?sid=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e-learning.kent.gov.uk/elearning/default.asp?sid=" TargetMode="External"/><Relationship Id="rId23" Type="http://schemas.openxmlformats.org/officeDocument/2006/relationships/header" Target="header3.xml"/><Relationship Id="rId10" Type="http://schemas.openxmlformats.org/officeDocument/2006/relationships/hyperlink" Target="mailto:healthandsafety@kent.gov.uk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ealthandsafety@kent.gov.uk" TargetMode="External"/><Relationship Id="rId14" Type="http://schemas.openxmlformats.org/officeDocument/2006/relationships/oleObject" Target="embeddings/oleObject2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634DF03A</Template>
  <TotalTime>0</TotalTime>
  <Pages>1</Pages>
  <Words>5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Twort, Sandra - BSS HR</dc:creator>
  <cp:lastModifiedBy>Nixon, Liz - BSS HR</cp:lastModifiedBy>
  <cp:revision>2</cp:revision>
  <cp:lastPrinted>2015-12-03T09:35:00Z</cp:lastPrinted>
  <dcterms:created xsi:type="dcterms:W3CDTF">2016-09-14T08:37:00Z</dcterms:created>
  <dcterms:modified xsi:type="dcterms:W3CDTF">2016-09-14T08:37:00Z</dcterms:modified>
</cp:coreProperties>
</file>