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B5" w:rsidRDefault="002F20D3" w:rsidP="005618B5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A7CEDE" wp14:editId="1BB7DC5D">
            <wp:simplePos x="0" y="0"/>
            <wp:positionH relativeFrom="column">
              <wp:posOffset>2200910</wp:posOffset>
            </wp:positionH>
            <wp:positionV relativeFrom="paragraph">
              <wp:posOffset>29268</wp:posOffset>
            </wp:positionV>
            <wp:extent cx="4137660" cy="1913890"/>
            <wp:effectExtent l="38100" t="38100" r="34290" b="292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913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DA515" wp14:editId="6B32E514">
                <wp:simplePos x="0" y="0"/>
                <wp:positionH relativeFrom="column">
                  <wp:posOffset>-587719</wp:posOffset>
                </wp:positionH>
                <wp:positionV relativeFrom="paragraph">
                  <wp:posOffset>-777240</wp:posOffset>
                </wp:positionV>
                <wp:extent cx="6946900" cy="10297160"/>
                <wp:effectExtent l="19050" t="19050" r="2540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10297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46.3pt;margin-top:-61.2pt;width:547pt;height:8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" filled="f" strokecolor="#7030a0" strokeweight="3pt"/>
            </w:pict>
          </mc:Fallback>
        </mc:AlternateContent>
      </w:r>
      <w:r w:rsidR="005618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A8B10ED" wp14:editId="641513DC">
                <wp:simplePos x="0" y="0"/>
                <wp:positionH relativeFrom="column">
                  <wp:posOffset>-607060</wp:posOffset>
                </wp:positionH>
                <wp:positionV relativeFrom="paragraph">
                  <wp:posOffset>-777875</wp:posOffset>
                </wp:positionV>
                <wp:extent cx="6938645" cy="2743200"/>
                <wp:effectExtent l="19050" t="19050" r="1460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45" cy="2743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CD319F" w:rsidRDefault="00CD319F" w:rsidP="005618B5">
                            <w:pPr>
                              <w:spacing w:after="120" w:line="240" w:lineRule="auto"/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</w:t>
                            </w:r>
                            <w:r w:rsidR="005618B5" w:rsidRPr="00CD319F"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Supporting </w:t>
                            </w:r>
                            <w:proofErr w:type="gramStart"/>
                            <w:r w:rsidR="005618B5" w:rsidRPr="00CD319F"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Trans  Young</w:t>
                            </w:r>
                            <w:proofErr w:type="gramEnd"/>
                            <w:r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People       </w:t>
                            </w:r>
                          </w:p>
                          <w:p w:rsidR="005618B5" w:rsidRPr="00CD319F" w:rsidRDefault="00CD319F" w:rsidP="005618B5">
                            <w:pPr>
                              <w:spacing w:after="120" w:line="240" w:lineRule="auto"/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5618B5" w:rsidRPr="00CD319F">
                              <w:rPr>
                                <w:b/>
                                <w:color w:val="66FF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7.8pt;margin-top:-61.25pt;width:546.35pt;height:3in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" fillcolor="#7030a0" strokecolor="#7030a0" strokeweight="3pt">
                <v:textbox>
                  <w:txbxContent>
                    <w:p w:rsidR="00CD319F" w:rsidRDefault="00CD319F" w:rsidP="005618B5">
                      <w:pPr>
                        <w:spacing w:after="120" w:line="240" w:lineRule="auto"/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</w:t>
                      </w:r>
                      <w:r w:rsidR="005618B5" w:rsidRPr="00CD319F"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Supporting </w:t>
                      </w:r>
                      <w:proofErr w:type="gramStart"/>
                      <w:r w:rsidR="005618B5" w:rsidRPr="00CD319F"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Trans  Young</w:t>
                      </w:r>
                      <w:proofErr w:type="gramEnd"/>
                      <w:r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People       </w:t>
                      </w:r>
                    </w:p>
                    <w:p w:rsidR="005618B5" w:rsidRPr="00CD319F" w:rsidRDefault="00CD319F" w:rsidP="005618B5">
                      <w:pPr>
                        <w:spacing w:after="120" w:line="240" w:lineRule="auto"/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</w:t>
                      </w:r>
                      <w:proofErr w:type="gramStart"/>
                      <w:r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in</w:t>
                      </w:r>
                      <w:proofErr w:type="gramEnd"/>
                      <w:r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5618B5" w:rsidRPr="00CD319F">
                        <w:rPr>
                          <w:b/>
                          <w:color w:val="66FF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Schools</w:t>
                      </w:r>
                    </w:p>
                  </w:txbxContent>
                </v:textbox>
              </v:shape>
            </w:pict>
          </mc:Fallback>
        </mc:AlternateContent>
      </w:r>
    </w:p>
    <w:p w:rsidR="005618B5" w:rsidRPr="005618B5" w:rsidRDefault="00CD319F" w:rsidP="005618B5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9B9A232" wp14:editId="11903FF1">
            <wp:simplePos x="0" y="0"/>
            <wp:positionH relativeFrom="column">
              <wp:posOffset>-62230</wp:posOffset>
            </wp:positionH>
            <wp:positionV relativeFrom="paragraph">
              <wp:posOffset>210185</wp:posOffset>
            </wp:positionV>
            <wp:extent cx="1600200" cy="1251237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8B5" w:rsidRPr="005618B5" w:rsidRDefault="005618B5" w:rsidP="005618B5"/>
    <w:p w:rsidR="005618B5" w:rsidRPr="005618B5" w:rsidRDefault="005618B5" w:rsidP="005618B5"/>
    <w:p w:rsidR="005618B5" w:rsidRPr="005618B5" w:rsidRDefault="005618B5" w:rsidP="005618B5"/>
    <w:p w:rsidR="005618B5" w:rsidRPr="005618B5" w:rsidRDefault="005618B5" w:rsidP="005618B5"/>
    <w:p w:rsidR="005618B5" w:rsidRPr="005618B5" w:rsidRDefault="005618B5" w:rsidP="005618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3B9D0" wp14:editId="29AC2353">
                <wp:simplePos x="0" y="0"/>
                <wp:positionH relativeFrom="column">
                  <wp:posOffset>-504202</wp:posOffset>
                </wp:positionH>
                <wp:positionV relativeFrom="paragraph">
                  <wp:posOffset>206339</wp:posOffset>
                </wp:positionV>
                <wp:extent cx="6836410" cy="1512606"/>
                <wp:effectExtent l="0" t="0" r="254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512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8B5" w:rsidRPr="002F20D3" w:rsidRDefault="005618B5" w:rsidP="005618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F20D3">
                              <w:rPr>
                                <w:b/>
                                <w:sz w:val="36"/>
                                <w:szCs w:val="36"/>
                              </w:rPr>
                              <w:t>Lenham Community Centre, Groom Way, Lenham,</w:t>
                            </w:r>
                          </w:p>
                          <w:p w:rsidR="005618B5" w:rsidRPr="002F20D3" w:rsidRDefault="005618B5" w:rsidP="005618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F20D3">
                              <w:rPr>
                                <w:b/>
                                <w:sz w:val="36"/>
                                <w:szCs w:val="36"/>
                              </w:rPr>
                              <w:t>Maidstone, Kent, ME17 2QT</w:t>
                            </w:r>
                          </w:p>
                          <w:p w:rsidR="005618B5" w:rsidRPr="002F20D3" w:rsidRDefault="005618B5" w:rsidP="005618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618B5" w:rsidRDefault="005618B5" w:rsidP="005618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F20D3">
                              <w:rPr>
                                <w:b/>
                                <w:sz w:val="36"/>
                                <w:szCs w:val="36"/>
                              </w:rPr>
                              <w:t>Friday 12</w:t>
                            </w:r>
                            <w:r w:rsidRPr="002F20D3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2F20D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February</w:t>
                            </w:r>
                          </w:p>
                          <w:p w:rsidR="002F20D3" w:rsidRPr="002F20D3" w:rsidRDefault="002F20D3" w:rsidP="005618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EYFS and Primary 9.00 – 12.00</w:t>
                            </w:r>
                            <w:r w:rsidR="00D200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Secondary 1.00 – 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9.7pt;margin-top:16.25pt;width:538.3pt;height:1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" stroked="f">
                <v:textbox>
                  <w:txbxContent>
                    <w:p w:rsidR="005618B5" w:rsidRPr="002F20D3" w:rsidRDefault="005618B5" w:rsidP="005618B5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F20D3">
                        <w:rPr>
                          <w:b/>
                          <w:sz w:val="36"/>
                          <w:szCs w:val="36"/>
                        </w:rPr>
                        <w:t>Lenham Community Centre, Groom Way, Lenham,</w:t>
                      </w:r>
                    </w:p>
                    <w:p w:rsidR="005618B5" w:rsidRPr="002F20D3" w:rsidRDefault="005618B5" w:rsidP="005618B5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F20D3">
                        <w:rPr>
                          <w:b/>
                          <w:sz w:val="36"/>
                          <w:szCs w:val="36"/>
                        </w:rPr>
                        <w:t>Maidstone, Kent, ME17 2QT</w:t>
                      </w:r>
                    </w:p>
                    <w:p w:rsidR="005618B5" w:rsidRPr="002F20D3" w:rsidRDefault="005618B5" w:rsidP="005618B5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618B5" w:rsidRDefault="005618B5" w:rsidP="005618B5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F20D3">
                        <w:rPr>
                          <w:b/>
                          <w:sz w:val="36"/>
                          <w:szCs w:val="36"/>
                        </w:rPr>
                        <w:t>Friday 12</w:t>
                      </w:r>
                      <w:r w:rsidRPr="002F20D3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2F20D3">
                        <w:rPr>
                          <w:b/>
                          <w:sz w:val="36"/>
                          <w:szCs w:val="36"/>
                        </w:rPr>
                        <w:t xml:space="preserve"> February</w:t>
                      </w:r>
                    </w:p>
                    <w:p w:rsidR="002F20D3" w:rsidRPr="002F20D3" w:rsidRDefault="002F20D3" w:rsidP="005618B5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EYFS and Primary 9.00 – 12.00</w:t>
                      </w:r>
                      <w:r w:rsidR="00D2005B">
                        <w:rPr>
                          <w:b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Secondary 1.00 – 4.00</w:t>
                      </w:r>
                    </w:p>
                  </w:txbxContent>
                </v:textbox>
              </v:shape>
            </w:pict>
          </mc:Fallback>
        </mc:AlternateContent>
      </w:r>
    </w:p>
    <w:p w:rsidR="005618B5" w:rsidRPr="005618B5" w:rsidRDefault="005618B5" w:rsidP="005618B5"/>
    <w:p w:rsidR="005618B5" w:rsidRPr="005618B5" w:rsidRDefault="005618B5" w:rsidP="005618B5"/>
    <w:p w:rsidR="005618B5" w:rsidRPr="005618B5" w:rsidRDefault="005618B5" w:rsidP="005618B5"/>
    <w:p w:rsidR="005618B5" w:rsidRPr="005618B5" w:rsidRDefault="005618B5" w:rsidP="005618B5"/>
    <w:p w:rsidR="005618B5" w:rsidRPr="005618B5" w:rsidRDefault="00D2005B" w:rsidP="005618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C884D" wp14:editId="7225D181">
                <wp:simplePos x="0" y="0"/>
                <wp:positionH relativeFrom="column">
                  <wp:posOffset>-560070</wp:posOffset>
                </wp:positionH>
                <wp:positionV relativeFrom="paragraph">
                  <wp:posOffset>0</wp:posOffset>
                </wp:positionV>
                <wp:extent cx="6793865" cy="198247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198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8B5" w:rsidRPr="008E65C3" w:rsidRDefault="005618B5" w:rsidP="005618B5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>In a 2014 survey Trans pupils stated that:</w:t>
                            </w:r>
                          </w:p>
                          <w:p w:rsidR="005618B5" w:rsidRPr="008E65C3" w:rsidRDefault="005618B5" w:rsidP="00561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>40% thought they were trans aged 11 or under</w:t>
                            </w:r>
                          </w:p>
                          <w:p w:rsidR="005618B5" w:rsidRPr="008E65C3" w:rsidRDefault="005618B5" w:rsidP="00561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 xml:space="preserve">75% experienced transphobic name calling at school </w:t>
                            </w:r>
                          </w:p>
                          <w:p w:rsidR="005618B5" w:rsidRPr="008E65C3" w:rsidRDefault="005618B5" w:rsidP="00561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>28% experienced physical abuse</w:t>
                            </w:r>
                          </w:p>
                          <w:p w:rsidR="005618B5" w:rsidRPr="008E65C3" w:rsidRDefault="005618B5" w:rsidP="00561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>67% said their time at school was affected by discrimination or fear of discrimination about their gender identity</w:t>
                            </w:r>
                          </w:p>
                          <w:p w:rsidR="005618B5" w:rsidRPr="008E65C3" w:rsidRDefault="005618B5" w:rsidP="00561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sz w:val="26"/>
                                <w:szCs w:val="26"/>
                              </w:rPr>
                              <w:t>97% learnt nothing about trans issues at school</w:t>
                            </w:r>
                          </w:p>
                          <w:p w:rsidR="005618B5" w:rsidRPr="008E65C3" w:rsidRDefault="005618B5" w:rsidP="005618B5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8E65C3">
                              <w:rPr>
                                <w:i/>
                                <w:sz w:val="26"/>
                                <w:szCs w:val="26"/>
                              </w:rPr>
                              <w:t>The Metro Youth Chances: The experiences of LGBTQ in England 2014</w:t>
                            </w:r>
                            <w:r w:rsidRPr="008E65C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618B5" w:rsidRDefault="005618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4.1pt;margin-top:0;width:534.95pt;height:1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" stroked="f">
                <v:textbox>
                  <w:txbxContent>
                    <w:p w:rsidR="005618B5" w:rsidRPr="008E65C3" w:rsidRDefault="005618B5" w:rsidP="005618B5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>In a 2014 survey Trans pupils stated that:</w:t>
                      </w:r>
                    </w:p>
                    <w:p w:rsidR="005618B5" w:rsidRPr="008E65C3" w:rsidRDefault="005618B5" w:rsidP="00561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>40% thought they were trans aged 11 or under</w:t>
                      </w:r>
                    </w:p>
                    <w:p w:rsidR="005618B5" w:rsidRPr="008E65C3" w:rsidRDefault="005618B5" w:rsidP="00561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 xml:space="preserve">75% experienced transphobic name calling at school </w:t>
                      </w:r>
                    </w:p>
                    <w:p w:rsidR="005618B5" w:rsidRPr="008E65C3" w:rsidRDefault="005618B5" w:rsidP="00561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>28% experienced physical abuse</w:t>
                      </w:r>
                    </w:p>
                    <w:p w:rsidR="005618B5" w:rsidRPr="008E65C3" w:rsidRDefault="005618B5" w:rsidP="00561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>67% said their time at school was affected by discrimination or fear of discrimination about their gender identity</w:t>
                      </w:r>
                    </w:p>
                    <w:p w:rsidR="005618B5" w:rsidRPr="008E65C3" w:rsidRDefault="005618B5" w:rsidP="00561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8E65C3">
                        <w:rPr>
                          <w:sz w:val="26"/>
                          <w:szCs w:val="26"/>
                        </w:rPr>
                        <w:t>97% learnt nothing about trans issues at school</w:t>
                      </w:r>
                    </w:p>
                    <w:p w:rsidR="005618B5" w:rsidRPr="008E65C3" w:rsidRDefault="005618B5" w:rsidP="005618B5">
                      <w:pPr>
                        <w:spacing w:after="0" w:line="240" w:lineRule="auto"/>
                        <w:jc w:val="right"/>
                        <w:rPr>
                          <w:i/>
                          <w:sz w:val="26"/>
                          <w:szCs w:val="26"/>
                        </w:rPr>
                      </w:pPr>
                      <w:r w:rsidRPr="008E65C3">
                        <w:rPr>
                          <w:i/>
                          <w:sz w:val="26"/>
                          <w:szCs w:val="26"/>
                        </w:rPr>
                        <w:t>The Metro Youth Chances: The experiences of LGBTQ in England 2014</w:t>
                      </w:r>
                      <w:r w:rsidRPr="008E65C3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618B5" w:rsidRDefault="005618B5"/>
                  </w:txbxContent>
                </v:textbox>
              </v:shape>
            </w:pict>
          </mc:Fallback>
        </mc:AlternateContent>
      </w:r>
    </w:p>
    <w:p w:rsidR="005618B5" w:rsidRPr="005618B5" w:rsidRDefault="005618B5" w:rsidP="005618B5"/>
    <w:p w:rsidR="005618B5" w:rsidRPr="005618B5" w:rsidRDefault="005618B5" w:rsidP="005618B5"/>
    <w:p w:rsidR="00CD319F" w:rsidRDefault="00CD319F" w:rsidP="005618B5">
      <w:pPr>
        <w:jc w:val="center"/>
      </w:pPr>
    </w:p>
    <w:p w:rsidR="00CD319F" w:rsidRPr="00CD319F" w:rsidRDefault="00CD319F" w:rsidP="00CD319F"/>
    <w:p w:rsidR="00CD319F" w:rsidRPr="00CD319F" w:rsidRDefault="00B52454" w:rsidP="00CD319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BB3F1D" wp14:editId="197101BF">
                <wp:simplePos x="0" y="0"/>
                <wp:positionH relativeFrom="column">
                  <wp:posOffset>-450273</wp:posOffset>
                </wp:positionH>
                <wp:positionV relativeFrom="paragraph">
                  <wp:posOffset>171392</wp:posOffset>
                </wp:positionV>
                <wp:extent cx="6682740" cy="1884103"/>
                <wp:effectExtent l="0" t="0" r="22860" b="209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188410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D3" w:rsidRPr="00B52454" w:rsidRDefault="005618B5" w:rsidP="002F20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5245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This training</w:t>
                            </w:r>
                            <w:r w:rsidR="008E65C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will enable delegates to</w:t>
                            </w:r>
                          </w:p>
                          <w:p w:rsidR="00072237" w:rsidRDefault="008E65C3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="005618B5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evelop</w:t>
                            </w:r>
                            <w:proofErr w:type="gramEnd"/>
                            <w:r w:rsidR="005618B5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their </w:t>
                            </w:r>
                            <w:r w:rsidR="005618B5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understanding of what it means to be a </w:t>
                            </w:r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young Trans</w:t>
                            </w:r>
                            <w:r w:rsidR="005618B5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person</w:t>
                            </w:r>
                          </w:p>
                          <w:p w:rsidR="002F20D3" w:rsidRPr="00B52454" w:rsidRDefault="005618B5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Britain today</w:t>
                            </w:r>
                            <w:r w:rsidR="008E65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72237" w:rsidRDefault="005618B5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ensure</w:t>
                            </w:r>
                            <w:proofErr w:type="gramEnd"/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that </w:t>
                            </w:r>
                            <w:r w:rsidR="008E65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their</w:t>
                            </w:r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policies and practice are</w:t>
                            </w:r>
                            <w:r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inclusive and supportive of Trans pupils</w:t>
                            </w:r>
                            <w:r w:rsidR="008E65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5618B5" w:rsidRPr="00B52454" w:rsidRDefault="008E65C3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staff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parents,</w:t>
                            </w:r>
                          </w:p>
                          <w:p w:rsidR="002F20D3" w:rsidRPr="00B52454" w:rsidRDefault="008E65C3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Pr="008E65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earn</w:t>
                            </w:r>
                            <w:proofErr w:type="gramEnd"/>
                            <w:r w:rsidRPr="008E65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support trans pupils to be confident in who they are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2F20D3" w:rsidRPr="00B52454" w:rsidRDefault="008E65C3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mprove</w:t>
                            </w:r>
                            <w:proofErr w:type="gramEnd"/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attendance and achievement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of Trans children and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young people,</w:t>
                            </w:r>
                          </w:p>
                          <w:p w:rsidR="002F20D3" w:rsidRPr="00B52454" w:rsidRDefault="008E65C3" w:rsidP="00072237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liminate</w:t>
                            </w:r>
                            <w:proofErr w:type="gramEnd"/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transphobic bullying within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their</w:t>
                            </w:r>
                            <w:r w:rsidR="002F20D3" w:rsidRPr="00B524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school.</w:t>
                            </w:r>
                          </w:p>
                          <w:p w:rsidR="002F20D3" w:rsidRPr="002F20D3" w:rsidRDefault="002F20D3" w:rsidP="002F20D3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20D3" w:rsidRDefault="002F20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F20D3" w:rsidRPr="005618B5" w:rsidRDefault="002F20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5.45pt;margin-top:13.5pt;width:526.2pt;height:14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" fillcolor="#7030a0">
                <v:textbox>
                  <w:txbxContent>
                    <w:p w:rsidR="002F20D3" w:rsidRPr="00B52454" w:rsidRDefault="005618B5" w:rsidP="002F20D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5245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This training</w:t>
                      </w:r>
                      <w:r w:rsidR="008E65C3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will enable delegates to</w:t>
                      </w:r>
                    </w:p>
                    <w:p w:rsidR="00072237" w:rsidRDefault="008E65C3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="005618B5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evelop</w:t>
                      </w:r>
                      <w:proofErr w:type="gramEnd"/>
                      <w:r w:rsidR="005618B5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their </w:t>
                      </w:r>
                      <w:r w:rsidR="005618B5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understanding of what it means to be a </w:t>
                      </w:r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young Trans</w:t>
                      </w:r>
                      <w:r w:rsidR="005618B5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person</w:t>
                      </w:r>
                    </w:p>
                    <w:p w:rsidR="002F20D3" w:rsidRPr="00B52454" w:rsidRDefault="005618B5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Britain today</w:t>
                      </w:r>
                      <w:r w:rsidR="008E65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</w:p>
                    <w:p w:rsidR="00072237" w:rsidRDefault="005618B5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ensure</w:t>
                      </w:r>
                      <w:proofErr w:type="gramEnd"/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that </w:t>
                      </w:r>
                      <w:r w:rsidR="008E65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their</w:t>
                      </w:r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policies and practice are</w:t>
                      </w:r>
                      <w:r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inclusive and supportive of Trans pupils</w:t>
                      </w:r>
                      <w:r w:rsidR="008E65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5618B5" w:rsidRPr="00B52454" w:rsidRDefault="008E65C3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staff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and parents,</w:t>
                      </w:r>
                    </w:p>
                    <w:p w:rsidR="002F20D3" w:rsidRPr="00B52454" w:rsidRDefault="008E65C3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</w:t>
                      </w:r>
                      <w:r w:rsidRPr="008E65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earn</w:t>
                      </w:r>
                      <w:proofErr w:type="gramEnd"/>
                      <w:r w:rsidRPr="008E65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support trans pupils to be confident in who they are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</w:p>
                    <w:p w:rsidR="002F20D3" w:rsidRPr="00B52454" w:rsidRDefault="008E65C3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mprove</w:t>
                      </w:r>
                      <w:proofErr w:type="gramEnd"/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attendance and achievement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of Trans children and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young people,</w:t>
                      </w:r>
                    </w:p>
                    <w:p w:rsidR="002F20D3" w:rsidRPr="00B52454" w:rsidRDefault="008E65C3" w:rsidP="00072237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liminate</w:t>
                      </w:r>
                      <w:proofErr w:type="gramEnd"/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transphobic bullying within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their</w:t>
                      </w:r>
                      <w:r w:rsidR="002F20D3" w:rsidRPr="00B524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school.</w:t>
                      </w:r>
                    </w:p>
                    <w:p w:rsidR="002F20D3" w:rsidRPr="002F20D3" w:rsidRDefault="002F20D3" w:rsidP="002F20D3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F20D3" w:rsidRDefault="002F20D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F20D3" w:rsidRPr="005618B5" w:rsidRDefault="002F20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19F" w:rsidRPr="00CD319F" w:rsidRDefault="00CD319F" w:rsidP="00CD319F"/>
    <w:p w:rsidR="00CD319F" w:rsidRPr="00CD319F" w:rsidRDefault="00CD319F" w:rsidP="00CD319F"/>
    <w:p w:rsidR="00CD319F" w:rsidRPr="00CD319F" w:rsidRDefault="00CD319F" w:rsidP="00CD319F"/>
    <w:p w:rsidR="00CD319F" w:rsidRPr="00CD319F" w:rsidRDefault="00CD319F" w:rsidP="00CD319F"/>
    <w:p w:rsidR="00CD319F" w:rsidRPr="00CD319F" w:rsidRDefault="00CD319F" w:rsidP="00CD319F"/>
    <w:p w:rsidR="00CD319F" w:rsidRDefault="00977262" w:rsidP="00CD319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DE90DD" wp14:editId="59683EE8">
                <wp:simplePos x="0" y="0"/>
                <wp:positionH relativeFrom="column">
                  <wp:posOffset>-450273</wp:posOffset>
                </wp:positionH>
                <wp:positionV relativeFrom="paragraph">
                  <wp:posOffset>179301</wp:posOffset>
                </wp:positionV>
                <wp:extent cx="4737735" cy="609600"/>
                <wp:effectExtent l="0" t="0" r="571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5C3" w:rsidRPr="00416F6F" w:rsidRDefault="00CD319F" w:rsidP="00B5245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16F6F">
                              <w:rPr>
                                <w:b/>
                              </w:rPr>
                              <w:t xml:space="preserve">For More Information please contact: </w:t>
                            </w:r>
                          </w:p>
                          <w:p w:rsidR="00B52454" w:rsidRPr="00416F6F" w:rsidRDefault="00CD319F" w:rsidP="00B5245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16F6F">
                              <w:rPr>
                                <w:b/>
                              </w:rPr>
                              <w:t>Gillie Heath</w:t>
                            </w:r>
                            <w:r w:rsidR="00B52454" w:rsidRPr="00416F6F">
                              <w:rPr>
                                <w:b/>
                              </w:rPr>
                              <w:t xml:space="preserve"> on</w:t>
                            </w:r>
                            <w:r w:rsidRPr="00416F6F">
                              <w:rPr>
                                <w:b/>
                              </w:rPr>
                              <w:t xml:space="preserve"> 03000 417 093</w:t>
                            </w:r>
                            <w:r w:rsidR="00B52454" w:rsidRPr="00416F6F">
                              <w:rPr>
                                <w:b/>
                              </w:rPr>
                              <w:t xml:space="preserve">     </w:t>
                            </w:r>
                            <w:hyperlink r:id="rId8" w:history="1">
                              <w:r w:rsidR="00416F6F" w:rsidRPr="00416F6F">
                                <w:rPr>
                                  <w:rStyle w:val="Hyperlink"/>
                                  <w:b/>
                                </w:rPr>
                                <w:t>gillie.heath@kent.gov.uk</w:t>
                              </w:r>
                            </w:hyperlink>
                            <w:r w:rsidR="00B52454" w:rsidRPr="00416F6F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8E65C3" w:rsidRPr="00416F6F" w:rsidRDefault="008E65C3" w:rsidP="00B5245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16F6F">
                              <w:rPr>
                                <w:b/>
                              </w:rPr>
                              <w:t xml:space="preserve">Mandy Maloney on 03000 417 320 </w:t>
                            </w:r>
                            <w:hyperlink r:id="rId9" w:history="1">
                              <w:r w:rsidRPr="00416F6F">
                                <w:rPr>
                                  <w:rStyle w:val="Hyperlink"/>
                                  <w:b/>
                                </w:rPr>
                                <w:t>amanda.maloney@kent.gov.uk</w:t>
                              </w:r>
                            </w:hyperlink>
                            <w:r w:rsidRPr="00416F6F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45pt;margin-top:14.1pt;width:373.0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" stroked="f">
                <v:textbox>
                  <w:txbxContent>
                    <w:p w:rsidR="008E65C3" w:rsidRPr="00416F6F" w:rsidRDefault="00CD319F" w:rsidP="00B5245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16F6F">
                        <w:rPr>
                          <w:b/>
                        </w:rPr>
                        <w:t xml:space="preserve">For More Information please contact: </w:t>
                      </w:r>
                    </w:p>
                    <w:p w:rsidR="00B52454" w:rsidRPr="00416F6F" w:rsidRDefault="00CD319F" w:rsidP="00B5245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16F6F">
                        <w:rPr>
                          <w:b/>
                        </w:rPr>
                        <w:t>Gillie Heath</w:t>
                      </w:r>
                      <w:r w:rsidR="00B52454" w:rsidRPr="00416F6F">
                        <w:rPr>
                          <w:b/>
                        </w:rPr>
                        <w:t xml:space="preserve"> on</w:t>
                      </w:r>
                      <w:r w:rsidRPr="00416F6F">
                        <w:rPr>
                          <w:b/>
                        </w:rPr>
                        <w:t xml:space="preserve"> 03000 417 093</w:t>
                      </w:r>
                      <w:r w:rsidR="00B52454" w:rsidRPr="00416F6F">
                        <w:rPr>
                          <w:b/>
                        </w:rPr>
                        <w:t xml:space="preserve">     </w:t>
                      </w:r>
                      <w:hyperlink r:id="rId10" w:history="1">
                        <w:r w:rsidR="00416F6F" w:rsidRPr="00416F6F">
                          <w:rPr>
                            <w:rStyle w:val="Hyperlink"/>
                            <w:b/>
                          </w:rPr>
                          <w:t>gillie.heath@kent.gov.uk</w:t>
                        </w:r>
                      </w:hyperlink>
                      <w:r w:rsidR="00B52454" w:rsidRPr="00416F6F">
                        <w:rPr>
                          <w:b/>
                        </w:rPr>
                        <w:t xml:space="preserve">  </w:t>
                      </w:r>
                    </w:p>
                    <w:p w:rsidR="008E65C3" w:rsidRPr="00416F6F" w:rsidRDefault="008E65C3" w:rsidP="00B5245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16F6F">
                        <w:rPr>
                          <w:b/>
                        </w:rPr>
                        <w:t xml:space="preserve">Mandy Maloney on 03000 417 320 </w:t>
                      </w:r>
                      <w:hyperlink r:id="rId11" w:history="1">
                        <w:r w:rsidRPr="00416F6F">
                          <w:rPr>
                            <w:rStyle w:val="Hyperlink"/>
                            <w:b/>
                          </w:rPr>
                          <w:t>amanda.maloney@kent.gov.uk</w:t>
                        </w:r>
                      </w:hyperlink>
                      <w:r w:rsidRPr="00416F6F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2454">
        <w:rPr>
          <w:noProof/>
          <w:sz w:val="48"/>
          <w:szCs w:val="52"/>
          <w:lang w:eastAsia="en-GB"/>
        </w:rPr>
        <w:drawing>
          <wp:anchor distT="0" distB="0" distL="114300" distR="114300" simplePos="0" relativeHeight="251675648" behindDoc="0" locked="0" layoutInCell="1" allowOverlap="1" wp14:anchorId="48B7B377" wp14:editId="4A6CCAF9">
            <wp:simplePos x="0" y="0"/>
            <wp:positionH relativeFrom="column">
              <wp:posOffset>4513926</wp:posOffset>
            </wp:positionH>
            <wp:positionV relativeFrom="paragraph">
              <wp:posOffset>254635</wp:posOffset>
            </wp:positionV>
            <wp:extent cx="1541145" cy="99695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F8" w:rsidRPr="00CD319F" w:rsidRDefault="00416F6F" w:rsidP="00CD319F">
      <w:pPr>
        <w:tabs>
          <w:tab w:val="left" w:pos="70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8685D7" wp14:editId="2AC94BF1">
                <wp:simplePos x="0" y="0"/>
                <wp:positionH relativeFrom="column">
                  <wp:posOffset>3282950</wp:posOffset>
                </wp:positionH>
                <wp:positionV relativeFrom="paragraph">
                  <wp:posOffset>873760</wp:posOffset>
                </wp:positionV>
                <wp:extent cx="941705" cy="810260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5C3" w:rsidRPr="00072237" w:rsidRDefault="00072237" w:rsidP="008E65C3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HYPERLINK "https://www.kentcpdonline.org.uk/cpd/default.asp?sid=" </w:instrText>
                            </w:r>
                            <w:r>
                              <w:rPr>
                                <w:b/>
                              </w:rPr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8E65C3" w:rsidRPr="00072237">
                              <w:rPr>
                                <w:rStyle w:val="Hyperlink"/>
                                <w:b/>
                              </w:rPr>
                              <w:t>Re</w:t>
                            </w:r>
                            <w:r w:rsidR="008E65C3" w:rsidRPr="00072237">
                              <w:rPr>
                                <w:rStyle w:val="Hyperlink"/>
                                <w:b/>
                              </w:rPr>
                              <w:t>g</w:t>
                            </w:r>
                            <w:r w:rsidR="008E65C3" w:rsidRPr="00072237">
                              <w:rPr>
                                <w:rStyle w:val="Hyperlink"/>
                                <w:b/>
                              </w:rPr>
                              <w:t>ister through</w:t>
                            </w:r>
                          </w:p>
                          <w:p w:rsidR="008E65C3" w:rsidRPr="00072237" w:rsidRDefault="008E65C3" w:rsidP="008E65C3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b/>
                              </w:rPr>
                            </w:pPr>
                            <w:r w:rsidRPr="00072237">
                              <w:rPr>
                                <w:rStyle w:val="Hyperlink"/>
                                <w:b/>
                              </w:rPr>
                              <w:t>CPD online</w:t>
                            </w:r>
                          </w:p>
                          <w:p w:rsidR="008E65C3" w:rsidRDefault="00416F6F" w:rsidP="008E65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72237">
                              <w:rPr>
                                <w:rStyle w:val="Hyperlink"/>
                                <w:b/>
                              </w:rPr>
                              <w:t>H</w:t>
                            </w:r>
                            <w:r w:rsidR="008E65C3" w:rsidRPr="00072237">
                              <w:rPr>
                                <w:rStyle w:val="Hyperlink"/>
                                <w:b/>
                              </w:rPr>
                              <w:t>ere</w:t>
                            </w:r>
                            <w:r w:rsidR="00072237">
                              <w:rPr>
                                <w:b/>
                              </w:rPr>
                              <w:fldChar w:fldCharType="end"/>
                            </w:r>
                          </w:p>
                          <w:p w:rsidR="00416F6F" w:rsidRPr="00416F6F" w:rsidRDefault="00416F6F" w:rsidP="008E65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8.5pt;margin-top:68.8pt;width:74.15pt;height:6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" stroked="f">
                <v:textbox>
                  <w:txbxContent>
                    <w:p w:rsidR="008E65C3" w:rsidRPr="00072237" w:rsidRDefault="00072237" w:rsidP="008E65C3">
                      <w:pPr>
                        <w:spacing w:after="0" w:line="240" w:lineRule="auto"/>
                        <w:jc w:val="center"/>
                        <w:rPr>
                          <w:rStyle w:val="Hyperlink"/>
                          <w:b/>
                        </w:rPr>
                      </w:pPr>
                      <w:r>
                        <w:rPr>
                          <w:b/>
                        </w:rPr>
                        <w:fldChar w:fldCharType="begin"/>
                      </w:r>
                      <w:r>
                        <w:rPr>
                          <w:b/>
                        </w:rPr>
                        <w:instrText xml:space="preserve"> HYPERLINK "https://www.kentcpdonline.org.uk/cpd/default.asp?sid=" </w:instrText>
                      </w:r>
                      <w:r>
                        <w:rPr>
                          <w:b/>
                        </w:rPr>
                      </w:r>
                      <w:r>
                        <w:rPr>
                          <w:b/>
                        </w:rPr>
                        <w:fldChar w:fldCharType="separate"/>
                      </w:r>
                      <w:r w:rsidR="008E65C3" w:rsidRPr="00072237">
                        <w:rPr>
                          <w:rStyle w:val="Hyperlink"/>
                          <w:b/>
                        </w:rPr>
                        <w:t>Re</w:t>
                      </w:r>
                      <w:r w:rsidR="008E65C3" w:rsidRPr="00072237">
                        <w:rPr>
                          <w:rStyle w:val="Hyperlink"/>
                          <w:b/>
                        </w:rPr>
                        <w:t>g</w:t>
                      </w:r>
                      <w:r w:rsidR="008E65C3" w:rsidRPr="00072237">
                        <w:rPr>
                          <w:rStyle w:val="Hyperlink"/>
                          <w:b/>
                        </w:rPr>
                        <w:t>ister through</w:t>
                      </w:r>
                    </w:p>
                    <w:p w:rsidR="008E65C3" w:rsidRPr="00072237" w:rsidRDefault="008E65C3" w:rsidP="008E65C3">
                      <w:pPr>
                        <w:spacing w:after="0" w:line="240" w:lineRule="auto"/>
                        <w:jc w:val="center"/>
                        <w:rPr>
                          <w:rStyle w:val="Hyperlink"/>
                          <w:b/>
                        </w:rPr>
                      </w:pPr>
                      <w:r w:rsidRPr="00072237">
                        <w:rPr>
                          <w:rStyle w:val="Hyperlink"/>
                          <w:b/>
                        </w:rPr>
                        <w:t>CPD online</w:t>
                      </w:r>
                    </w:p>
                    <w:p w:rsidR="008E65C3" w:rsidRDefault="00416F6F" w:rsidP="008E65C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72237">
                        <w:rPr>
                          <w:rStyle w:val="Hyperlink"/>
                          <w:b/>
                        </w:rPr>
                        <w:t>H</w:t>
                      </w:r>
                      <w:r w:rsidR="008E65C3" w:rsidRPr="00072237">
                        <w:rPr>
                          <w:rStyle w:val="Hyperlink"/>
                          <w:b/>
                        </w:rPr>
                        <w:t>ere</w:t>
                      </w:r>
                      <w:r w:rsidR="00072237">
                        <w:rPr>
                          <w:b/>
                        </w:rPr>
                        <w:fldChar w:fldCharType="end"/>
                      </w:r>
                    </w:p>
                    <w:p w:rsidR="00416F6F" w:rsidRPr="00416F6F" w:rsidRDefault="00416F6F" w:rsidP="008E65C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99C628C" wp14:editId="4F7D432A">
                <wp:simplePos x="0" y="0"/>
                <wp:positionH relativeFrom="column">
                  <wp:posOffset>3109595</wp:posOffset>
                </wp:positionH>
                <wp:positionV relativeFrom="paragraph">
                  <wp:posOffset>645795</wp:posOffset>
                </wp:positionV>
                <wp:extent cx="1308100" cy="1274445"/>
                <wp:effectExtent l="0" t="0" r="25400" b="209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274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44.85pt;margin-top:50.85pt;width:103pt;height:100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" filled="f" strokecolor="red" strokeweight="2pt"/>
            </w:pict>
          </mc:Fallback>
        </mc:AlternateContent>
      </w:r>
      <w:r w:rsidR="008E65C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8F22235" wp14:editId="3C170D6B">
            <wp:simplePos x="0" y="0"/>
            <wp:positionH relativeFrom="column">
              <wp:posOffset>-498765</wp:posOffset>
            </wp:positionH>
            <wp:positionV relativeFrom="paragraph">
              <wp:posOffset>514177</wp:posOffset>
            </wp:positionV>
            <wp:extent cx="3555219" cy="1474359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69" cy="14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54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5ABF9D2" wp14:editId="319B96BA">
            <wp:simplePos x="0" y="0"/>
            <wp:positionH relativeFrom="column">
              <wp:posOffset>4483100</wp:posOffset>
            </wp:positionH>
            <wp:positionV relativeFrom="paragraph">
              <wp:posOffset>991235</wp:posOffset>
            </wp:positionV>
            <wp:extent cx="1618615" cy="1052830"/>
            <wp:effectExtent l="0" t="0" r="635" b="0"/>
            <wp:wrapSquare wrapText="bothSides"/>
            <wp:docPr id="17" name="Picture 17" descr="http://knet/ourcouncil/PublishingImages/KCC_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et/ourcouncil/PublishingImages/KCC_Logo_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9F">
        <w:tab/>
      </w:r>
    </w:p>
    <w:sectPr w:rsidR="007D14F8" w:rsidRPr="00CD31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B0FF8"/>
    <w:multiLevelType w:val="hybridMultilevel"/>
    <w:tmpl w:val="A7642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8B5"/>
    <w:rsid w:val="00072237"/>
    <w:rsid w:val="002F20D3"/>
    <w:rsid w:val="00416F6F"/>
    <w:rsid w:val="004A766F"/>
    <w:rsid w:val="005618B5"/>
    <w:rsid w:val="00662585"/>
    <w:rsid w:val="007D14F8"/>
    <w:rsid w:val="008E65C3"/>
    <w:rsid w:val="00977262"/>
    <w:rsid w:val="00AE0129"/>
    <w:rsid w:val="00B52454"/>
    <w:rsid w:val="00CD319F"/>
    <w:rsid w:val="00D2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18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4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22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18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4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22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lie.heath@kent.gov.uk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manda.maloney@kent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illie.heath@kent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anda.maloney@kent.gov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64FADA05</Template>
  <TotalTime>1</TotalTime>
  <Pages>1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Heath, Gillie - ELS LAN</dc:creator>
  <cp:lastModifiedBy>Maloney, Amanda - EY PS</cp:lastModifiedBy>
  <cp:revision>2</cp:revision>
  <cp:lastPrinted>2016-01-04T16:43:00Z</cp:lastPrinted>
  <dcterms:created xsi:type="dcterms:W3CDTF">2016-01-07T11:47:00Z</dcterms:created>
  <dcterms:modified xsi:type="dcterms:W3CDTF">2016-01-07T11:47:00Z</dcterms:modified>
</cp:coreProperties>
</file>