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A97" w:rsidRDefault="00913A97">
      <w:pPr>
        <w:rPr>
          <w:b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BE172F" wp14:editId="6E8C3772">
                <wp:simplePos x="0" y="0"/>
                <wp:positionH relativeFrom="column">
                  <wp:posOffset>-445135</wp:posOffset>
                </wp:positionH>
                <wp:positionV relativeFrom="paragraph">
                  <wp:posOffset>-422910</wp:posOffset>
                </wp:positionV>
                <wp:extent cx="6660515" cy="1210310"/>
                <wp:effectExtent l="0" t="0" r="26035" b="889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1210310"/>
                          <a:chOff x="1068571" y="1138590"/>
                          <a:chExt cx="66608" cy="12103"/>
                        </a:xfrm>
                      </wpg:grpSpPr>
                      <pic:pic xmlns:pic="http://schemas.openxmlformats.org/drawingml/2006/picture">
                        <pic:nvPicPr>
                          <pic:cNvPr id="27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576" y="1138590"/>
                            <a:ext cx="66603" cy="1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02" y="1138913"/>
                            <a:ext cx="64267" cy="424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17A" w:rsidRDefault="0066617A" w:rsidP="00913A97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Schools Financial Services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68571" y="1148239"/>
                            <a:ext cx="66603" cy="2431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9462" y="1143649"/>
                            <a:ext cx="64628" cy="3007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17A" w:rsidRDefault="0066617A" w:rsidP="00913A97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  <w:t>It all adds up to a great service, flexibility and peace of mind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8" t="4776" r="2213" b="3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854" y="1138931"/>
                            <a:ext cx="8220" cy="5228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-35.05pt;margin-top:-33.3pt;width:524.45pt;height:95.3pt;z-index:251659264" coordorigin="10685,11385" coordsize="666,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0685;top:11385;width:666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sibGAAAA3AAAAA8AAABkcnMvZG93bnJldi54bWxEj0FrAjEUhO9C/0N4BW+adWmtbI1StIJV&#10;KFRFe3zdvO4uTV6WTdT13xtB6HGYmW+Y8bS1Rpyo8ZVjBYN+AoI4d7riQsFuu+iNQPiArNE4JgUX&#10;8jCdPHTGmGl35i86bUIhIoR9hgrKEOpMSp+XZNH3XU0cvV/XWAxRNoXUDZ4j3BqZJslQWqw4LpRY&#10;06yk/G9ztAo+3r9Xpso/n80W05/D/GiH66e9Ut3H9u0VRKA2/Ifv7aVWkL4M4HYmHgE5u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ayJsYAAADcAAAADwAAAAAAAAAAAAAA&#10;AACfAgAAZHJzL2Rvd25yZXYueG1sUEsFBgAAAAAEAAQA9wAAAJIDAAAAAA==&#10;" strokecolor="black [0]" insetpen="t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0687;top:11389;width:642;height: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gAsUA&#10;AADcAAAADwAAAGRycy9kb3ducmV2LnhtbESPQWvCQBSE70L/w/IKvUjdVKWE1FVEEYono6V4fGRf&#10;k9Ds27C70eivdwXB4zAz3zCzRW8acSLna8sKPkYJCOLC6ppLBT+HzXsKwgdkjY1lUnAhD4v5y2CG&#10;mbZnzum0D6WIEPYZKqhCaDMpfVGRQT+yLXH0/qwzGKJ0pdQOzxFuGjlOkk9psOa4UGFLq4qK/31n&#10;FHRmzX55neS52+66dmWOv8PhUam31375BSJQH57hR/tbKxin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aACxQAAANwAAAAPAAAAAAAAAAAAAAAAAJgCAABkcnMv&#10;ZG93bnJldi54bWxQSwUGAAAAAAQABAD1AAAAigMAAAAA&#10;" fillcolor="#00b0f0" strokecolor="#00b0f0">
                  <v:textbox>
                    <w:txbxContent>
                      <w:p w:rsidR="0066617A" w:rsidRDefault="0066617A" w:rsidP="00913A97">
                        <w:pPr>
                          <w:widowControl w:val="0"/>
                          <w:spacing w:line="273" w:lineRule="auto"/>
                          <w:jc w:val="center"/>
                          <w:rPr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Schools Financial Services</w:t>
                        </w:r>
                      </w:p>
                    </w:txbxContent>
                  </v:textbox>
                </v:shape>
                <v:rect id="Rectangle 18" o:spid="_x0000_s1029" style="position:absolute;left:10685;top:11482;width:66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Ia8MA&#10;AADcAAAADwAAAGRycy9kb3ducmV2LnhtbESPT4vCMBTE7wt+h/AEL4umCiulayqLIFSwB//dH83b&#10;tmzzUptY67c3C4LHYWZ+w6zWg2lET52rLSuYzyIQxIXVNZcKzqftNAbhPLLGxjIpeJCDdTr6WGGi&#10;7Z0P1B99KQKEXYIKKu/bREpXVGTQzWxLHLxf2xn0QXal1B3eA9w0chFFS2mw5rBQYUubioq/480o&#10;6PNdvBv01Z33n/NTVuc6v6BXajIefr5BeBr8O/xqZ1rBIv6C/zPhCM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LIa8MAAADcAAAADwAAAAAAAAAAAAAAAACYAgAAZHJzL2Rv&#10;d25yZXYueG1sUEsFBgAAAAAEAAQA9QAAAIgDAAAAAA==&#10;" fillcolor="black [0]" strokecolor="black [0]" insetpen="t">
                  <v:shadow color="#eeece1"/>
                  <v:textbox inset="2.88pt,2.88pt,2.88pt,2.88pt"/>
                </v:rect>
                <v:shape id="Text Box 2" o:spid="_x0000_s1030" type="#_x0000_t202" style="position:absolute;left:10694;top:11436;width:646;height: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ZzsQA&#10;AADbAAAADwAAAGRycy9kb3ducmV2LnhtbESPQWvCQBSE74L/YXmFXqRutKAluoooQunJqEiOj+wz&#10;Cc2+DbsbTfvr3ULB4zAz3zDLdW8acSPna8sKJuMEBHFhdc2lgvNp//YBwgdkjY1lUvBDHtar4WCJ&#10;qbZ3zuh2DKWIEPYpKqhCaFMpfVGRQT+2LXH0rtYZDFG6UmqH9wg3jZwmyUwarDkuVNjStqLi+9gZ&#10;BZ3Zsd/8vmeZ+zp07dbkl9EoV+r1pd8sQATqwzP83/7UCuYT+PsSf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2c7EAAAA2wAAAA8AAAAAAAAAAAAAAAAAmAIAAGRycy9k&#10;b3ducmV2LnhtbFBLBQYAAAAABAAEAPUAAACJAwAAAAA=&#10;" fillcolor="#00b0f0" strokecolor="#00b0f0">
                  <v:textbox>
                    <w:txbxContent>
                      <w:p w:rsidR="0066617A" w:rsidRDefault="0066617A" w:rsidP="00913A97">
                        <w:pPr>
                          <w:widowControl w:val="0"/>
                          <w:spacing w:line="273" w:lineRule="auto"/>
                          <w:jc w:val="center"/>
                          <w:rPr>
                            <w:i/>
                            <w:iCs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  <w:color w:val="FFFFFF"/>
                            <w:sz w:val="28"/>
                            <w:szCs w:val="28"/>
                          </w:rPr>
                          <w:t>It all adds up to a great service, flexibility and peace of mind</w:t>
                        </w:r>
                      </w:p>
                    </w:txbxContent>
                  </v:textbox>
                </v:shape>
                <v:shape id="Picture 20" o:spid="_x0000_s1031" type="#_x0000_t75" style="position:absolute;left:10688;top:11389;width:82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h+cPCAAAA2wAAAA8AAABkcnMvZG93bnJldi54bWxEj0uLAjEQhO+C/yG04E0zKyIya0Z0cWHx&#10;5GN2z82k54GTTphkdfz3RhA8FlX1FbVa96YVV+p8Y1nBxzQBQVxY3XClID9/T5YgfEDW2FomBXfy&#10;sM6GgxWm2t74SNdTqESEsE9RQR2CS6X0RU0G/dQ64uiVtjMYouwqqTu8Rbhp5SxJFtJgw3GhRkdf&#10;NRWX079R8LfLfy/G7eZO6v22LPwh3842So1H/eYTRKA+vMOv9o9WsJzD80v8ATJ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YfnDwgAAANsAAAAPAAAAAAAAAAAAAAAAAJ8C&#10;AABkcnMvZG93bnJldi54bWxQSwUGAAAAAAQABAD3AAAAjgMAAAAA&#10;" filled="t" fillcolor="#00b0f0" strokecolor="#00b0f0" insetpen="t">
                  <v:imagedata r:id="rId12" o:title="" croptop="3130f" cropbottom="2613f" cropleft="1414f" cropright="1450f"/>
                  <v:shadow color="#eeece1"/>
                </v:shape>
              </v:group>
            </w:pict>
          </mc:Fallback>
        </mc:AlternateContent>
      </w: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Pr="0065344E" w:rsidRDefault="00913A97" w:rsidP="00913A97">
      <w:pPr>
        <w:spacing w:after="0"/>
        <w:jc w:val="center"/>
        <w:rPr>
          <w:rFonts w:ascii="Calibri" w:eastAsia="Calibri" w:hAnsi="Calibri" w:cs="Calibri"/>
          <w:b/>
          <w:color w:val="00B0F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913A97" w:rsidRPr="00E62BF6" w:rsidRDefault="00913A97" w:rsidP="00913A97">
      <w:pPr>
        <w:spacing w:after="0"/>
        <w:jc w:val="center"/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E62BF6"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Schools Financial Services </w:t>
      </w:r>
    </w:p>
    <w:p w:rsidR="00913A97" w:rsidRPr="00E62BF6" w:rsidRDefault="00913A97" w:rsidP="00913A97">
      <w:pPr>
        <w:spacing w:after="0"/>
        <w:jc w:val="center"/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913A97" w:rsidRPr="00E62BF6" w:rsidRDefault="00913A97" w:rsidP="00913A97">
      <w:pPr>
        <w:spacing w:after="0"/>
        <w:jc w:val="center"/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913A97" w:rsidRPr="00E62BF6" w:rsidRDefault="00927087" w:rsidP="00913A97">
      <w:pPr>
        <w:spacing w:after="0"/>
        <w:jc w:val="center"/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E62BF6"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Primary and Secondary School Funding</w:t>
      </w:r>
      <w:r w:rsidR="00913A97" w:rsidRPr="00E62BF6"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Template</w:t>
      </w:r>
      <w:r w:rsidR="005460CE" w:rsidRPr="00E62BF6"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  <w:r w:rsidR="005536C9"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2017/</w:t>
      </w:r>
      <w:r w:rsidR="00365423"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18</w:t>
      </w:r>
      <w:r w:rsidR="005460CE" w:rsidRPr="00E62BF6"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- Input</w:t>
      </w:r>
      <w:r w:rsidR="00913A97" w:rsidRPr="00E62BF6"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Guidance</w:t>
      </w: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062EF8" w:rsidRDefault="00062EF8">
      <w:pPr>
        <w:rPr>
          <w:rFonts w:ascii="Arial" w:hAnsi="Arial" w:cs="Arial"/>
          <w:b/>
          <w:sz w:val="32"/>
          <w:szCs w:val="32"/>
        </w:rPr>
      </w:pPr>
    </w:p>
    <w:p w:rsidR="00062EF8" w:rsidRDefault="00062EF8">
      <w:pPr>
        <w:rPr>
          <w:rFonts w:ascii="Arial" w:hAnsi="Arial" w:cs="Arial"/>
          <w:b/>
          <w:sz w:val="32"/>
          <w:szCs w:val="32"/>
        </w:rPr>
      </w:pPr>
    </w:p>
    <w:p w:rsidR="005B03D0" w:rsidRPr="005B03D0" w:rsidRDefault="0092708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Primary and Secondary School Funding</w:t>
      </w:r>
      <w:r w:rsidR="00B522A6">
        <w:rPr>
          <w:rFonts w:ascii="Arial" w:hAnsi="Arial" w:cs="Arial"/>
          <w:b/>
          <w:sz w:val="32"/>
          <w:szCs w:val="32"/>
        </w:rPr>
        <w:t xml:space="preserve"> </w:t>
      </w:r>
      <w:r w:rsidR="005B03D0" w:rsidRPr="005B03D0">
        <w:rPr>
          <w:rFonts w:ascii="Arial" w:hAnsi="Arial" w:cs="Arial"/>
          <w:b/>
          <w:sz w:val="32"/>
          <w:szCs w:val="32"/>
        </w:rPr>
        <w:t xml:space="preserve">Template </w:t>
      </w:r>
      <w:r w:rsidR="005536C9">
        <w:rPr>
          <w:rFonts w:ascii="Arial" w:hAnsi="Arial" w:cs="Arial"/>
          <w:b/>
          <w:sz w:val="32"/>
          <w:szCs w:val="32"/>
        </w:rPr>
        <w:t>2017/</w:t>
      </w:r>
      <w:r w:rsidR="00EE0057">
        <w:rPr>
          <w:rFonts w:ascii="Arial" w:hAnsi="Arial" w:cs="Arial"/>
          <w:b/>
          <w:sz w:val="32"/>
          <w:szCs w:val="32"/>
        </w:rPr>
        <w:t>18</w:t>
      </w:r>
      <w:r w:rsidR="005460CE">
        <w:rPr>
          <w:rFonts w:ascii="Arial" w:hAnsi="Arial" w:cs="Arial"/>
          <w:b/>
          <w:sz w:val="32"/>
          <w:szCs w:val="32"/>
        </w:rPr>
        <w:t xml:space="preserve"> Input </w:t>
      </w:r>
      <w:r w:rsidR="005B03D0" w:rsidRPr="005B03D0">
        <w:rPr>
          <w:rFonts w:ascii="Arial" w:hAnsi="Arial" w:cs="Arial"/>
          <w:b/>
          <w:sz w:val="32"/>
          <w:szCs w:val="32"/>
        </w:rPr>
        <w:t>Guidance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-3936566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01469D" w:rsidRDefault="0001469D">
          <w:pPr>
            <w:pStyle w:val="TOCHeading"/>
          </w:pPr>
          <w:r>
            <w:t>Contents</w:t>
          </w:r>
        </w:p>
        <w:p w:rsidR="000A5685" w:rsidRDefault="0001469D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4590693" w:history="1">
            <w:r w:rsidR="000A5685" w:rsidRPr="007E2567">
              <w:rPr>
                <w:rStyle w:val="Hyperlink"/>
                <w:noProof/>
              </w:rPr>
              <w:t>‘Contents’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_Toc444590693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3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94" w:history="1">
            <w:r w:rsidR="000A5685" w:rsidRPr="007E2567">
              <w:rPr>
                <w:rStyle w:val="Hyperlink"/>
                <w:noProof/>
              </w:rPr>
              <w:t>‘Year 1’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_Toc444590694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3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95" w:history="1">
            <w:r w:rsidR="000A5685" w:rsidRPr="007E2567">
              <w:rPr>
                <w:rStyle w:val="Hyperlink"/>
                <w:noProof/>
              </w:rPr>
              <w:t xml:space="preserve">Formula Budget </w:t>
            </w:r>
            <w:r w:rsidR="005536C9">
              <w:rPr>
                <w:rStyle w:val="Hyperlink"/>
                <w:noProof/>
              </w:rPr>
              <w:t>2017/</w:t>
            </w:r>
            <w:r w:rsidR="00EE0057">
              <w:rPr>
                <w:rStyle w:val="Hyperlink"/>
                <w:noProof/>
              </w:rPr>
              <w:t>18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_Toc444590695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3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96" w:history="1">
            <w:r w:rsidR="000A5685" w:rsidRPr="007E2567">
              <w:rPr>
                <w:rStyle w:val="Hyperlink"/>
                <w:noProof/>
              </w:rPr>
              <w:t>Estimated Pupil Premium (PP) (Based on Jan 2</w:t>
            </w:r>
            <w:r w:rsidR="00EE0057">
              <w:rPr>
                <w:rStyle w:val="Hyperlink"/>
                <w:noProof/>
              </w:rPr>
              <w:t>017</w:t>
            </w:r>
            <w:r w:rsidR="000A5685" w:rsidRPr="007E2567">
              <w:rPr>
                <w:rStyle w:val="Hyperlink"/>
                <w:noProof/>
              </w:rPr>
              <w:t xml:space="preserve"> census figures)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_Toc444590696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5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97" w:history="1">
            <w:r w:rsidR="000A5685" w:rsidRPr="007E2567">
              <w:rPr>
                <w:rStyle w:val="Hyperlink"/>
                <w:noProof/>
              </w:rPr>
              <w:t>Universal Infant Free Sc</w:t>
            </w:r>
            <w:r w:rsidR="00EE0057">
              <w:rPr>
                <w:rStyle w:val="Hyperlink"/>
                <w:noProof/>
              </w:rPr>
              <w:t>hool Meals (April to August 2017</w:t>
            </w:r>
            <w:r w:rsidR="000A5685" w:rsidRPr="007E2567">
              <w:rPr>
                <w:rStyle w:val="Hyperlink"/>
                <w:noProof/>
              </w:rPr>
              <w:t>)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_Toc444590697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6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98" w:history="1">
            <w:r w:rsidR="000A5685" w:rsidRPr="007E2567">
              <w:rPr>
                <w:rStyle w:val="Hyperlink"/>
                <w:noProof/>
              </w:rPr>
              <w:t>Universal Infant F</w:t>
            </w:r>
            <w:r w:rsidR="00EE0057">
              <w:rPr>
                <w:rStyle w:val="Hyperlink"/>
                <w:noProof/>
              </w:rPr>
              <w:t>ree School Meals (September 2017 to March 2018</w:t>
            </w:r>
            <w:r w:rsidR="000A5685" w:rsidRPr="007E2567">
              <w:rPr>
                <w:rStyle w:val="Hyperlink"/>
                <w:noProof/>
              </w:rPr>
              <w:t xml:space="preserve"> ESTIMATE)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_Toc444590698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7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99" w:history="1">
            <w:r w:rsidR="000A5685" w:rsidRPr="007E2567">
              <w:rPr>
                <w:rStyle w:val="Hyperlink"/>
                <w:noProof/>
              </w:rPr>
              <w:t>De-Delegation (Funding delegated to schools which is recovered via the advances)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_Toc444590699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7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0" w:history="1">
            <w:r w:rsidR="000A5685" w:rsidRPr="007E2567">
              <w:rPr>
                <w:rStyle w:val="Hyperlink"/>
                <w:noProof/>
              </w:rPr>
              <w:t>‘MFG’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_Toc444590700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8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1" w:history="1">
            <w:r w:rsidR="000A5685" w:rsidRPr="007E2567">
              <w:rPr>
                <w:rStyle w:val="Hyperlink"/>
                <w:noProof/>
              </w:rPr>
              <w:t>‘Pupils’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_Toc444590701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8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2" w:history="1">
            <w:r w:rsidR="000A5685" w:rsidRPr="007E2567">
              <w:rPr>
                <w:rStyle w:val="Hyperlink"/>
                <w:noProof/>
              </w:rPr>
              <w:t>‘Year 2’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_Toc444590702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9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3" w:history="1">
            <w:r w:rsidR="00EE0057">
              <w:rPr>
                <w:rStyle w:val="Hyperlink"/>
                <w:noProof/>
              </w:rPr>
              <w:t>2018-19</w:t>
            </w:r>
            <w:r w:rsidR="000A5685" w:rsidRPr="007E2567">
              <w:rPr>
                <w:rStyle w:val="Hyperlink"/>
                <w:noProof/>
              </w:rPr>
              <w:t xml:space="preserve"> Budget Projection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_Toc444590703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9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4" w:history="1">
            <w:r w:rsidR="000A5685" w:rsidRPr="007E2567">
              <w:rPr>
                <w:rStyle w:val="Hyperlink"/>
                <w:noProof/>
              </w:rPr>
              <w:t>Estimated Pupil Premium (PP)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_Toc444590704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10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5" w:history="1">
            <w:r w:rsidR="000A5685" w:rsidRPr="007E2567">
              <w:rPr>
                <w:rStyle w:val="Hyperlink"/>
                <w:noProof/>
              </w:rPr>
              <w:t>UIFSM (ESTIMATE)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_Toc444590705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11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6" w:history="1">
            <w:r w:rsidR="000A5685" w:rsidRPr="007E2567">
              <w:rPr>
                <w:rStyle w:val="Hyperlink"/>
                <w:noProof/>
              </w:rPr>
              <w:t>De-Delegation (Funding delegated to schools which is recovered via the advances)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_Toc444590706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12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7" w:history="1">
            <w:r w:rsidR="000A5685" w:rsidRPr="007E2567">
              <w:rPr>
                <w:rStyle w:val="Hyperlink"/>
                <w:noProof/>
              </w:rPr>
              <w:t>‘Year 3’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_Toc444590707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12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8" w:history="1">
            <w:r w:rsidR="000A5685" w:rsidRPr="007E2567">
              <w:rPr>
                <w:rStyle w:val="Hyperlink"/>
                <w:noProof/>
              </w:rPr>
              <w:t>‘Early Years’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_Toc444590708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13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9" w:history="1">
            <w:r w:rsidR="000A5685" w:rsidRPr="007E2567">
              <w:rPr>
                <w:rStyle w:val="Hyperlink"/>
                <w:noProof/>
              </w:rPr>
              <w:t>Early Years Funding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_Toc444590709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13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10" w:history="1">
            <w:r w:rsidR="000A5685" w:rsidRPr="007E2567">
              <w:rPr>
                <w:rStyle w:val="Hyperlink"/>
                <w:noProof/>
              </w:rPr>
              <w:t>Early Years Pupil Premium (EYPP)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_Toc444590710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14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11" w:history="1">
            <w:r w:rsidR="000A5685" w:rsidRPr="007E2567">
              <w:rPr>
                <w:rStyle w:val="Hyperlink"/>
                <w:noProof/>
              </w:rPr>
              <w:t>‘High Needs Mainstream’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_Toc444590711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16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12" w:history="1">
            <w:r w:rsidR="000A5685" w:rsidRPr="007E2567">
              <w:rPr>
                <w:rStyle w:val="Hyperlink"/>
                <w:noProof/>
              </w:rPr>
              <w:t>‘SRP Year 1’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_Toc444590712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17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13" w:history="1">
            <w:r w:rsidR="000A5685" w:rsidRPr="007E2567">
              <w:rPr>
                <w:rStyle w:val="Hyperlink"/>
                <w:noProof/>
              </w:rPr>
              <w:t>‘SRP Year 2 &amp; 3’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_Toc444590713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20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14" w:history="1">
            <w:r w:rsidR="000A5685" w:rsidRPr="007E2567">
              <w:rPr>
                <w:rStyle w:val="Hyperlink"/>
                <w:noProof/>
              </w:rPr>
              <w:t>‘SRP Rates’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_Toc444590714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21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15" w:history="1">
            <w:r w:rsidR="000A5685" w:rsidRPr="007E2567">
              <w:rPr>
                <w:rStyle w:val="Hyperlink"/>
                <w:noProof/>
              </w:rPr>
              <w:t>‘Growth Funding’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_Toc444590715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21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4E5374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16" w:history="1">
            <w:r w:rsidR="000A5685" w:rsidRPr="007E2567">
              <w:rPr>
                <w:rStyle w:val="Hyperlink"/>
                <w:noProof/>
              </w:rPr>
              <w:t>‘BPS Summary’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_Toc444590716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B41C62">
              <w:rPr>
                <w:noProof/>
                <w:webHidden/>
              </w:rPr>
              <w:t>22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1469D" w:rsidRDefault="0001469D">
          <w:r>
            <w:rPr>
              <w:b/>
              <w:bCs/>
              <w:noProof/>
            </w:rPr>
            <w:fldChar w:fldCharType="end"/>
          </w:r>
        </w:p>
      </w:sdtContent>
    </w:sdt>
    <w:p w:rsidR="005B03D0" w:rsidRDefault="005B03D0">
      <w:pPr>
        <w:rPr>
          <w:rFonts w:ascii="Arial" w:hAnsi="Arial" w:cs="Arial"/>
          <w:b/>
          <w:sz w:val="24"/>
          <w:szCs w:val="24"/>
          <w:u w:val="single"/>
        </w:rPr>
      </w:pPr>
    </w:p>
    <w:p w:rsidR="00927087" w:rsidRDefault="00927087">
      <w:pPr>
        <w:rPr>
          <w:rFonts w:ascii="Arial" w:hAnsi="Arial" w:cs="Arial"/>
          <w:b/>
          <w:sz w:val="24"/>
          <w:szCs w:val="24"/>
          <w:u w:val="single"/>
        </w:rPr>
      </w:pPr>
    </w:p>
    <w:p w:rsidR="00927087" w:rsidRDefault="00927087">
      <w:pPr>
        <w:rPr>
          <w:rFonts w:ascii="Arial" w:hAnsi="Arial" w:cs="Arial"/>
          <w:b/>
          <w:sz w:val="24"/>
          <w:szCs w:val="24"/>
          <w:u w:val="single"/>
        </w:rPr>
      </w:pPr>
    </w:p>
    <w:p w:rsidR="005B03D0" w:rsidRDefault="005B03D0" w:rsidP="0001469D">
      <w:pPr>
        <w:tabs>
          <w:tab w:val="right" w:leader="dot" w:pos="9015"/>
        </w:tabs>
        <w:rPr>
          <w:rFonts w:ascii="Arial" w:hAnsi="Arial" w:cs="Arial"/>
          <w:b/>
          <w:sz w:val="24"/>
          <w:szCs w:val="24"/>
          <w:u w:val="single"/>
        </w:rPr>
      </w:pPr>
    </w:p>
    <w:p w:rsidR="00A2178F" w:rsidRDefault="00927087" w:rsidP="006808D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Primary and Secondary School Funding</w:t>
      </w:r>
      <w:r w:rsidR="001935D5" w:rsidRPr="00913A97">
        <w:rPr>
          <w:rFonts w:ascii="Arial" w:hAnsi="Arial" w:cs="Arial"/>
          <w:b/>
          <w:sz w:val="24"/>
          <w:szCs w:val="24"/>
          <w:u w:val="single"/>
        </w:rPr>
        <w:t xml:space="preserve"> Template</w:t>
      </w:r>
      <w:r w:rsidR="005460C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536C9">
        <w:rPr>
          <w:rFonts w:ascii="Arial" w:hAnsi="Arial" w:cs="Arial"/>
          <w:b/>
          <w:sz w:val="24"/>
          <w:szCs w:val="24"/>
          <w:u w:val="single"/>
        </w:rPr>
        <w:t>2017/</w:t>
      </w:r>
      <w:r w:rsidR="00EE0057">
        <w:rPr>
          <w:rFonts w:ascii="Arial" w:hAnsi="Arial" w:cs="Arial"/>
          <w:b/>
          <w:sz w:val="24"/>
          <w:szCs w:val="24"/>
          <w:u w:val="single"/>
        </w:rPr>
        <w:t>18</w:t>
      </w:r>
      <w:r w:rsidR="005460CE">
        <w:rPr>
          <w:rFonts w:ascii="Arial" w:hAnsi="Arial" w:cs="Arial"/>
          <w:b/>
          <w:sz w:val="24"/>
          <w:szCs w:val="24"/>
          <w:u w:val="single"/>
        </w:rPr>
        <w:t xml:space="preserve"> - Input</w:t>
      </w:r>
      <w:r w:rsidR="00B50C38">
        <w:rPr>
          <w:rFonts w:ascii="Arial" w:hAnsi="Arial" w:cs="Arial"/>
          <w:b/>
          <w:sz w:val="24"/>
          <w:szCs w:val="24"/>
          <w:u w:val="single"/>
        </w:rPr>
        <w:t xml:space="preserve"> Guidance</w:t>
      </w:r>
    </w:p>
    <w:p w:rsidR="000801B4" w:rsidRDefault="000801B4">
      <w:pPr>
        <w:rPr>
          <w:rFonts w:ascii="Arial" w:hAnsi="Arial" w:cs="Arial"/>
          <w:sz w:val="24"/>
          <w:szCs w:val="24"/>
        </w:rPr>
      </w:pPr>
    </w:p>
    <w:p w:rsidR="00EB24B8" w:rsidRPr="00711EAA" w:rsidRDefault="00C913DC" w:rsidP="006808DF">
      <w:pPr>
        <w:spacing w:line="240" w:lineRule="auto"/>
        <w:rPr>
          <w:rFonts w:ascii="Arial" w:hAnsi="Arial" w:cs="Arial"/>
          <w:sz w:val="24"/>
          <w:szCs w:val="24"/>
        </w:rPr>
      </w:pPr>
      <w:r w:rsidRPr="007B25D6">
        <w:rPr>
          <w:rFonts w:ascii="Arial" w:hAnsi="Arial" w:cs="Arial"/>
          <w:sz w:val="24"/>
          <w:szCs w:val="24"/>
        </w:rPr>
        <w:t>At the bottom of the spreadsheet there are a number of tabs.</w:t>
      </w:r>
    </w:p>
    <w:p w:rsidR="008F779E" w:rsidRDefault="00336FFF" w:rsidP="006808DF">
      <w:pPr>
        <w:spacing w:line="240" w:lineRule="auto"/>
      </w:pPr>
      <w:r>
        <w:rPr>
          <w:noProof/>
          <w:lang w:eastAsia="en-GB"/>
        </w:rPr>
        <w:drawing>
          <wp:inline distT="0" distB="0" distL="0" distR="0" wp14:anchorId="13AEA9E8" wp14:editId="2EB8DF75">
            <wp:extent cx="5731510" cy="188601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FFF" w:rsidRDefault="00336FFF" w:rsidP="006808DF">
      <w:pPr>
        <w:pStyle w:val="Heading1"/>
        <w:spacing w:line="240" w:lineRule="auto"/>
        <w:rPr>
          <w:u w:val="single"/>
        </w:rPr>
      </w:pPr>
      <w:bookmarkStart w:id="0" w:name="_Toc444590693"/>
      <w:r w:rsidRPr="00EB24B8">
        <w:rPr>
          <w:u w:val="single"/>
        </w:rPr>
        <w:t>‘</w:t>
      </w:r>
      <w:r>
        <w:rPr>
          <w:u w:val="single"/>
        </w:rPr>
        <w:t>Contents’</w:t>
      </w:r>
      <w:r w:rsidRPr="00EB24B8">
        <w:rPr>
          <w:u w:val="single"/>
        </w:rPr>
        <w:t xml:space="preserve"> Tab</w:t>
      </w:r>
      <w:bookmarkEnd w:id="0"/>
    </w:p>
    <w:p w:rsidR="006808DF" w:rsidRPr="006808DF" w:rsidRDefault="006808DF" w:rsidP="006808DF">
      <w:pPr>
        <w:spacing w:line="240" w:lineRule="auto"/>
      </w:pPr>
    </w:p>
    <w:p w:rsidR="00B50C38" w:rsidRPr="00336FFF" w:rsidRDefault="00B50C38" w:rsidP="00B50C38">
      <w:pPr>
        <w:spacing w:line="240" w:lineRule="auto"/>
        <w:rPr>
          <w:rFonts w:ascii="Arial" w:hAnsi="Arial" w:cs="Arial"/>
          <w:sz w:val="24"/>
          <w:szCs w:val="24"/>
        </w:rPr>
      </w:pPr>
      <w:r w:rsidRPr="00336FFF">
        <w:rPr>
          <w:rFonts w:ascii="Arial" w:hAnsi="Arial" w:cs="Arial"/>
          <w:sz w:val="24"/>
          <w:szCs w:val="24"/>
        </w:rPr>
        <w:t xml:space="preserve">This tab is for information only and provides </w:t>
      </w:r>
      <w:r>
        <w:rPr>
          <w:rFonts w:ascii="Arial" w:hAnsi="Arial" w:cs="Arial"/>
          <w:sz w:val="24"/>
          <w:szCs w:val="24"/>
        </w:rPr>
        <w:t>details about</w:t>
      </w:r>
      <w:r w:rsidRPr="00336F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purpose of each of the other</w:t>
      </w:r>
      <w:r w:rsidRPr="00336FFF">
        <w:rPr>
          <w:rFonts w:ascii="Arial" w:hAnsi="Arial" w:cs="Arial"/>
          <w:sz w:val="24"/>
          <w:szCs w:val="24"/>
        </w:rPr>
        <w:t xml:space="preserve"> tabs within the template</w:t>
      </w:r>
      <w:r>
        <w:rPr>
          <w:rFonts w:ascii="Arial" w:hAnsi="Arial" w:cs="Arial"/>
          <w:sz w:val="24"/>
          <w:szCs w:val="24"/>
        </w:rPr>
        <w:t xml:space="preserve"> and hyperlinks to them.</w:t>
      </w:r>
    </w:p>
    <w:p w:rsidR="001935D5" w:rsidRDefault="00346F87" w:rsidP="006808DF">
      <w:pPr>
        <w:pStyle w:val="Heading1"/>
        <w:spacing w:line="240" w:lineRule="auto"/>
        <w:rPr>
          <w:u w:val="single"/>
        </w:rPr>
      </w:pPr>
      <w:r w:rsidRPr="00EB24B8">
        <w:rPr>
          <w:u w:val="single"/>
        </w:rPr>
        <w:t xml:space="preserve"> </w:t>
      </w:r>
      <w:bookmarkStart w:id="1" w:name="_Toc444590694"/>
      <w:r w:rsidR="001935D5" w:rsidRPr="00EB24B8">
        <w:rPr>
          <w:u w:val="single"/>
        </w:rPr>
        <w:t>‘Year 1’ Tab</w:t>
      </w:r>
      <w:bookmarkEnd w:id="1"/>
    </w:p>
    <w:p w:rsidR="00F07828" w:rsidRDefault="00F07828" w:rsidP="006808DF">
      <w:pPr>
        <w:pStyle w:val="Heading2"/>
        <w:spacing w:line="240" w:lineRule="auto"/>
      </w:pPr>
      <w:bookmarkStart w:id="2" w:name="_Toc444590695"/>
      <w:r w:rsidRPr="00913A97">
        <w:t xml:space="preserve">Formula Budget </w:t>
      </w:r>
      <w:r w:rsidR="005536C9">
        <w:t>2017/</w:t>
      </w:r>
      <w:r w:rsidR="00EE0057">
        <w:t>18</w:t>
      </w:r>
      <w:bookmarkEnd w:id="2"/>
    </w:p>
    <w:p w:rsidR="006808DF" w:rsidRPr="006808DF" w:rsidRDefault="006808DF" w:rsidP="006808DF">
      <w:pPr>
        <w:spacing w:line="240" w:lineRule="auto"/>
      </w:pPr>
    </w:p>
    <w:p w:rsidR="00C913DC" w:rsidRPr="00121B52" w:rsidRDefault="00217386" w:rsidP="006808DF">
      <w:pPr>
        <w:spacing w:line="240" w:lineRule="auto"/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5614B7F" wp14:editId="0099FF43">
                <wp:simplePos x="0" y="0"/>
                <wp:positionH relativeFrom="column">
                  <wp:posOffset>3966845</wp:posOffset>
                </wp:positionH>
                <wp:positionV relativeFrom="paragraph">
                  <wp:posOffset>153035</wp:posOffset>
                </wp:positionV>
                <wp:extent cx="988695" cy="403860"/>
                <wp:effectExtent l="38100" t="38100" r="78105" b="11049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695" cy="403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12.35pt;margin-top:12.05pt;width:77.85pt;height:31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21619">
        <w:rPr>
          <w:rFonts w:ascii="Arial" w:hAnsi="Arial" w:cs="Arial"/>
          <w:sz w:val="24"/>
          <w:szCs w:val="24"/>
        </w:rPr>
        <w:t xml:space="preserve">On the 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‘Year 1’ T</w:t>
      </w:r>
      <w:r w:rsidR="00C913DC" w:rsidRPr="00921619">
        <w:rPr>
          <w:rFonts w:ascii="Arial" w:hAnsi="Arial" w:cs="Arial"/>
          <w:color w:val="0070C0"/>
          <w:sz w:val="24"/>
          <w:szCs w:val="24"/>
        </w:rPr>
        <w:t xml:space="preserve">ab </w:t>
      </w:r>
      <w:r w:rsidR="00C913DC">
        <w:rPr>
          <w:rFonts w:ascii="Arial" w:hAnsi="Arial" w:cs="Arial"/>
          <w:sz w:val="24"/>
          <w:szCs w:val="24"/>
        </w:rPr>
        <w:t>select the school DfE number in cell G2 at the top of the sheet</w:t>
      </w:r>
    </w:p>
    <w:p w:rsidR="00121B52" w:rsidRDefault="00217386" w:rsidP="006808D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E262B1" wp14:editId="3DF0E05E">
                <wp:simplePos x="0" y="0"/>
                <wp:positionH relativeFrom="column">
                  <wp:posOffset>4915535</wp:posOffset>
                </wp:positionH>
                <wp:positionV relativeFrom="paragraph">
                  <wp:posOffset>181610</wp:posOffset>
                </wp:positionV>
                <wp:extent cx="771525" cy="914400"/>
                <wp:effectExtent l="76200" t="76200" r="104775" b="952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387.05pt;margin-top:14.3pt;width:60.75pt;height:1in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CDC40BD" wp14:editId="08AC78DE">
            <wp:extent cx="5725160" cy="1144905"/>
            <wp:effectExtent l="19050" t="19050" r="27940" b="171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144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21B52" w:rsidRDefault="00121B52" w:rsidP="006808DF">
      <w:pPr>
        <w:spacing w:line="240" w:lineRule="auto"/>
      </w:pPr>
      <w:r>
        <w:rPr>
          <w:rFonts w:ascii="Arial" w:hAnsi="Arial" w:cs="Arial"/>
          <w:sz w:val="24"/>
          <w:szCs w:val="24"/>
        </w:rPr>
        <w:t xml:space="preserve">The number can either be typed in directly or selected using the drop-down menu. </w:t>
      </w:r>
      <w:r>
        <w:t xml:space="preserve"> </w:t>
      </w:r>
    </w:p>
    <w:p w:rsidR="00EB24B8" w:rsidRPr="00EB24B8" w:rsidRDefault="00EB24B8" w:rsidP="006808DF">
      <w:pPr>
        <w:spacing w:line="240" w:lineRule="auto"/>
        <w:rPr>
          <w:rFonts w:ascii="Arial" w:hAnsi="Arial" w:cs="Arial"/>
          <w:sz w:val="24"/>
          <w:szCs w:val="24"/>
        </w:rPr>
      </w:pPr>
      <w:r w:rsidRPr="00EB24B8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1935D5" w:rsidRPr="00EB24B8">
        <w:rPr>
          <w:rFonts w:ascii="Arial" w:hAnsi="Arial" w:cs="Arial"/>
          <w:sz w:val="24"/>
          <w:szCs w:val="24"/>
        </w:rPr>
        <w:t>Pupil numbers, rate</w:t>
      </w:r>
      <w:r w:rsidR="00EE0057">
        <w:rPr>
          <w:rFonts w:ascii="Arial" w:hAnsi="Arial" w:cs="Arial"/>
          <w:sz w:val="24"/>
          <w:szCs w:val="24"/>
        </w:rPr>
        <w:t>s and totals for Factors 1 to 13</w:t>
      </w:r>
      <w:r w:rsidR="001935D5" w:rsidRPr="00EB24B8">
        <w:rPr>
          <w:rFonts w:ascii="Arial" w:hAnsi="Arial" w:cs="Arial"/>
          <w:sz w:val="24"/>
          <w:szCs w:val="24"/>
        </w:rPr>
        <w:t xml:space="preserve"> will automatically populate</w:t>
      </w:r>
      <w:r w:rsidR="00EE0057">
        <w:rPr>
          <w:rFonts w:ascii="Arial" w:hAnsi="Arial" w:cs="Arial"/>
          <w:sz w:val="24"/>
          <w:szCs w:val="24"/>
        </w:rPr>
        <w:t xml:space="preserve"> in columns</w:t>
      </w:r>
      <w:r w:rsidRPr="00EB24B8">
        <w:rPr>
          <w:rFonts w:ascii="Arial" w:hAnsi="Arial" w:cs="Arial"/>
          <w:sz w:val="24"/>
          <w:szCs w:val="24"/>
        </w:rPr>
        <w:t xml:space="preserve"> F, G and H</w:t>
      </w:r>
      <w:r w:rsidR="00DD6B8A">
        <w:rPr>
          <w:rFonts w:ascii="Arial" w:hAnsi="Arial" w:cs="Arial"/>
          <w:sz w:val="24"/>
          <w:szCs w:val="24"/>
        </w:rPr>
        <w:t>.</w:t>
      </w:r>
    </w:p>
    <w:p w:rsidR="00EE0057" w:rsidRPr="006F6A47" w:rsidRDefault="00EB24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A</w:t>
      </w:r>
      <w:r w:rsidR="001935D5" w:rsidRPr="00913A97">
        <w:rPr>
          <w:rFonts w:ascii="Arial" w:hAnsi="Arial" w:cs="Arial"/>
          <w:sz w:val="24"/>
          <w:szCs w:val="24"/>
        </w:rPr>
        <w:t xml:space="preserve"> Formula Factors Total will be given in cell </w:t>
      </w:r>
      <w:r>
        <w:rPr>
          <w:rFonts w:ascii="Arial" w:hAnsi="Arial" w:cs="Arial"/>
          <w:sz w:val="24"/>
          <w:szCs w:val="24"/>
        </w:rPr>
        <w:t>H</w:t>
      </w:r>
      <w:r w:rsidR="00EE0057">
        <w:rPr>
          <w:rFonts w:ascii="Arial" w:hAnsi="Arial" w:cs="Arial"/>
          <w:sz w:val="24"/>
          <w:szCs w:val="24"/>
        </w:rPr>
        <w:t>44</w:t>
      </w:r>
      <w:r w:rsidR="00DD6B8A">
        <w:rPr>
          <w:rFonts w:ascii="Arial" w:hAnsi="Arial" w:cs="Arial"/>
          <w:sz w:val="24"/>
          <w:szCs w:val="24"/>
        </w:rPr>
        <w:t>.</w:t>
      </w:r>
      <w:r w:rsidR="002173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C49468" wp14:editId="1F7E3E30">
                <wp:simplePos x="0" y="0"/>
                <wp:positionH relativeFrom="column">
                  <wp:posOffset>3201035</wp:posOffset>
                </wp:positionH>
                <wp:positionV relativeFrom="paragraph">
                  <wp:posOffset>1118235</wp:posOffset>
                </wp:positionV>
                <wp:extent cx="514350" cy="371475"/>
                <wp:effectExtent l="76200" t="76200" r="95250" b="1047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EB24B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946D1A" wp14:editId="642A29FA">
                                  <wp:extent cx="161290" cy="124293"/>
                                  <wp:effectExtent l="0" t="0" r="0" b="9525"/>
                                  <wp:docPr id="901" name="Picture 9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32" style="position:absolute;margin-left:252.05pt;margin-top:88.05pt;width:40.5pt;height:2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6Ms3gIAAEs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" fillcolor="white [3212]" strokecolor="red" strokeweight="1.5pt">
                <v:textbox>
                  <w:txbxContent>
                    <w:p w:rsidR="0066617A" w:rsidRPr="009E1AC3" w:rsidRDefault="0066617A" w:rsidP="00EB24B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946D1A" wp14:editId="642A29FA">
                            <wp:extent cx="161290" cy="124293"/>
                            <wp:effectExtent l="0" t="0" r="0" b="9525"/>
                            <wp:docPr id="901" name="Picture 9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21738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D44FAF" wp14:editId="4E01D699">
                <wp:simplePos x="0" y="0"/>
                <wp:positionH relativeFrom="column">
                  <wp:posOffset>3710305</wp:posOffset>
                </wp:positionH>
                <wp:positionV relativeFrom="paragraph">
                  <wp:posOffset>1330325</wp:posOffset>
                </wp:positionV>
                <wp:extent cx="375920" cy="0"/>
                <wp:effectExtent l="0" t="76200" r="24130" b="15240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9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292.15pt;margin-top:104.75pt;width:29.6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E0057" w:rsidRDefault="006F6A47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C9A9F6" wp14:editId="508A117E">
                <wp:simplePos x="0" y="0"/>
                <wp:positionH relativeFrom="column">
                  <wp:posOffset>3962400</wp:posOffset>
                </wp:positionH>
                <wp:positionV relativeFrom="paragraph">
                  <wp:posOffset>170815</wp:posOffset>
                </wp:positionV>
                <wp:extent cx="1654175" cy="2295525"/>
                <wp:effectExtent l="76200" t="76200" r="98425" b="1047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175" cy="2295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312pt;margin-top:13.45pt;width:130.25pt;height:18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4C0E1B" wp14:editId="1EC5EA31">
                <wp:simplePos x="0" y="0"/>
                <wp:positionH relativeFrom="column">
                  <wp:posOffset>4543425</wp:posOffset>
                </wp:positionH>
                <wp:positionV relativeFrom="paragraph">
                  <wp:posOffset>2523490</wp:posOffset>
                </wp:positionV>
                <wp:extent cx="285115" cy="1"/>
                <wp:effectExtent l="0" t="76200" r="19685" b="1524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11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357.75pt;margin-top:198.7pt;width:22.4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02F4A3" wp14:editId="136FCCF0">
                <wp:simplePos x="0" y="0"/>
                <wp:positionH relativeFrom="column">
                  <wp:posOffset>3987165</wp:posOffset>
                </wp:positionH>
                <wp:positionV relativeFrom="paragraph">
                  <wp:posOffset>2365375</wp:posOffset>
                </wp:positionV>
                <wp:extent cx="514350" cy="371475"/>
                <wp:effectExtent l="76200" t="76200" r="95250" b="1047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EB24B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1B7A530D" wp14:editId="3ED0CB07">
                                  <wp:extent cx="161290" cy="130448"/>
                                  <wp:effectExtent l="0" t="0" r="0" b="3175"/>
                                  <wp:docPr id="899" name="Picture 8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0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0992F3" wp14:editId="69575216">
                                  <wp:extent cx="161290" cy="124293"/>
                                  <wp:effectExtent l="0" t="0" r="0" b="9525"/>
                                  <wp:docPr id="900" name="Picture 9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33" style="position:absolute;margin-left:313.95pt;margin-top:186.25pt;width:40.5pt;height:29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G5y3QIAAEs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" fillcolor="white [3212]" strokecolor="red" strokeweight="1.5pt">
                <v:textbox>
                  <w:txbxContent>
                    <w:p w:rsidR="0066617A" w:rsidRPr="009E1AC3" w:rsidRDefault="0066617A" w:rsidP="00EB24B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1B7A530D" wp14:editId="3ED0CB07">
                            <wp:extent cx="161290" cy="130448"/>
                            <wp:effectExtent l="0" t="0" r="0" b="3175"/>
                            <wp:docPr id="899" name="Picture 8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0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0992F3" wp14:editId="69575216">
                            <wp:extent cx="161290" cy="124293"/>
                            <wp:effectExtent l="0" t="0" r="0" b="9525"/>
                            <wp:docPr id="900" name="Picture 9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D22B6E" wp14:editId="1BD91BD7">
                <wp:simplePos x="0" y="0"/>
                <wp:positionH relativeFrom="column">
                  <wp:posOffset>4827905</wp:posOffset>
                </wp:positionH>
                <wp:positionV relativeFrom="paragraph">
                  <wp:posOffset>2468245</wp:posOffset>
                </wp:positionV>
                <wp:extent cx="704215" cy="149860"/>
                <wp:effectExtent l="57150" t="76200" r="76835" b="9779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380.15pt;margin-top:194.35pt;width:55.45pt;height:1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" filled="f" strokecolor="red" strokeweight="2pt"/>
            </w:pict>
          </mc:Fallback>
        </mc:AlternateContent>
      </w:r>
      <w:r w:rsidRPr="001020C1">
        <w:rPr>
          <w:b/>
          <w:noProof/>
          <w:lang w:eastAsia="en-GB"/>
        </w:rPr>
        <w:drawing>
          <wp:inline distT="0" distB="0" distL="0" distR="0" wp14:anchorId="2216CF07" wp14:editId="6010F26B">
            <wp:extent cx="5810250" cy="266700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8071" cy="266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057" w:rsidRDefault="00EE0057">
      <w:pPr>
        <w:rPr>
          <w:noProof/>
          <w:lang w:eastAsia="en-GB"/>
        </w:rPr>
      </w:pPr>
    </w:p>
    <w:p w:rsidR="00EE0057" w:rsidRDefault="00EE0057">
      <w:pPr>
        <w:rPr>
          <w:noProof/>
          <w:lang w:eastAsia="en-GB"/>
        </w:rPr>
      </w:pPr>
    </w:p>
    <w:p w:rsidR="00EE0057" w:rsidRDefault="00EE0057">
      <w:pPr>
        <w:rPr>
          <w:rFonts w:ascii="Arial" w:hAnsi="Arial" w:cs="Arial"/>
          <w:sz w:val="24"/>
          <w:szCs w:val="24"/>
        </w:rPr>
      </w:pPr>
    </w:p>
    <w:p w:rsidR="00AA7D43" w:rsidRDefault="00390B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Below </w:t>
      </w:r>
      <w:r w:rsidR="00217386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Formula Factors Total, Estimated Growth Funding for </w:t>
      </w:r>
      <w:r w:rsidR="00EE0057">
        <w:rPr>
          <w:rFonts w:ascii="Arial" w:hAnsi="Arial" w:cs="Arial"/>
          <w:sz w:val="24"/>
          <w:szCs w:val="24"/>
        </w:rPr>
        <w:t>2017</w:t>
      </w:r>
      <w:r w:rsidR="005536C9">
        <w:rPr>
          <w:rFonts w:ascii="Arial" w:hAnsi="Arial" w:cs="Arial"/>
          <w:sz w:val="24"/>
          <w:szCs w:val="24"/>
        </w:rPr>
        <w:t>/</w:t>
      </w:r>
      <w:r w:rsidR="00EE0057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will </w:t>
      </w:r>
      <w:r w:rsidR="00121B52">
        <w:rPr>
          <w:rFonts w:ascii="Arial" w:hAnsi="Arial" w:cs="Arial"/>
          <w:sz w:val="24"/>
          <w:szCs w:val="24"/>
        </w:rPr>
        <w:t xml:space="preserve">be </w:t>
      </w:r>
      <w:r>
        <w:rPr>
          <w:rFonts w:ascii="Arial" w:hAnsi="Arial" w:cs="Arial"/>
          <w:sz w:val="24"/>
          <w:szCs w:val="24"/>
        </w:rPr>
        <w:t>show</w:t>
      </w:r>
      <w:r w:rsidR="00697091">
        <w:rPr>
          <w:rFonts w:ascii="Arial" w:hAnsi="Arial" w:cs="Arial"/>
          <w:sz w:val="24"/>
          <w:szCs w:val="24"/>
        </w:rPr>
        <w:t>n</w:t>
      </w:r>
      <w:r w:rsidR="00607427">
        <w:rPr>
          <w:rFonts w:ascii="Arial" w:hAnsi="Arial" w:cs="Arial"/>
          <w:sz w:val="24"/>
          <w:szCs w:val="24"/>
        </w:rPr>
        <w:t xml:space="preserve"> in cell H46</w:t>
      </w:r>
      <w:r w:rsidR="001B2273">
        <w:rPr>
          <w:rFonts w:ascii="Arial" w:hAnsi="Arial" w:cs="Arial"/>
          <w:sz w:val="24"/>
          <w:szCs w:val="24"/>
        </w:rPr>
        <w:t xml:space="preserve"> </w:t>
      </w:r>
      <w:r w:rsidR="003244A7">
        <w:rPr>
          <w:rFonts w:ascii="Arial" w:hAnsi="Arial" w:cs="Arial"/>
          <w:sz w:val="24"/>
          <w:szCs w:val="24"/>
        </w:rPr>
        <w:t xml:space="preserve">if applicable to the school, </w:t>
      </w:r>
      <w:r w:rsidR="001B2273">
        <w:rPr>
          <w:rFonts w:ascii="Arial" w:hAnsi="Arial" w:cs="Arial"/>
          <w:sz w:val="24"/>
          <w:szCs w:val="24"/>
        </w:rPr>
        <w:t>driven by the data enter</w:t>
      </w:r>
      <w:r w:rsidR="0042111D">
        <w:rPr>
          <w:rFonts w:ascii="Arial" w:hAnsi="Arial" w:cs="Arial"/>
          <w:sz w:val="24"/>
          <w:szCs w:val="24"/>
        </w:rPr>
        <w:t>ed</w:t>
      </w:r>
      <w:r w:rsidR="001B2273">
        <w:rPr>
          <w:rFonts w:ascii="Arial" w:hAnsi="Arial" w:cs="Arial"/>
          <w:sz w:val="24"/>
          <w:szCs w:val="24"/>
        </w:rPr>
        <w:t xml:space="preserve"> on </w:t>
      </w:r>
      <w:r w:rsidR="0042111D">
        <w:rPr>
          <w:rFonts w:ascii="Arial" w:hAnsi="Arial" w:cs="Arial"/>
          <w:sz w:val="24"/>
          <w:szCs w:val="24"/>
        </w:rPr>
        <w:t>the</w:t>
      </w:r>
      <w:r w:rsidR="000801B4">
        <w:rPr>
          <w:rFonts w:ascii="Arial" w:hAnsi="Arial" w:cs="Arial"/>
          <w:sz w:val="24"/>
          <w:szCs w:val="24"/>
        </w:rPr>
        <w:t xml:space="preserve"> 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‘G</w:t>
      </w:r>
      <w:r w:rsidR="001B2273" w:rsidRPr="00921619">
        <w:rPr>
          <w:rFonts w:ascii="Arial" w:hAnsi="Arial" w:cs="Arial"/>
          <w:color w:val="0070C0"/>
          <w:sz w:val="24"/>
          <w:szCs w:val="24"/>
        </w:rPr>
        <w:t xml:space="preserve">rowth 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F</w:t>
      </w:r>
      <w:r w:rsidR="001B2273" w:rsidRPr="00921619">
        <w:rPr>
          <w:rFonts w:ascii="Arial" w:hAnsi="Arial" w:cs="Arial"/>
          <w:color w:val="0070C0"/>
          <w:sz w:val="24"/>
          <w:szCs w:val="24"/>
        </w:rPr>
        <w:t>unding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’</w:t>
      </w:r>
      <w:r w:rsidR="001B2273" w:rsidRPr="00921619">
        <w:rPr>
          <w:rFonts w:ascii="Arial" w:hAnsi="Arial" w:cs="Arial"/>
          <w:color w:val="0070C0"/>
          <w:sz w:val="24"/>
          <w:szCs w:val="24"/>
        </w:rPr>
        <w:t xml:space="preserve"> 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T</w:t>
      </w:r>
      <w:r w:rsidR="00AA7D43">
        <w:rPr>
          <w:rFonts w:ascii="Arial" w:hAnsi="Arial" w:cs="Arial"/>
          <w:color w:val="0070C0"/>
          <w:sz w:val="24"/>
          <w:szCs w:val="24"/>
        </w:rPr>
        <w:t>ab</w:t>
      </w:r>
      <w:r w:rsidR="00AA7D43" w:rsidRPr="00AA7D43">
        <w:rPr>
          <w:rFonts w:ascii="Arial" w:hAnsi="Arial" w:cs="Arial"/>
          <w:sz w:val="24"/>
          <w:szCs w:val="24"/>
        </w:rPr>
        <w:t>.</w:t>
      </w:r>
    </w:p>
    <w:p w:rsidR="001B2273" w:rsidRDefault="001B22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42111D">
        <w:rPr>
          <w:rFonts w:ascii="Arial" w:hAnsi="Arial" w:cs="Arial"/>
          <w:sz w:val="24"/>
          <w:szCs w:val="24"/>
        </w:rPr>
        <w:t>Minimum Funding Guarantee</w:t>
      </w:r>
      <w:r>
        <w:rPr>
          <w:rFonts w:ascii="Arial" w:hAnsi="Arial" w:cs="Arial"/>
          <w:sz w:val="24"/>
          <w:szCs w:val="24"/>
        </w:rPr>
        <w:t xml:space="preserve"> </w:t>
      </w:r>
      <w:r w:rsidR="0042111D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MFG</w:t>
      </w:r>
      <w:r w:rsidR="0042111D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="003244A7">
        <w:rPr>
          <w:rFonts w:ascii="Arial" w:hAnsi="Arial" w:cs="Arial"/>
          <w:sz w:val="24"/>
          <w:szCs w:val="24"/>
        </w:rPr>
        <w:t xml:space="preserve">amount </w:t>
      </w:r>
      <w:r w:rsidR="00607427">
        <w:rPr>
          <w:rFonts w:ascii="Arial" w:hAnsi="Arial" w:cs="Arial"/>
          <w:sz w:val="24"/>
          <w:szCs w:val="24"/>
        </w:rPr>
        <w:t>will show in cell H48</w:t>
      </w:r>
      <w:r>
        <w:rPr>
          <w:rFonts w:ascii="Arial" w:hAnsi="Arial" w:cs="Arial"/>
          <w:sz w:val="24"/>
          <w:szCs w:val="24"/>
        </w:rPr>
        <w:t>, with the calculation shown on the</w:t>
      </w:r>
      <w:r w:rsidRPr="00921619">
        <w:rPr>
          <w:rFonts w:ascii="Arial" w:hAnsi="Arial" w:cs="Arial"/>
          <w:color w:val="0070C0"/>
          <w:sz w:val="24"/>
          <w:szCs w:val="24"/>
        </w:rPr>
        <w:t xml:space="preserve"> 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‘</w:t>
      </w:r>
      <w:r w:rsidRPr="00921619">
        <w:rPr>
          <w:rFonts w:ascii="Arial" w:hAnsi="Arial" w:cs="Arial"/>
          <w:color w:val="0070C0"/>
          <w:sz w:val="24"/>
          <w:szCs w:val="24"/>
        </w:rPr>
        <w:t>MFG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’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 xml:space="preserve"> T</w:t>
      </w:r>
      <w:r w:rsidRPr="00921619">
        <w:rPr>
          <w:rFonts w:ascii="Arial" w:hAnsi="Arial" w:cs="Arial"/>
          <w:color w:val="0070C0"/>
          <w:sz w:val="24"/>
          <w:szCs w:val="24"/>
        </w:rPr>
        <w:t>ab</w:t>
      </w:r>
      <w:r w:rsidR="00DD6B8A">
        <w:rPr>
          <w:rFonts w:ascii="Arial" w:hAnsi="Arial" w:cs="Arial"/>
          <w:sz w:val="24"/>
          <w:szCs w:val="24"/>
        </w:rPr>
        <w:t>.</w:t>
      </w:r>
      <w:r w:rsidR="000801B4">
        <w:rPr>
          <w:rFonts w:ascii="Arial" w:hAnsi="Arial" w:cs="Arial"/>
          <w:sz w:val="24"/>
          <w:szCs w:val="24"/>
        </w:rPr>
        <w:t xml:space="preserve"> </w:t>
      </w:r>
    </w:p>
    <w:p w:rsidR="001B2273" w:rsidRDefault="00F40A26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A06BD7" wp14:editId="0955DC45">
                <wp:simplePos x="0" y="0"/>
                <wp:positionH relativeFrom="column">
                  <wp:posOffset>4114800</wp:posOffset>
                </wp:positionH>
                <wp:positionV relativeFrom="paragraph">
                  <wp:posOffset>219710</wp:posOffset>
                </wp:positionV>
                <wp:extent cx="514350" cy="371475"/>
                <wp:effectExtent l="76200" t="76200" r="95250" b="1047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90BCA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24CE07" wp14:editId="0300AAEE">
                                  <wp:extent cx="161290" cy="124293"/>
                                  <wp:effectExtent l="0" t="0" r="0" b="9525"/>
                                  <wp:docPr id="904" name="Picture 9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34" style="position:absolute;margin-left:324pt;margin-top:17.3pt;width:40.5pt;height:29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" fillcolor="white [3212]" strokecolor="red" strokeweight="1.5pt">
                <v:textbox>
                  <w:txbxContent>
                    <w:p w:rsidR="0066617A" w:rsidRPr="009E1AC3" w:rsidRDefault="0066617A" w:rsidP="00390BCA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24CE07" wp14:editId="0300AAEE">
                            <wp:extent cx="161290" cy="124293"/>
                            <wp:effectExtent l="0" t="0" r="0" b="9525"/>
                            <wp:docPr id="904" name="Picture 9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B2273">
        <w:rPr>
          <w:rFonts w:ascii="Arial" w:hAnsi="Arial" w:cs="Arial"/>
          <w:sz w:val="24"/>
          <w:szCs w:val="24"/>
        </w:rPr>
        <w:t xml:space="preserve">5) </w:t>
      </w:r>
      <w:r w:rsidR="0042111D">
        <w:rPr>
          <w:rFonts w:ascii="Arial" w:hAnsi="Arial" w:cs="Arial"/>
          <w:sz w:val="24"/>
          <w:szCs w:val="24"/>
        </w:rPr>
        <w:t>The</w:t>
      </w:r>
      <w:r w:rsidR="001B2273">
        <w:rPr>
          <w:rFonts w:ascii="Arial" w:hAnsi="Arial" w:cs="Arial"/>
          <w:sz w:val="24"/>
          <w:szCs w:val="24"/>
        </w:rPr>
        <w:t xml:space="preserve"> School Budget Share (SBS) for </w:t>
      </w:r>
      <w:r w:rsidR="005536C9">
        <w:rPr>
          <w:rFonts w:ascii="Arial" w:hAnsi="Arial" w:cs="Arial"/>
          <w:sz w:val="24"/>
          <w:szCs w:val="24"/>
        </w:rPr>
        <w:t>2017/</w:t>
      </w:r>
      <w:r w:rsidR="00EE0057">
        <w:rPr>
          <w:rFonts w:ascii="Arial" w:hAnsi="Arial" w:cs="Arial"/>
          <w:sz w:val="24"/>
          <w:szCs w:val="24"/>
        </w:rPr>
        <w:t>18</w:t>
      </w:r>
      <w:r w:rsidR="001B2273">
        <w:rPr>
          <w:rFonts w:ascii="Arial" w:hAnsi="Arial" w:cs="Arial"/>
          <w:sz w:val="24"/>
          <w:szCs w:val="24"/>
        </w:rPr>
        <w:t xml:space="preserve"> will be shown in cell H</w:t>
      </w:r>
      <w:r w:rsidR="00607427">
        <w:rPr>
          <w:rFonts w:ascii="Arial" w:hAnsi="Arial" w:cs="Arial"/>
          <w:sz w:val="24"/>
          <w:szCs w:val="24"/>
        </w:rPr>
        <w:t>50</w:t>
      </w:r>
      <w:r w:rsidR="001B2273">
        <w:rPr>
          <w:rFonts w:ascii="Arial" w:hAnsi="Arial" w:cs="Arial"/>
          <w:sz w:val="24"/>
          <w:szCs w:val="24"/>
        </w:rPr>
        <w:t>.</w:t>
      </w:r>
    </w:p>
    <w:p w:rsidR="006F6A47" w:rsidRDefault="00F40A26">
      <w:pPr>
        <w:rPr>
          <w:noProof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D26555" wp14:editId="6B866337">
                <wp:simplePos x="0" y="0"/>
                <wp:positionH relativeFrom="column">
                  <wp:posOffset>4562475</wp:posOffset>
                </wp:positionH>
                <wp:positionV relativeFrom="paragraph">
                  <wp:posOffset>197485</wp:posOffset>
                </wp:positionV>
                <wp:extent cx="542925" cy="342265"/>
                <wp:effectExtent l="38100" t="19050" r="66675" b="95885"/>
                <wp:wrapNone/>
                <wp:docPr id="258" name="Straight Arrow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342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8" o:spid="_x0000_s1026" type="#_x0000_t32" style="position:absolute;margin-left:359.25pt;margin-top:15.55pt;width:42.75pt;height:26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B09EA1" wp14:editId="59C270A9">
                <wp:simplePos x="0" y="0"/>
                <wp:positionH relativeFrom="column">
                  <wp:posOffset>4102735</wp:posOffset>
                </wp:positionH>
                <wp:positionV relativeFrom="paragraph">
                  <wp:posOffset>765175</wp:posOffset>
                </wp:positionV>
                <wp:extent cx="514350" cy="371475"/>
                <wp:effectExtent l="76200" t="76200" r="95250" b="1047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90BCA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01DD7E" wp14:editId="0C9AEED0">
                                  <wp:extent cx="161290" cy="124293"/>
                                  <wp:effectExtent l="0" t="0" r="0" b="9525"/>
                                  <wp:docPr id="903" name="Picture 9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35" style="position:absolute;margin-left:323.05pt;margin-top:60.25pt;width:40.5pt;height:29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cT83QIAAEs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" fillcolor="white [3212]" strokecolor="red" strokeweight="1.5pt">
                <v:textbox>
                  <w:txbxContent>
                    <w:p w:rsidR="0066617A" w:rsidRPr="009E1AC3" w:rsidRDefault="0066617A" w:rsidP="00390BCA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01DD7E" wp14:editId="0C9AEED0">
                            <wp:extent cx="161290" cy="124293"/>
                            <wp:effectExtent l="0" t="0" r="0" b="9525"/>
                            <wp:docPr id="903" name="Picture 9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68EC13" wp14:editId="3B353EDD">
                <wp:simplePos x="0" y="0"/>
                <wp:positionH relativeFrom="column">
                  <wp:posOffset>4109085</wp:posOffset>
                </wp:positionH>
                <wp:positionV relativeFrom="paragraph">
                  <wp:posOffset>355600</wp:posOffset>
                </wp:positionV>
                <wp:extent cx="514350" cy="371475"/>
                <wp:effectExtent l="76200" t="76200" r="95250" b="1047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90BCA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76CFAA" wp14:editId="5B096D7F">
                                  <wp:extent cx="161290" cy="124293"/>
                                  <wp:effectExtent l="0" t="0" r="0" b="9525"/>
                                  <wp:docPr id="902" name="Picture 9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36" style="position:absolute;margin-left:323.55pt;margin-top:28pt;width:40.5pt;height:29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" fillcolor="white [3212]" strokecolor="red" strokeweight="1.5pt">
                <v:textbox>
                  <w:txbxContent>
                    <w:p w:rsidR="0066617A" w:rsidRPr="009E1AC3" w:rsidRDefault="0066617A" w:rsidP="00390BCA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76CFAA" wp14:editId="5B096D7F">
                            <wp:extent cx="161290" cy="124293"/>
                            <wp:effectExtent l="0" t="0" r="0" b="9525"/>
                            <wp:docPr id="902" name="Picture 9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607427" w:rsidRDefault="006F6A47">
      <w:pPr>
        <w:rPr>
          <w:noProof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A04CD3" wp14:editId="20AFF0C1">
                <wp:simplePos x="0" y="0"/>
                <wp:positionH relativeFrom="column">
                  <wp:posOffset>4619625</wp:posOffset>
                </wp:positionH>
                <wp:positionV relativeFrom="paragraph">
                  <wp:posOffset>645795</wp:posOffset>
                </wp:positionV>
                <wp:extent cx="495300" cy="0"/>
                <wp:effectExtent l="0" t="76200" r="19050" b="152400"/>
                <wp:wrapNone/>
                <wp:docPr id="259" name="Straight Arrow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9" o:spid="_x0000_s1026" type="#_x0000_t32" style="position:absolute;margin-left:363.75pt;margin-top:50.85pt;width:39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E59A1C" wp14:editId="0855F3F9">
                <wp:simplePos x="0" y="0"/>
                <wp:positionH relativeFrom="column">
                  <wp:posOffset>4619625</wp:posOffset>
                </wp:positionH>
                <wp:positionV relativeFrom="paragraph">
                  <wp:posOffset>283845</wp:posOffset>
                </wp:positionV>
                <wp:extent cx="504825" cy="158750"/>
                <wp:effectExtent l="38100" t="38100" r="47625" b="127000"/>
                <wp:wrapNone/>
                <wp:docPr id="263" name="Straight Arrow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158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3" o:spid="_x0000_s1026" type="#_x0000_t32" style="position:absolute;margin-left:363.75pt;margin-top:22.35pt;width:39.75pt;height:1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94D77E" wp14:editId="2C1BB5DF">
                <wp:simplePos x="0" y="0"/>
                <wp:positionH relativeFrom="column">
                  <wp:posOffset>5137150</wp:posOffset>
                </wp:positionH>
                <wp:positionV relativeFrom="paragraph">
                  <wp:posOffset>584200</wp:posOffset>
                </wp:positionV>
                <wp:extent cx="704215" cy="149860"/>
                <wp:effectExtent l="57150" t="76200" r="76835" b="9779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404.5pt;margin-top:46pt;width:55.45pt;height:1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6EC68E" wp14:editId="28C3F726">
                <wp:simplePos x="0" y="0"/>
                <wp:positionH relativeFrom="column">
                  <wp:posOffset>5119370</wp:posOffset>
                </wp:positionH>
                <wp:positionV relativeFrom="paragraph">
                  <wp:posOffset>340360</wp:posOffset>
                </wp:positionV>
                <wp:extent cx="704215" cy="149860"/>
                <wp:effectExtent l="57150" t="76200" r="76835" b="9779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margin-left:403.1pt;margin-top:26.8pt;width:55.45pt;height:1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FDC5CE" wp14:editId="5A9A29AE">
                <wp:simplePos x="0" y="0"/>
                <wp:positionH relativeFrom="column">
                  <wp:posOffset>5103495</wp:posOffset>
                </wp:positionH>
                <wp:positionV relativeFrom="paragraph">
                  <wp:posOffset>92075</wp:posOffset>
                </wp:positionV>
                <wp:extent cx="704215" cy="149860"/>
                <wp:effectExtent l="57150" t="76200" r="76835" b="9779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401.85pt;margin-top:7.25pt;width:55.45pt;height:1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32C8355" wp14:editId="3DB740C0">
            <wp:extent cx="6050941" cy="819150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874" t="63394" r="38318" b="23415"/>
                    <a:stretch/>
                  </pic:blipFill>
                  <pic:spPr bwMode="auto">
                    <a:xfrm>
                      <a:off x="0" y="0"/>
                      <a:ext cx="6061903" cy="82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427" w:rsidRDefault="00607427">
      <w:pPr>
        <w:rPr>
          <w:rFonts w:ascii="Arial" w:hAnsi="Arial" w:cs="Arial"/>
          <w:sz w:val="24"/>
          <w:szCs w:val="24"/>
        </w:rPr>
      </w:pPr>
    </w:p>
    <w:p w:rsidR="006F6A47" w:rsidRDefault="006F6A47">
      <w:pPr>
        <w:rPr>
          <w:rFonts w:ascii="Arial" w:hAnsi="Arial" w:cs="Arial"/>
          <w:sz w:val="24"/>
          <w:szCs w:val="24"/>
        </w:rPr>
      </w:pPr>
    </w:p>
    <w:p w:rsidR="001B2273" w:rsidRPr="000801B4" w:rsidRDefault="006F6A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0801B4">
        <w:rPr>
          <w:rFonts w:ascii="Arial" w:hAnsi="Arial" w:cs="Arial"/>
          <w:sz w:val="24"/>
          <w:szCs w:val="24"/>
        </w:rPr>
        <w:t xml:space="preserve">) </w:t>
      </w:r>
      <w:r w:rsidR="000801B4" w:rsidRPr="0008027F">
        <w:rPr>
          <w:rFonts w:ascii="Arial" w:hAnsi="Arial" w:cs="Arial"/>
          <w:sz w:val="24"/>
          <w:szCs w:val="24"/>
        </w:rPr>
        <w:t>Below the</w:t>
      </w:r>
      <w:r w:rsidR="00DD6B8A" w:rsidRPr="0008027F">
        <w:rPr>
          <w:rFonts w:ascii="Arial" w:hAnsi="Arial" w:cs="Arial"/>
          <w:sz w:val="24"/>
          <w:szCs w:val="24"/>
        </w:rPr>
        <w:t xml:space="preserve"> </w:t>
      </w:r>
      <w:r w:rsidR="005536C9">
        <w:rPr>
          <w:rFonts w:ascii="Arial" w:hAnsi="Arial" w:cs="Arial"/>
          <w:sz w:val="24"/>
          <w:szCs w:val="24"/>
        </w:rPr>
        <w:t>2017/</w:t>
      </w:r>
      <w:r w:rsidR="00EE0057">
        <w:rPr>
          <w:rFonts w:ascii="Arial" w:hAnsi="Arial" w:cs="Arial"/>
          <w:sz w:val="24"/>
          <w:szCs w:val="24"/>
        </w:rPr>
        <w:t>18</w:t>
      </w:r>
      <w:r w:rsidR="00DD6B8A" w:rsidRPr="0008027F">
        <w:rPr>
          <w:rFonts w:ascii="Arial" w:hAnsi="Arial" w:cs="Arial"/>
          <w:sz w:val="24"/>
          <w:szCs w:val="24"/>
        </w:rPr>
        <w:t xml:space="preserve"> SBS figure, any</w:t>
      </w:r>
      <w:r w:rsidR="00DD6B8A">
        <w:rPr>
          <w:rFonts w:ascii="Arial" w:hAnsi="Arial" w:cs="Arial"/>
          <w:sz w:val="24"/>
          <w:szCs w:val="24"/>
        </w:rPr>
        <w:t xml:space="preserve"> High Needs Mainstream funding wil</w:t>
      </w:r>
      <w:r w:rsidR="00121B52">
        <w:rPr>
          <w:rFonts w:ascii="Arial" w:hAnsi="Arial" w:cs="Arial"/>
          <w:sz w:val="24"/>
          <w:szCs w:val="24"/>
        </w:rPr>
        <w:t xml:space="preserve">l </w:t>
      </w:r>
      <w:r w:rsidR="00607427">
        <w:rPr>
          <w:rFonts w:ascii="Arial" w:hAnsi="Arial" w:cs="Arial"/>
          <w:sz w:val="24"/>
          <w:szCs w:val="24"/>
        </w:rPr>
        <w:t>be shown in cells H52</w:t>
      </w:r>
      <w:r w:rsidR="0008027F">
        <w:rPr>
          <w:rFonts w:ascii="Arial" w:hAnsi="Arial" w:cs="Arial"/>
          <w:sz w:val="24"/>
          <w:szCs w:val="24"/>
        </w:rPr>
        <w:t xml:space="preserve"> to</w:t>
      </w:r>
      <w:r w:rsidR="00607427">
        <w:rPr>
          <w:rFonts w:ascii="Arial" w:hAnsi="Arial" w:cs="Arial"/>
          <w:sz w:val="24"/>
          <w:szCs w:val="24"/>
        </w:rPr>
        <w:t xml:space="preserve"> H54</w:t>
      </w:r>
      <w:r w:rsidR="00121B52" w:rsidRPr="000801B4">
        <w:rPr>
          <w:rFonts w:ascii="Arial" w:hAnsi="Arial" w:cs="Arial"/>
          <w:sz w:val="24"/>
          <w:szCs w:val="24"/>
        </w:rPr>
        <w:t>,</w:t>
      </w:r>
      <w:r w:rsidR="0008027F">
        <w:rPr>
          <w:rFonts w:ascii="Arial" w:hAnsi="Arial" w:cs="Arial"/>
          <w:sz w:val="24"/>
          <w:szCs w:val="24"/>
        </w:rPr>
        <w:t xml:space="preserve"> split between Element 3 Top Up Funding, Notional SEN Top Up Funding and Element 2 Post-16 funding. These figures are </w:t>
      </w:r>
      <w:r w:rsidR="00121B52" w:rsidRPr="000801B4">
        <w:rPr>
          <w:rFonts w:ascii="Arial" w:hAnsi="Arial" w:cs="Arial"/>
          <w:sz w:val="24"/>
          <w:szCs w:val="24"/>
        </w:rPr>
        <w:t>driven by the data entered on the</w:t>
      </w:r>
      <w:r w:rsidR="00121B52" w:rsidRPr="00921619">
        <w:rPr>
          <w:rFonts w:ascii="Arial" w:hAnsi="Arial" w:cs="Arial"/>
          <w:color w:val="0070C0"/>
          <w:sz w:val="24"/>
          <w:szCs w:val="24"/>
        </w:rPr>
        <w:t xml:space="preserve"> 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‘</w:t>
      </w:r>
      <w:r w:rsidR="00121B52" w:rsidRPr="00921619">
        <w:rPr>
          <w:rFonts w:ascii="Arial" w:hAnsi="Arial" w:cs="Arial"/>
          <w:color w:val="0070C0"/>
          <w:sz w:val="24"/>
          <w:szCs w:val="24"/>
        </w:rPr>
        <w:t>High Needs Mainstream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’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 xml:space="preserve"> Tab</w:t>
      </w:r>
      <w:r w:rsidR="00921619">
        <w:rPr>
          <w:rFonts w:ascii="Arial" w:hAnsi="Arial" w:cs="Arial"/>
          <w:sz w:val="24"/>
          <w:szCs w:val="24"/>
        </w:rPr>
        <w:t>,</w:t>
      </w:r>
      <w:r w:rsidR="00121B52" w:rsidRPr="000801B4">
        <w:rPr>
          <w:rFonts w:ascii="Arial" w:hAnsi="Arial" w:cs="Arial"/>
          <w:sz w:val="24"/>
          <w:szCs w:val="24"/>
        </w:rPr>
        <w:t xml:space="preserve"> </w:t>
      </w:r>
      <w:r w:rsidR="0008027F">
        <w:rPr>
          <w:rFonts w:ascii="Arial" w:hAnsi="Arial" w:cs="Arial"/>
          <w:sz w:val="24"/>
          <w:szCs w:val="24"/>
        </w:rPr>
        <w:t>and a Total High Needs Mainstream Fund</w:t>
      </w:r>
      <w:r w:rsidR="00607427">
        <w:rPr>
          <w:rFonts w:ascii="Arial" w:hAnsi="Arial" w:cs="Arial"/>
          <w:sz w:val="24"/>
          <w:szCs w:val="24"/>
        </w:rPr>
        <w:t>ing figure will show in cell H56</w:t>
      </w:r>
      <w:r w:rsidR="0008027F">
        <w:rPr>
          <w:rFonts w:ascii="Arial" w:hAnsi="Arial" w:cs="Arial"/>
          <w:sz w:val="24"/>
          <w:szCs w:val="24"/>
        </w:rPr>
        <w:t>.</w:t>
      </w:r>
    </w:p>
    <w:p w:rsidR="00DD6B8A" w:rsidRDefault="00DD6B8A">
      <w:pPr>
        <w:rPr>
          <w:rFonts w:ascii="Arial" w:hAnsi="Arial" w:cs="Arial"/>
          <w:sz w:val="24"/>
          <w:szCs w:val="24"/>
        </w:rPr>
      </w:pPr>
      <w:r w:rsidRPr="000801B4">
        <w:rPr>
          <w:rFonts w:ascii="Arial" w:hAnsi="Arial" w:cs="Arial"/>
          <w:sz w:val="24"/>
          <w:szCs w:val="24"/>
        </w:rPr>
        <w:t xml:space="preserve">7) </w:t>
      </w:r>
      <w:r w:rsidR="0008027F">
        <w:rPr>
          <w:rFonts w:ascii="Arial" w:hAnsi="Arial" w:cs="Arial"/>
          <w:sz w:val="24"/>
          <w:szCs w:val="24"/>
        </w:rPr>
        <w:t>S</w:t>
      </w:r>
      <w:r w:rsidR="002371D4">
        <w:rPr>
          <w:rFonts w:ascii="Arial" w:hAnsi="Arial" w:cs="Arial"/>
          <w:sz w:val="24"/>
          <w:szCs w:val="24"/>
        </w:rPr>
        <w:t xml:space="preserve">pecialist </w:t>
      </w:r>
      <w:r w:rsidR="0008027F">
        <w:rPr>
          <w:rFonts w:ascii="Arial" w:hAnsi="Arial" w:cs="Arial"/>
          <w:sz w:val="24"/>
          <w:szCs w:val="24"/>
        </w:rPr>
        <w:t>R</w:t>
      </w:r>
      <w:r w:rsidR="002371D4">
        <w:rPr>
          <w:rFonts w:ascii="Arial" w:hAnsi="Arial" w:cs="Arial"/>
          <w:sz w:val="24"/>
          <w:szCs w:val="24"/>
        </w:rPr>
        <w:t xml:space="preserve">esource </w:t>
      </w:r>
      <w:r w:rsidR="0008027F">
        <w:rPr>
          <w:rFonts w:ascii="Arial" w:hAnsi="Arial" w:cs="Arial"/>
          <w:sz w:val="24"/>
          <w:szCs w:val="24"/>
        </w:rPr>
        <w:t>P</w:t>
      </w:r>
      <w:r w:rsidR="002371D4">
        <w:rPr>
          <w:rFonts w:ascii="Arial" w:hAnsi="Arial" w:cs="Arial"/>
          <w:sz w:val="24"/>
          <w:szCs w:val="24"/>
        </w:rPr>
        <w:t>rovision (SRP)</w:t>
      </w:r>
      <w:r w:rsidR="0008027F">
        <w:rPr>
          <w:rFonts w:ascii="Arial" w:hAnsi="Arial" w:cs="Arial"/>
          <w:sz w:val="24"/>
          <w:szCs w:val="24"/>
        </w:rPr>
        <w:t xml:space="preserve"> funding </w:t>
      </w:r>
      <w:r w:rsidR="00607427">
        <w:rPr>
          <w:rFonts w:ascii="Arial" w:hAnsi="Arial" w:cs="Arial"/>
          <w:sz w:val="24"/>
          <w:szCs w:val="24"/>
        </w:rPr>
        <w:t>will be shown below in cells H58 to H61</w:t>
      </w:r>
      <w:r w:rsidR="0008027F">
        <w:rPr>
          <w:rFonts w:ascii="Arial" w:hAnsi="Arial" w:cs="Arial"/>
          <w:sz w:val="24"/>
          <w:szCs w:val="24"/>
        </w:rPr>
        <w:t>, split between Place Funding</w:t>
      </w:r>
      <w:r w:rsidR="000F48EC" w:rsidRPr="000F48EC">
        <w:rPr>
          <w:rFonts w:ascii="Arial" w:hAnsi="Arial" w:cs="Arial"/>
          <w:sz w:val="24"/>
          <w:szCs w:val="24"/>
        </w:rPr>
        <w:t xml:space="preserve"> </w:t>
      </w:r>
      <w:r w:rsidR="000F48EC">
        <w:rPr>
          <w:rFonts w:ascii="Arial" w:hAnsi="Arial" w:cs="Arial"/>
          <w:sz w:val="24"/>
          <w:szCs w:val="24"/>
        </w:rPr>
        <w:t>Pre-16  ,</w:t>
      </w:r>
      <w:r w:rsidR="0008027F">
        <w:rPr>
          <w:rFonts w:ascii="Arial" w:hAnsi="Arial" w:cs="Arial"/>
          <w:sz w:val="24"/>
          <w:szCs w:val="24"/>
        </w:rPr>
        <w:t>Place Funding</w:t>
      </w:r>
      <w:r w:rsidR="000F48EC">
        <w:rPr>
          <w:rFonts w:ascii="Arial" w:hAnsi="Arial" w:cs="Arial"/>
          <w:sz w:val="24"/>
          <w:szCs w:val="24"/>
        </w:rPr>
        <w:t xml:space="preserve"> Post-16</w:t>
      </w:r>
      <w:r w:rsidR="0008027F">
        <w:rPr>
          <w:rFonts w:ascii="Arial" w:hAnsi="Arial" w:cs="Arial"/>
          <w:sz w:val="24"/>
          <w:szCs w:val="24"/>
        </w:rPr>
        <w:t xml:space="preserve">, Excess Place Funding and Element 3 Top Up funding, with a Total High Needs SRP Funding figure for </w:t>
      </w:r>
      <w:r w:rsidR="00EE0057">
        <w:rPr>
          <w:rFonts w:ascii="Arial" w:hAnsi="Arial" w:cs="Arial"/>
          <w:sz w:val="24"/>
          <w:szCs w:val="24"/>
        </w:rPr>
        <w:t>2017-18</w:t>
      </w:r>
      <w:r w:rsidR="00607427">
        <w:rPr>
          <w:rFonts w:ascii="Arial" w:hAnsi="Arial" w:cs="Arial"/>
          <w:sz w:val="24"/>
          <w:szCs w:val="24"/>
        </w:rPr>
        <w:t xml:space="preserve"> in cell H63</w:t>
      </w:r>
      <w:r w:rsidR="0008027F">
        <w:rPr>
          <w:rFonts w:ascii="Arial" w:hAnsi="Arial" w:cs="Arial"/>
          <w:sz w:val="24"/>
          <w:szCs w:val="24"/>
        </w:rPr>
        <w:t xml:space="preserve">. These figures are driven by the data entered on the </w:t>
      </w:r>
      <w:r w:rsidR="0008027F" w:rsidRPr="00921619">
        <w:rPr>
          <w:rFonts w:ascii="Arial" w:hAnsi="Arial" w:cs="Arial"/>
          <w:color w:val="0070C0"/>
          <w:sz w:val="24"/>
          <w:szCs w:val="24"/>
        </w:rPr>
        <w:t xml:space="preserve">‘SRP Year 1’ Tab </w:t>
      </w:r>
      <w:r w:rsidR="0008027F" w:rsidRPr="000801B4">
        <w:rPr>
          <w:rFonts w:ascii="Arial" w:hAnsi="Arial" w:cs="Arial"/>
          <w:sz w:val="24"/>
          <w:szCs w:val="24"/>
        </w:rPr>
        <w:t>and</w:t>
      </w:r>
      <w:r w:rsidR="0008027F">
        <w:rPr>
          <w:rFonts w:ascii="Arial" w:hAnsi="Arial" w:cs="Arial"/>
          <w:sz w:val="24"/>
          <w:szCs w:val="24"/>
        </w:rPr>
        <w:t xml:space="preserve"> the </w:t>
      </w:r>
      <w:r w:rsidR="0008027F" w:rsidRPr="00921619">
        <w:rPr>
          <w:rFonts w:ascii="Arial" w:hAnsi="Arial" w:cs="Arial"/>
          <w:color w:val="0070C0"/>
          <w:sz w:val="24"/>
          <w:szCs w:val="24"/>
        </w:rPr>
        <w:t>‘SRP Year 2 &amp; 3’ Tab</w:t>
      </w:r>
      <w:r w:rsidR="0008027F" w:rsidRPr="000801B4">
        <w:rPr>
          <w:rFonts w:ascii="Arial" w:hAnsi="Arial" w:cs="Arial"/>
          <w:sz w:val="24"/>
          <w:szCs w:val="24"/>
        </w:rPr>
        <w:t>.</w:t>
      </w:r>
    </w:p>
    <w:p w:rsidR="00DD6B8A" w:rsidRPr="00913A97" w:rsidRDefault="009B3A6C" w:rsidP="00DD6B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8) </w:t>
      </w:r>
      <w:r w:rsidR="00BF677E" w:rsidRPr="000801B4">
        <w:rPr>
          <w:rFonts w:ascii="Arial" w:hAnsi="Arial" w:cs="Arial"/>
          <w:sz w:val="24"/>
          <w:szCs w:val="24"/>
        </w:rPr>
        <w:t xml:space="preserve">Early Years </w:t>
      </w:r>
      <w:proofErr w:type="gramStart"/>
      <w:r w:rsidR="00BF677E" w:rsidRPr="000801B4">
        <w:rPr>
          <w:rFonts w:ascii="Arial" w:hAnsi="Arial" w:cs="Arial"/>
          <w:sz w:val="24"/>
          <w:szCs w:val="24"/>
        </w:rPr>
        <w:t>Funding</w:t>
      </w:r>
      <w:proofErr w:type="gramEnd"/>
      <w:r w:rsidR="00BF677E" w:rsidRPr="000801B4">
        <w:rPr>
          <w:rFonts w:ascii="Arial" w:hAnsi="Arial" w:cs="Arial"/>
          <w:sz w:val="24"/>
          <w:szCs w:val="24"/>
        </w:rPr>
        <w:t xml:space="preserve"> will show in cell H</w:t>
      </w:r>
      <w:r w:rsidR="00607427">
        <w:rPr>
          <w:rFonts w:ascii="Arial" w:hAnsi="Arial" w:cs="Arial"/>
          <w:sz w:val="24"/>
          <w:szCs w:val="24"/>
        </w:rPr>
        <w:t>65</w:t>
      </w:r>
      <w:r w:rsidR="00BF677E" w:rsidRPr="000801B4">
        <w:rPr>
          <w:rFonts w:ascii="Arial" w:hAnsi="Arial" w:cs="Arial"/>
          <w:sz w:val="24"/>
          <w:szCs w:val="24"/>
        </w:rPr>
        <w:t xml:space="preserve">, based on the data entered on the </w:t>
      </w:r>
      <w:r w:rsidR="00BF677E" w:rsidRPr="00921619">
        <w:rPr>
          <w:rFonts w:ascii="Arial" w:hAnsi="Arial" w:cs="Arial"/>
          <w:color w:val="0070C0"/>
          <w:sz w:val="24"/>
          <w:szCs w:val="24"/>
        </w:rPr>
        <w:t>‘Early Years’ Tab</w:t>
      </w:r>
      <w:r w:rsidR="00C91568">
        <w:rPr>
          <w:rFonts w:ascii="Arial" w:hAnsi="Arial" w:cs="Arial"/>
          <w:sz w:val="24"/>
          <w:szCs w:val="24"/>
        </w:rPr>
        <w:t>, if applicable.</w:t>
      </w:r>
    </w:p>
    <w:p w:rsidR="00DD6B8A" w:rsidRDefault="00DD6B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9) </w:t>
      </w:r>
      <w:r w:rsidR="00607427">
        <w:rPr>
          <w:rFonts w:ascii="Arial" w:hAnsi="Arial" w:cs="Arial"/>
          <w:sz w:val="24"/>
          <w:szCs w:val="24"/>
        </w:rPr>
        <w:t>In cell H67 to H68</w:t>
      </w:r>
      <w:r w:rsidR="00BF677E" w:rsidRPr="00F40A26">
        <w:rPr>
          <w:rFonts w:ascii="Arial" w:hAnsi="Arial" w:cs="Arial"/>
          <w:sz w:val="24"/>
          <w:szCs w:val="24"/>
        </w:rPr>
        <w:t>, the Post 16 allocation needs to be manually entered.</w:t>
      </w:r>
      <w:r w:rsidR="006F328F">
        <w:rPr>
          <w:rFonts w:ascii="Arial" w:hAnsi="Arial" w:cs="Arial"/>
          <w:sz w:val="24"/>
          <w:szCs w:val="24"/>
        </w:rPr>
        <w:t xml:space="preserve"> These amounts are sent directly to schools from the EFA in February/March.</w:t>
      </w:r>
      <w:r w:rsidR="00607427">
        <w:rPr>
          <w:rFonts w:ascii="Arial" w:hAnsi="Arial" w:cs="Arial"/>
          <w:sz w:val="24"/>
          <w:szCs w:val="24"/>
        </w:rPr>
        <w:t xml:space="preserve"> The Total Post 16 figure for 2017-18 will show in cell </w:t>
      </w:r>
      <w:r w:rsidR="000F48EC">
        <w:rPr>
          <w:rFonts w:ascii="Arial" w:hAnsi="Arial" w:cs="Arial"/>
          <w:sz w:val="24"/>
          <w:szCs w:val="24"/>
        </w:rPr>
        <w:t>H69</w:t>
      </w:r>
      <w:r w:rsidR="00607427">
        <w:rPr>
          <w:rFonts w:ascii="Arial" w:hAnsi="Arial" w:cs="Arial"/>
          <w:sz w:val="24"/>
          <w:szCs w:val="24"/>
        </w:rPr>
        <w:t>.</w:t>
      </w:r>
    </w:p>
    <w:p w:rsidR="00DD6B8A" w:rsidRDefault="00DD6B8A">
      <w:pPr>
        <w:rPr>
          <w:rFonts w:ascii="Arial" w:hAnsi="Arial" w:cs="Arial"/>
          <w:sz w:val="24"/>
          <w:szCs w:val="24"/>
        </w:rPr>
      </w:pPr>
    </w:p>
    <w:p w:rsidR="006F6A47" w:rsidRDefault="006F6A47">
      <w:pPr>
        <w:rPr>
          <w:noProof/>
          <w:lang w:eastAsia="en-GB"/>
        </w:rPr>
      </w:pPr>
    </w:p>
    <w:p w:rsidR="00607427" w:rsidRDefault="00607427">
      <w:pPr>
        <w:rPr>
          <w:noProof/>
          <w:lang w:eastAsia="en-GB"/>
        </w:rPr>
      </w:pPr>
    </w:p>
    <w:p w:rsidR="00607427" w:rsidRDefault="00D43E90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09EDBA" wp14:editId="14F1B26B">
                <wp:simplePos x="0" y="0"/>
                <wp:positionH relativeFrom="column">
                  <wp:posOffset>4225925</wp:posOffset>
                </wp:positionH>
                <wp:positionV relativeFrom="paragraph">
                  <wp:posOffset>156210</wp:posOffset>
                </wp:positionV>
                <wp:extent cx="514350" cy="371475"/>
                <wp:effectExtent l="76200" t="76200" r="95250" b="1047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90BCA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EA7043" wp14:editId="23E1716A">
                                  <wp:extent cx="161290" cy="124293"/>
                                  <wp:effectExtent l="0" t="0" r="0" b="9525"/>
                                  <wp:docPr id="905" name="Picture 9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37" style="position:absolute;margin-left:332.75pt;margin-top:12.3pt;width:40.5pt;height:29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" fillcolor="white [3212]" strokecolor="red" strokeweight="1.5pt">
                <v:textbox>
                  <w:txbxContent>
                    <w:p w:rsidR="0066617A" w:rsidRPr="009E1AC3" w:rsidRDefault="0066617A" w:rsidP="00390BCA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EA7043" wp14:editId="23E1716A">
                            <wp:extent cx="161290" cy="124293"/>
                            <wp:effectExtent l="0" t="0" r="0" b="9525"/>
                            <wp:docPr id="905" name="Picture 9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8DBD2B" wp14:editId="0E9EEEC5">
                <wp:simplePos x="0" y="0"/>
                <wp:positionH relativeFrom="column">
                  <wp:posOffset>4737100</wp:posOffset>
                </wp:positionH>
                <wp:positionV relativeFrom="paragraph">
                  <wp:posOffset>267335</wp:posOffset>
                </wp:positionV>
                <wp:extent cx="254000" cy="171450"/>
                <wp:effectExtent l="38100" t="19050" r="88900" b="95250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4" o:spid="_x0000_s1026" type="#_x0000_t32" style="position:absolute;margin-left:373pt;margin-top:21.05pt;width:20pt;height:1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FC0408E" wp14:editId="6D797CFF">
                <wp:simplePos x="0" y="0"/>
                <wp:positionH relativeFrom="column">
                  <wp:posOffset>4648200</wp:posOffset>
                </wp:positionH>
                <wp:positionV relativeFrom="paragraph">
                  <wp:posOffset>489585</wp:posOffset>
                </wp:positionV>
                <wp:extent cx="381000" cy="228600"/>
                <wp:effectExtent l="38100" t="19050" r="95250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366pt;margin-top:38.55pt;width:30pt;height:1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CF86F7" wp14:editId="54797BD5">
                <wp:simplePos x="0" y="0"/>
                <wp:positionH relativeFrom="column">
                  <wp:posOffset>5011420</wp:posOffset>
                </wp:positionH>
                <wp:positionV relativeFrom="paragraph">
                  <wp:posOffset>235585</wp:posOffset>
                </wp:positionV>
                <wp:extent cx="704215" cy="318770"/>
                <wp:effectExtent l="76200" t="76200" r="95885" b="10033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3187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394.6pt;margin-top:18.55pt;width:55.45pt;height:2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B779DE" wp14:editId="16CAF718">
                <wp:simplePos x="0" y="0"/>
                <wp:positionH relativeFrom="column">
                  <wp:posOffset>5012690</wp:posOffset>
                </wp:positionH>
                <wp:positionV relativeFrom="paragraph">
                  <wp:posOffset>626745</wp:posOffset>
                </wp:positionV>
                <wp:extent cx="704215" cy="149860"/>
                <wp:effectExtent l="57150" t="76200" r="76835" b="9779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394.7pt;margin-top:49.35pt;width:55.45pt;height:1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60ED84" wp14:editId="20848944">
                <wp:simplePos x="0" y="0"/>
                <wp:positionH relativeFrom="column">
                  <wp:posOffset>4732020</wp:posOffset>
                </wp:positionH>
                <wp:positionV relativeFrom="paragraph">
                  <wp:posOffset>1125855</wp:posOffset>
                </wp:positionV>
                <wp:extent cx="296545" cy="136525"/>
                <wp:effectExtent l="38100" t="38100" r="46355" b="111125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545" cy="136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0" o:spid="_x0000_s1026" type="#_x0000_t32" style="position:absolute;margin-left:372.6pt;margin-top:88.65pt;width:23.35pt;height:1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85088C" wp14:editId="36A5A2BD">
                <wp:simplePos x="0" y="0"/>
                <wp:positionH relativeFrom="column">
                  <wp:posOffset>4227830</wp:posOffset>
                </wp:positionH>
                <wp:positionV relativeFrom="paragraph">
                  <wp:posOffset>847090</wp:posOffset>
                </wp:positionV>
                <wp:extent cx="514350" cy="371475"/>
                <wp:effectExtent l="76200" t="76200" r="95250" b="104775"/>
                <wp:wrapNone/>
                <wp:docPr id="256" name="Oval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90BCA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7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4860ED" wp14:editId="00BB5FF5">
                                  <wp:extent cx="161290" cy="124293"/>
                                  <wp:effectExtent l="0" t="0" r="0" b="9525"/>
                                  <wp:docPr id="908" name="Picture 9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6" o:spid="_x0000_s1038" style="position:absolute;margin-left:332.9pt;margin-top:66.7pt;width:40.5pt;height:29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" fillcolor="white [3212]" strokecolor="red" strokeweight="1.5pt">
                <v:textbox>
                  <w:txbxContent>
                    <w:p w:rsidR="0066617A" w:rsidRPr="009E1AC3" w:rsidRDefault="0066617A" w:rsidP="00390BCA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7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4860ED" wp14:editId="00BB5FF5">
                            <wp:extent cx="161290" cy="124293"/>
                            <wp:effectExtent l="0" t="0" r="0" b="9525"/>
                            <wp:docPr id="908" name="Picture 9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5AD1D28" wp14:editId="1D44523D">
                <wp:simplePos x="0" y="0"/>
                <wp:positionH relativeFrom="column">
                  <wp:posOffset>4565650</wp:posOffset>
                </wp:positionH>
                <wp:positionV relativeFrom="paragraph">
                  <wp:posOffset>1217295</wp:posOffset>
                </wp:positionV>
                <wp:extent cx="457835" cy="225425"/>
                <wp:effectExtent l="38100" t="19050" r="94615" b="98425"/>
                <wp:wrapNone/>
                <wp:docPr id="897" name="Straight Arrow Connector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835" cy="225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7" o:spid="_x0000_s1026" type="#_x0000_t32" style="position:absolute;margin-left:359.5pt;margin-top:95.85pt;width:36.05pt;height:17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25498B4" wp14:editId="42731126">
                <wp:simplePos x="0" y="0"/>
                <wp:positionH relativeFrom="column">
                  <wp:posOffset>5010150</wp:posOffset>
                </wp:positionH>
                <wp:positionV relativeFrom="paragraph">
                  <wp:posOffset>864235</wp:posOffset>
                </wp:positionV>
                <wp:extent cx="704215" cy="444500"/>
                <wp:effectExtent l="76200" t="76200" r="95885" b="8890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44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394.5pt;margin-top:68.05pt;width:55.45pt;height:3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6957A4" wp14:editId="3E53FBFB">
                <wp:simplePos x="0" y="0"/>
                <wp:positionH relativeFrom="column">
                  <wp:posOffset>5008880</wp:posOffset>
                </wp:positionH>
                <wp:positionV relativeFrom="paragraph">
                  <wp:posOffset>1412240</wp:posOffset>
                </wp:positionV>
                <wp:extent cx="704215" cy="149860"/>
                <wp:effectExtent l="57150" t="76200" r="76835" b="9779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394.4pt;margin-top:111.2pt;width:55.45pt;height:11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781665" wp14:editId="22FFF2BD">
                <wp:simplePos x="0" y="0"/>
                <wp:positionH relativeFrom="column">
                  <wp:posOffset>4180840</wp:posOffset>
                </wp:positionH>
                <wp:positionV relativeFrom="paragraph">
                  <wp:posOffset>1356360</wp:posOffset>
                </wp:positionV>
                <wp:extent cx="514350" cy="371475"/>
                <wp:effectExtent l="76200" t="76200" r="95250" b="1047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90BCA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8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2D1D3C" wp14:editId="23C7916B">
                                  <wp:extent cx="161290" cy="124293"/>
                                  <wp:effectExtent l="0" t="0" r="0" b="9525"/>
                                  <wp:docPr id="907" name="Picture 9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39" style="position:absolute;margin-left:329.2pt;margin-top:106.8pt;width:40.5pt;height:29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" fillcolor="white [3212]" strokecolor="red" strokeweight="1.5pt">
                <v:textbox>
                  <w:txbxContent>
                    <w:p w:rsidR="0066617A" w:rsidRPr="009E1AC3" w:rsidRDefault="0066617A" w:rsidP="00390BCA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8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2D1D3C" wp14:editId="23C7916B">
                            <wp:extent cx="161290" cy="124293"/>
                            <wp:effectExtent l="0" t="0" r="0" b="9525"/>
                            <wp:docPr id="907" name="Picture 9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569CA6B" wp14:editId="56873E91">
                <wp:simplePos x="0" y="0"/>
                <wp:positionH relativeFrom="column">
                  <wp:posOffset>4697730</wp:posOffset>
                </wp:positionH>
                <wp:positionV relativeFrom="paragraph">
                  <wp:posOffset>1588770</wp:posOffset>
                </wp:positionV>
                <wp:extent cx="296545" cy="136525"/>
                <wp:effectExtent l="38100" t="38100" r="46355" b="111125"/>
                <wp:wrapNone/>
                <wp:docPr id="898" name="Straight Arrow Connector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545" cy="136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8" o:spid="_x0000_s1026" type="#_x0000_t32" style="position:absolute;margin-left:369.9pt;margin-top:125.1pt;width:23.35pt;height:10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9B13069" wp14:editId="7D9B0D2C">
                <wp:simplePos x="0" y="0"/>
                <wp:positionH relativeFrom="column">
                  <wp:posOffset>4999355</wp:posOffset>
                </wp:positionH>
                <wp:positionV relativeFrom="paragraph">
                  <wp:posOffset>1618615</wp:posOffset>
                </wp:positionV>
                <wp:extent cx="704215" cy="149860"/>
                <wp:effectExtent l="57150" t="76200" r="76835" b="9779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26" style="position:absolute;margin-left:393.65pt;margin-top:127.45pt;width:55.45pt;height:11.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" filled="f" strokecolor="red" strokeweight="2pt"/>
            </w:pict>
          </mc:Fallback>
        </mc:AlternateContent>
      </w:r>
      <w:r w:rsidR="006F6A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9EEE8D" wp14:editId="39325411">
                <wp:simplePos x="0" y="0"/>
                <wp:positionH relativeFrom="column">
                  <wp:posOffset>4924425</wp:posOffset>
                </wp:positionH>
                <wp:positionV relativeFrom="paragraph">
                  <wp:posOffset>1838960</wp:posOffset>
                </wp:positionV>
                <wp:extent cx="774065" cy="400050"/>
                <wp:effectExtent l="76200" t="76200" r="102235" b="952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387.75pt;margin-top:144.8pt;width:60.95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" filled="f" strokecolor="red" strokeweight="2pt"/>
            </w:pict>
          </mc:Fallback>
        </mc:AlternateContent>
      </w:r>
      <w:r w:rsidR="006F6A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85390C" wp14:editId="7EEA6828">
                <wp:simplePos x="0" y="0"/>
                <wp:positionH relativeFrom="column">
                  <wp:posOffset>4191000</wp:posOffset>
                </wp:positionH>
                <wp:positionV relativeFrom="paragraph">
                  <wp:posOffset>1814195</wp:posOffset>
                </wp:positionV>
                <wp:extent cx="514350" cy="371475"/>
                <wp:effectExtent l="76200" t="76200" r="95250" b="1047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90BCA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9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3F9B8D" wp14:editId="453F3049">
                                  <wp:extent cx="161290" cy="124293"/>
                                  <wp:effectExtent l="0" t="0" r="0" b="9525"/>
                                  <wp:docPr id="906" name="Picture 9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40" style="position:absolute;margin-left:330pt;margin-top:142.85pt;width:40.5pt;height:29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" fillcolor="white [3212]" strokecolor="red" strokeweight="1.5pt">
                <v:textbox>
                  <w:txbxContent>
                    <w:p w:rsidR="0066617A" w:rsidRPr="009E1AC3" w:rsidRDefault="0066617A" w:rsidP="00390BCA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9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3F9B8D" wp14:editId="453F3049">
                            <wp:extent cx="161290" cy="124293"/>
                            <wp:effectExtent l="0" t="0" r="0" b="9525"/>
                            <wp:docPr id="906" name="Picture 9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6F6A47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AACED4" wp14:editId="10CD5E14">
                <wp:simplePos x="0" y="0"/>
                <wp:positionH relativeFrom="column">
                  <wp:posOffset>4699635</wp:posOffset>
                </wp:positionH>
                <wp:positionV relativeFrom="paragraph">
                  <wp:posOffset>1992630</wp:posOffset>
                </wp:positionV>
                <wp:extent cx="247650" cy="0"/>
                <wp:effectExtent l="0" t="76200" r="19050" b="152400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1" o:spid="_x0000_s1026" type="#_x0000_t32" style="position:absolute;margin-left:370.05pt;margin-top:156.9pt;width:19.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F6A47">
        <w:rPr>
          <w:noProof/>
          <w:lang w:eastAsia="en-GB"/>
        </w:rPr>
        <w:drawing>
          <wp:inline distT="0" distB="0" distL="0" distR="0" wp14:anchorId="1DF1BD37" wp14:editId="5DF4980F">
            <wp:extent cx="5834464" cy="22955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7513" cy="229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427" w:rsidRDefault="00607427">
      <w:pPr>
        <w:rPr>
          <w:rFonts w:ascii="Arial" w:hAnsi="Arial" w:cs="Arial"/>
          <w:sz w:val="24"/>
          <w:szCs w:val="24"/>
        </w:rPr>
      </w:pPr>
    </w:p>
    <w:p w:rsidR="00CF4AEF" w:rsidRDefault="00CF4AEF" w:rsidP="0001469D">
      <w:pPr>
        <w:pStyle w:val="Heading2"/>
      </w:pPr>
      <w:bookmarkStart w:id="3" w:name="_Toc444590696"/>
      <w:r w:rsidRPr="00913A97">
        <w:t>Estimated Pupil Premium</w:t>
      </w:r>
      <w:r w:rsidR="000801B4">
        <w:t xml:space="preserve"> (PP)</w:t>
      </w:r>
      <w:r w:rsidR="00607427">
        <w:t xml:space="preserve"> (Based on Jan 2017</w:t>
      </w:r>
      <w:r w:rsidR="00C91568">
        <w:t xml:space="preserve"> census figures)</w:t>
      </w:r>
      <w:bookmarkEnd w:id="3"/>
    </w:p>
    <w:p w:rsidR="00C91568" w:rsidRPr="00C91568" w:rsidRDefault="00C91568" w:rsidP="00C91568"/>
    <w:p w:rsidR="00CF4AEF" w:rsidRPr="002400E5" w:rsidRDefault="002400E5" w:rsidP="009C2D32">
      <w:pPr>
        <w:spacing w:line="240" w:lineRule="auto"/>
        <w:rPr>
          <w:rFonts w:ascii="Arial" w:hAnsi="Arial" w:cs="Arial"/>
          <w:sz w:val="24"/>
          <w:szCs w:val="24"/>
        </w:rPr>
      </w:pPr>
      <w:r w:rsidRPr="002400E5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CF4AEF" w:rsidRPr="002400E5">
        <w:rPr>
          <w:rFonts w:ascii="Arial" w:hAnsi="Arial" w:cs="Arial"/>
          <w:sz w:val="24"/>
          <w:szCs w:val="24"/>
        </w:rPr>
        <w:t xml:space="preserve">In cell </w:t>
      </w:r>
      <w:r>
        <w:rPr>
          <w:rFonts w:ascii="Arial" w:hAnsi="Arial" w:cs="Arial"/>
          <w:sz w:val="24"/>
          <w:szCs w:val="24"/>
        </w:rPr>
        <w:t>F</w:t>
      </w:r>
      <w:r w:rsidR="00607427">
        <w:rPr>
          <w:rFonts w:ascii="Arial" w:hAnsi="Arial" w:cs="Arial"/>
          <w:sz w:val="24"/>
          <w:szCs w:val="24"/>
        </w:rPr>
        <w:t>73</w:t>
      </w:r>
      <w:r w:rsidR="00BB385E" w:rsidRPr="002400E5">
        <w:rPr>
          <w:rFonts w:ascii="Arial" w:hAnsi="Arial" w:cs="Arial"/>
          <w:sz w:val="24"/>
          <w:szCs w:val="24"/>
        </w:rPr>
        <w:t xml:space="preserve"> the number of units for Free School Meals</w:t>
      </w:r>
      <w:r>
        <w:rPr>
          <w:rFonts w:ascii="Arial" w:hAnsi="Arial" w:cs="Arial"/>
          <w:sz w:val="24"/>
          <w:szCs w:val="24"/>
        </w:rPr>
        <w:t xml:space="preserve"> Ever 6</w:t>
      </w:r>
      <w:r w:rsidR="00BB385E" w:rsidRPr="002400E5">
        <w:rPr>
          <w:rFonts w:ascii="Arial" w:hAnsi="Arial" w:cs="Arial"/>
          <w:sz w:val="24"/>
          <w:szCs w:val="24"/>
        </w:rPr>
        <w:t xml:space="preserve"> Primary needs to be entered</w:t>
      </w:r>
      <w:r w:rsidR="00C91568">
        <w:rPr>
          <w:rFonts w:ascii="Arial" w:hAnsi="Arial" w:cs="Arial"/>
          <w:sz w:val="24"/>
          <w:szCs w:val="24"/>
        </w:rPr>
        <w:t>.</w:t>
      </w:r>
    </w:p>
    <w:p w:rsidR="00DC5A08" w:rsidRPr="00913A97" w:rsidRDefault="001D7724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DC5A08" w:rsidRPr="00913A97">
        <w:rPr>
          <w:rFonts w:ascii="Arial" w:hAnsi="Arial" w:cs="Arial"/>
          <w:sz w:val="24"/>
          <w:szCs w:val="24"/>
        </w:rPr>
        <w:t>In c</w:t>
      </w:r>
      <w:r w:rsidR="00DC5A08" w:rsidRPr="001D7724">
        <w:rPr>
          <w:rFonts w:ascii="Arial" w:hAnsi="Arial" w:cs="Arial"/>
          <w:sz w:val="24"/>
          <w:szCs w:val="24"/>
        </w:rPr>
        <w:t xml:space="preserve">ell </w:t>
      </w:r>
      <w:r>
        <w:rPr>
          <w:rFonts w:ascii="Arial" w:hAnsi="Arial" w:cs="Arial"/>
          <w:sz w:val="24"/>
          <w:szCs w:val="24"/>
        </w:rPr>
        <w:t>F</w:t>
      </w:r>
      <w:r w:rsidR="00607427">
        <w:rPr>
          <w:rFonts w:ascii="Arial" w:hAnsi="Arial" w:cs="Arial"/>
          <w:sz w:val="24"/>
          <w:szCs w:val="24"/>
        </w:rPr>
        <w:t>74</w:t>
      </w:r>
      <w:r w:rsidR="00DC5A08" w:rsidRPr="00913A97">
        <w:rPr>
          <w:rFonts w:ascii="Arial" w:hAnsi="Arial" w:cs="Arial"/>
          <w:sz w:val="24"/>
          <w:szCs w:val="24"/>
        </w:rPr>
        <w:t xml:space="preserve"> the number of units for Free School Meals </w:t>
      </w:r>
      <w:r>
        <w:rPr>
          <w:rFonts w:ascii="Arial" w:hAnsi="Arial" w:cs="Arial"/>
          <w:sz w:val="24"/>
          <w:szCs w:val="24"/>
        </w:rPr>
        <w:t xml:space="preserve">Ever 6 </w:t>
      </w:r>
      <w:r w:rsidR="00DC5A08" w:rsidRPr="00913A97">
        <w:rPr>
          <w:rFonts w:ascii="Arial" w:hAnsi="Arial" w:cs="Arial"/>
          <w:sz w:val="24"/>
          <w:szCs w:val="24"/>
        </w:rPr>
        <w:t>Secondary</w:t>
      </w:r>
      <w:r w:rsidR="000801B4">
        <w:rPr>
          <w:rFonts w:ascii="Arial" w:hAnsi="Arial" w:cs="Arial"/>
          <w:sz w:val="24"/>
          <w:szCs w:val="24"/>
        </w:rPr>
        <w:t xml:space="preserve"> </w:t>
      </w:r>
      <w:r w:rsidR="00C91568">
        <w:rPr>
          <w:rFonts w:ascii="Arial" w:hAnsi="Arial" w:cs="Arial"/>
          <w:sz w:val="24"/>
          <w:szCs w:val="24"/>
        </w:rPr>
        <w:t>n</w:t>
      </w:r>
      <w:r w:rsidR="00DC5A08" w:rsidRPr="00913A97">
        <w:rPr>
          <w:rFonts w:ascii="Arial" w:hAnsi="Arial" w:cs="Arial"/>
          <w:sz w:val="24"/>
          <w:szCs w:val="24"/>
        </w:rPr>
        <w:t>eeds to be entered</w:t>
      </w:r>
      <w:r w:rsidR="00AC171C">
        <w:rPr>
          <w:rFonts w:ascii="Arial" w:hAnsi="Arial" w:cs="Arial"/>
          <w:sz w:val="24"/>
          <w:szCs w:val="24"/>
        </w:rPr>
        <w:t>.</w:t>
      </w:r>
    </w:p>
    <w:p w:rsidR="00DC5A08" w:rsidRPr="001D7724" w:rsidRDefault="001D7724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DC5A08" w:rsidRPr="00913A97">
        <w:rPr>
          <w:rFonts w:ascii="Arial" w:hAnsi="Arial" w:cs="Arial"/>
          <w:sz w:val="24"/>
          <w:szCs w:val="24"/>
        </w:rPr>
        <w:t xml:space="preserve">In </w:t>
      </w:r>
      <w:r w:rsidR="00DC5A08" w:rsidRPr="001D7724">
        <w:rPr>
          <w:rFonts w:ascii="Arial" w:hAnsi="Arial" w:cs="Arial"/>
          <w:sz w:val="24"/>
          <w:szCs w:val="24"/>
        </w:rPr>
        <w:t xml:space="preserve">cell </w:t>
      </w:r>
      <w:r>
        <w:rPr>
          <w:rFonts w:ascii="Arial" w:hAnsi="Arial" w:cs="Arial"/>
          <w:sz w:val="24"/>
          <w:szCs w:val="24"/>
        </w:rPr>
        <w:t>F</w:t>
      </w:r>
      <w:r w:rsidR="00607427">
        <w:rPr>
          <w:rFonts w:ascii="Arial" w:hAnsi="Arial" w:cs="Arial"/>
          <w:sz w:val="24"/>
          <w:szCs w:val="24"/>
        </w:rPr>
        <w:t>75</w:t>
      </w:r>
      <w:r w:rsidR="00DC5A08" w:rsidRPr="001D7724">
        <w:rPr>
          <w:rFonts w:ascii="Arial" w:hAnsi="Arial" w:cs="Arial"/>
          <w:sz w:val="24"/>
          <w:szCs w:val="24"/>
        </w:rPr>
        <w:t xml:space="preserve"> the number of units for Adopted (Post-LAC) pupils needs to be entered</w:t>
      </w:r>
      <w:r w:rsidR="00C91568">
        <w:rPr>
          <w:rFonts w:ascii="Arial" w:hAnsi="Arial" w:cs="Arial"/>
          <w:sz w:val="24"/>
          <w:szCs w:val="24"/>
        </w:rPr>
        <w:t>.</w:t>
      </w:r>
    </w:p>
    <w:p w:rsidR="00DC5A08" w:rsidRDefault="001D7724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DC5A08" w:rsidRPr="001D7724">
        <w:rPr>
          <w:rFonts w:ascii="Arial" w:hAnsi="Arial" w:cs="Arial"/>
          <w:sz w:val="24"/>
          <w:szCs w:val="24"/>
        </w:rPr>
        <w:t xml:space="preserve">In cell </w:t>
      </w:r>
      <w:r w:rsidR="001D3CF3">
        <w:rPr>
          <w:rFonts w:ascii="Arial" w:hAnsi="Arial" w:cs="Arial"/>
          <w:sz w:val="24"/>
          <w:szCs w:val="24"/>
        </w:rPr>
        <w:t>H</w:t>
      </w:r>
      <w:r w:rsidR="00607427">
        <w:rPr>
          <w:rFonts w:ascii="Arial" w:hAnsi="Arial" w:cs="Arial"/>
          <w:sz w:val="24"/>
          <w:szCs w:val="24"/>
        </w:rPr>
        <w:t>76</w:t>
      </w:r>
      <w:r w:rsidR="00DC5A08" w:rsidRPr="001D7724">
        <w:rPr>
          <w:rFonts w:ascii="Arial" w:hAnsi="Arial" w:cs="Arial"/>
          <w:sz w:val="24"/>
          <w:szCs w:val="24"/>
        </w:rPr>
        <w:t xml:space="preserve"> a total </w:t>
      </w:r>
      <w:r w:rsidR="001D3CF3">
        <w:rPr>
          <w:rFonts w:ascii="Arial" w:hAnsi="Arial" w:cs="Arial"/>
          <w:sz w:val="24"/>
          <w:szCs w:val="24"/>
        </w:rPr>
        <w:t xml:space="preserve">funding </w:t>
      </w:r>
      <w:r w:rsidR="00DC5A08" w:rsidRPr="001D7724">
        <w:rPr>
          <w:rFonts w:ascii="Arial" w:hAnsi="Arial" w:cs="Arial"/>
          <w:sz w:val="24"/>
          <w:szCs w:val="24"/>
        </w:rPr>
        <w:t xml:space="preserve">figure for </w:t>
      </w:r>
      <w:r w:rsidR="001D3CF3">
        <w:rPr>
          <w:rFonts w:ascii="Arial" w:hAnsi="Arial" w:cs="Arial"/>
          <w:sz w:val="24"/>
          <w:szCs w:val="24"/>
        </w:rPr>
        <w:t xml:space="preserve">Children </w:t>
      </w:r>
      <w:r w:rsidR="006C4309">
        <w:rPr>
          <w:rFonts w:ascii="Arial" w:hAnsi="Arial" w:cs="Arial"/>
          <w:sz w:val="24"/>
          <w:szCs w:val="24"/>
        </w:rPr>
        <w:t>in</w:t>
      </w:r>
      <w:r w:rsidR="00713E0C">
        <w:rPr>
          <w:rFonts w:ascii="Arial" w:hAnsi="Arial" w:cs="Arial"/>
          <w:sz w:val="24"/>
          <w:szCs w:val="24"/>
        </w:rPr>
        <w:t xml:space="preserve"> Care (</w:t>
      </w:r>
      <w:proofErr w:type="spellStart"/>
      <w:r w:rsidR="00713E0C">
        <w:rPr>
          <w:rFonts w:ascii="Arial" w:hAnsi="Arial" w:cs="Arial"/>
          <w:sz w:val="24"/>
          <w:szCs w:val="24"/>
        </w:rPr>
        <w:t>CiC</w:t>
      </w:r>
      <w:proofErr w:type="spellEnd"/>
      <w:r w:rsidR="00713E0C">
        <w:rPr>
          <w:rFonts w:ascii="Arial" w:hAnsi="Arial" w:cs="Arial"/>
          <w:sz w:val="24"/>
          <w:szCs w:val="24"/>
        </w:rPr>
        <w:t xml:space="preserve">) </w:t>
      </w:r>
      <w:r w:rsidR="00DC5A08" w:rsidRPr="001D7724">
        <w:rPr>
          <w:rFonts w:ascii="Arial" w:hAnsi="Arial" w:cs="Arial"/>
          <w:sz w:val="24"/>
          <w:szCs w:val="24"/>
        </w:rPr>
        <w:t>should be entered</w:t>
      </w:r>
      <w:r w:rsidR="001D3CF3">
        <w:rPr>
          <w:rFonts w:ascii="Arial" w:hAnsi="Arial" w:cs="Arial"/>
          <w:sz w:val="24"/>
          <w:szCs w:val="24"/>
        </w:rPr>
        <w:t>.</w:t>
      </w:r>
      <w:r w:rsidR="00A44C71">
        <w:rPr>
          <w:rFonts w:ascii="Arial" w:hAnsi="Arial" w:cs="Arial"/>
          <w:sz w:val="24"/>
          <w:szCs w:val="24"/>
        </w:rPr>
        <w:t xml:space="preserve"> </w:t>
      </w:r>
    </w:p>
    <w:p w:rsidR="001D3CF3" w:rsidRPr="001D7724" w:rsidRDefault="001D3CF3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</w:t>
      </w:r>
      <w:r w:rsidR="00607427">
        <w:rPr>
          <w:rFonts w:ascii="Arial" w:hAnsi="Arial" w:cs="Arial"/>
          <w:sz w:val="24"/>
          <w:szCs w:val="24"/>
        </w:rPr>
        <w:t xml:space="preserve"> In cell F77</w:t>
      </w:r>
      <w:r w:rsidR="00A44C71">
        <w:rPr>
          <w:rFonts w:ascii="Arial" w:hAnsi="Arial" w:cs="Arial"/>
          <w:sz w:val="24"/>
          <w:szCs w:val="24"/>
        </w:rPr>
        <w:t xml:space="preserve"> enter the number of units for Service Childr</w:t>
      </w:r>
      <w:r w:rsidR="00C91568">
        <w:rPr>
          <w:rFonts w:ascii="Arial" w:hAnsi="Arial" w:cs="Arial"/>
          <w:sz w:val="24"/>
          <w:szCs w:val="24"/>
        </w:rPr>
        <w:t xml:space="preserve">en Ever 6, based on the January </w:t>
      </w:r>
      <w:r w:rsidR="00A44C71">
        <w:rPr>
          <w:rFonts w:ascii="Arial" w:hAnsi="Arial" w:cs="Arial"/>
          <w:sz w:val="24"/>
          <w:szCs w:val="24"/>
        </w:rPr>
        <w:t>census.</w:t>
      </w:r>
    </w:p>
    <w:p w:rsidR="00DC5A08" w:rsidRDefault="001D3CF3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1D7724">
        <w:rPr>
          <w:rFonts w:ascii="Arial" w:hAnsi="Arial" w:cs="Arial"/>
          <w:sz w:val="24"/>
          <w:szCs w:val="24"/>
        </w:rPr>
        <w:t xml:space="preserve">) </w:t>
      </w:r>
      <w:r w:rsidR="00DC5A08" w:rsidRPr="001D7724">
        <w:rPr>
          <w:rFonts w:ascii="Arial" w:hAnsi="Arial" w:cs="Arial"/>
          <w:sz w:val="24"/>
          <w:szCs w:val="24"/>
        </w:rPr>
        <w:t xml:space="preserve">The </w:t>
      </w:r>
      <w:r w:rsidR="00F07828" w:rsidRPr="001D7724">
        <w:rPr>
          <w:rFonts w:ascii="Arial" w:hAnsi="Arial" w:cs="Arial"/>
          <w:sz w:val="24"/>
          <w:szCs w:val="24"/>
        </w:rPr>
        <w:t xml:space="preserve">figure for </w:t>
      </w:r>
      <w:r w:rsidR="00DC5A08" w:rsidRPr="001D7724">
        <w:rPr>
          <w:rFonts w:ascii="Arial" w:hAnsi="Arial" w:cs="Arial"/>
          <w:sz w:val="24"/>
          <w:szCs w:val="24"/>
        </w:rPr>
        <w:t xml:space="preserve">pupil premium for 3 &amp; 4 year olds </w:t>
      </w:r>
      <w:r w:rsidR="00F07828" w:rsidRPr="001D7724">
        <w:rPr>
          <w:rFonts w:ascii="Arial" w:hAnsi="Arial" w:cs="Arial"/>
          <w:sz w:val="24"/>
          <w:szCs w:val="24"/>
        </w:rPr>
        <w:t>will automatically</w:t>
      </w:r>
      <w:r w:rsidR="00A44C71">
        <w:rPr>
          <w:rFonts w:ascii="Arial" w:hAnsi="Arial" w:cs="Arial"/>
          <w:sz w:val="24"/>
          <w:szCs w:val="24"/>
        </w:rPr>
        <w:t xml:space="preserve"> </w:t>
      </w:r>
      <w:r w:rsidR="00F07828" w:rsidRPr="001D7724">
        <w:rPr>
          <w:rFonts w:ascii="Arial" w:hAnsi="Arial" w:cs="Arial"/>
          <w:sz w:val="24"/>
          <w:szCs w:val="24"/>
        </w:rPr>
        <w:t xml:space="preserve">populate cell </w:t>
      </w:r>
      <w:r w:rsidR="004841B3">
        <w:rPr>
          <w:rFonts w:ascii="Arial" w:hAnsi="Arial" w:cs="Arial"/>
          <w:sz w:val="24"/>
          <w:szCs w:val="24"/>
        </w:rPr>
        <w:t>H78</w:t>
      </w:r>
      <w:r w:rsidR="00A44C71">
        <w:rPr>
          <w:rFonts w:ascii="Arial" w:hAnsi="Arial" w:cs="Arial"/>
          <w:sz w:val="24"/>
          <w:szCs w:val="24"/>
        </w:rPr>
        <w:t xml:space="preserve">, based on the data entered on the 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‘E</w:t>
      </w:r>
      <w:r w:rsidR="00A44C71" w:rsidRPr="00921619">
        <w:rPr>
          <w:rFonts w:ascii="Arial" w:hAnsi="Arial" w:cs="Arial"/>
          <w:color w:val="0070C0"/>
          <w:sz w:val="24"/>
          <w:szCs w:val="24"/>
        </w:rPr>
        <w:t xml:space="preserve">arly 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Y</w:t>
      </w:r>
      <w:r w:rsidR="00A44C71" w:rsidRPr="00921619">
        <w:rPr>
          <w:rFonts w:ascii="Arial" w:hAnsi="Arial" w:cs="Arial"/>
          <w:color w:val="0070C0"/>
          <w:sz w:val="24"/>
          <w:szCs w:val="24"/>
        </w:rPr>
        <w:t>ears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’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 xml:space="preserve"> T</w:t>
      </w:r>
      <w:r w:rsidR="00A44C71" w:rsidRPr="00921619">
        <w:rPr>
          <w:rFonts w:ascii="Arial" w:hAnsi="Arial" w:cs="Arial"/>
          <w:color w:val="0070C0"/>
          <w:sz w:val="24"/>
          <w:szCs w:val="24"/>
        </w:rPr>
        <w:t>ab</w:t>
      </w:r>
      <w:r w:rsidR="00A44C71">
        <w:rPr>
          <w:rFonts w:ascii="Arial" w:hAnsi="Arial" w:cs="Arial"/>
          <w:sz w:val="24"/>
          <w:szCs w:val="24"/>
        </w:rPr>
        <w:t>.</w:t>
      </w:r>
    </w:p>
    <w:p w:rsidR="00B825BD" w:rsidRDefault="00B825BD" w:rsidP="009C2D32">
      <w:pPr>
        <w:spacing w:line="240" w:lineRule="auto"/>
        <w:rPr>
          <w:rFonts w:ascii="Arial" w:hAnsi="Arial" w:cs="Arial"/>
          <w:sz w:val="24"/>
          <w:szCs w:val="24"/>
        </w:rPr>
      </w:pPr>
      <w:r w:rsidRPr="000F2F08">
        <w:rPr>
          <w:rFonts w:ascii="Arial" w:hAnsi="Arial" w:cs="Arial"/>
          <w:sz w:val="24"/>
          <w:szCs w:val="24"/>
        </w:rPr>
        <w:t xml:space="preserve">7) </w:t>
      </w:r>
      <w:r w:rsidR="009B3A6C">
        <w:rPr>
          <w:rFonts w:ascii="Arial" w:hAnsi="Arial" w:cs="Arial"/>
          <w:sz w:val="24"/>
          <w:szCs w:val="24"/>
        </w:rPr>
        <w:t>A</w:t>
      </w:r>
      <w:r w:rsidRPr="000F2F08">
        <w:rPr>
          <w:rFonts w:ascii="Arial" w:hAnsi="Arial" w:cs="Arial"/>
          <w:sz w:val="24"/>
          <w:szCs w:val="24"/>
        </w:rPr>
        <w:t xml:space="preserve"> total estimated pupil </w:t>
      </w:r>
      <w:r w:rsidR="004841B3">
        <w:rPr>
          <w:rFonts w:ascii="Arial" w:hAnsi="Arial" w:cs="Arial"/>
          <w:sz w:val="24"/>
          <w:szCs w:val="24"/>
        </w:rPr>
        <w:t>premium will now show in cell H79</w:t>
      </w:r>
      <w:r w:rsidRPr="000F2F08">
        <w:rPr>
          <w:rFonts w:ascii="Arial" w:hAnsi="Arial" w:cs="Arial"/>
          <w:sz w:val="24"/>
          <w:szCs w:val="24"/>
        </w:rPr>
        <w:t>.</w:t>
      </w:r>
    </w:p>
    <w:p w:rsidR="00A44C71" w:rsidRDefault="00A7113C" w:rsidP="00DC5A08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0213B3" wp14:editId="02BAA4F4">
                <wp:simplePos x="0" y="0"/>
                <wp:positionH relativeFrom="column">
                  <wp:posOffset>2546350</wp:posOffset>
                </wp:positionH>
                <wp:positionV relativeFrom="paragraph">
                  <wp:posOffset>93345</wp:posOffset>
                </wp:positionV>
                <wp:extent cx="514350" cy="371475"/>
                <wp:effectExtent l="76200" t="76200" r="95250" b="104775"/>
                <wp:wrapNone/>
                <wp:docPr id="270" name="Oval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B825B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6C609D" wp14:editId="4EC34718">
                                  <wp:extent cx="161290" cy="124293"/>
                                  <wp:effectExtent l="0" t="0" r="0" b="9525"/>
                                  <wp:docPr id="937" name="Picture 9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0" o:spid="_x0000_s1041" style="position:absolute;margin-left:200.5pt;margin-top:7.35pt;width:40.5pt;height:29.2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4P23QIAAE4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" fillcolor="white [3212]" strokecolor="red" strokeweight="1.5pt">
                <v:textbox>
                  <w:txbxContent>
                    <w:p w:rsidR="0066617A" w:rsidRPr="009E1AC3" w:rsidRDefault="0066617A" w:rsidP="00B825B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6C609D" wp14:editId="4EC34718">
                            <wp:extent cx="161290" cy="124293"/>
                            <wp:effectExtent l="0" t="0" r="0" b="9525"/>
                            <wp:docPr id="937" name="Picture 9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B825BD" w:rsidRPr="00913A97" w:rsidRDefault="004841B3" w:rsidP="00DC5A08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17AB87" wp14:editId="5D1C1EAD">
                <wp:simplePos x="0" y="0"/>
                <wp:positionH relativeFrom="column">
                  <wp:posOffset>5750560</wp:posOffset>
                </wp:positionH>
                <wp:positionV relativeFrom="paragraph">
                  <wp:posOffset>597535</wp:posOffset>
                </wp:positionV>
                <wp:extent cx="514350" cy="371475"/>
                <wp:effectExtent l="76200" t="76200" r="95250" b="104775"/>
                <wp:wrapNone/>
                <wp:docPr id="283" name="Oval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B825B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118532" wp14:editId="712FABEC">
                                  <wp:extent cx="161290" cy="124293"/>
                                  <wp:effectExtent l="0" t="0" r="0" b="9525"/>
                                  <wp:docPr id="277" name="Picture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3" o:spid="_x0000_s1042" style="position:absolute;margin-left:452.8pt;margin-top:47.05pt;width:40.5pt;height:29.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" fillcolor="white [3212]" strokecolor="red" strokeweight="1.5pt">
                <v:textbox>
                  <w:txbxContent>
                    <w:p w:rsidR="0066617A" w:rsidRPr="009E1AC3" w:rsidRDefault="0066617A" w:rsidP="00B825B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118532" wp14:editId="712FABEC">
                            <wp:extent cx="161290" cy="124293"/>
                            <wp:effectExtent l="0" t="0" r="0" b="9525"/>
                            <wp:docPr id="277" name="Picture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7F1D78" wp14:editId="209A6867">
                <wp:simplePos x="0" y="0"/>
                <wp:positionH relativeFrom="column">
                  <wp:posOffset>5645785</wp:posOffset>
                </wp:positionH>
                <wp:positionV relativeFrom="paragraph">
                  <wp:posOffset>836295</wp:posOffset>
                </wp:positionV>
                <wp:extent cx="116840" cy="100330"/>
                <wp:effectExtent l="57150" t="19050" r="73660" b="9017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" cy="1003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444.55pt;margin-top:65.85pt;width:9.2pt;height:7.9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A3E8CB" wp14:editId="5126A87C">
                <wp:simplePos x="0" y="0"/>
                <wp:positionH relativeFrom="column">
                  <wp:posOffset>4931410</wp:posOffset>
                </wp:positionH>
                <wp:positionV relativeFrom="paragraph">
                  <wp:posOffset>907415</wp:posOffset>
                </wp:positionV>
                <wp:extent cx="704215" cy="121285"/>
                <wp:effectExtent l="57150" t="76200" r="76835" b="88265"/>
                <wp:wrapNone/>
                <wp:docPr id="274" name="Rounded 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212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4" o:spid="_x0000_s1026" style="position:absolute;margin-left:388.3pt;margin-top:71.45pt;width:55.45pt;height:9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1A76BC" wp14:editId="3949F465">
                <wp:simplePos x="0" y="0"/>
                <wp:positionH relativeFrom="column">
                  <wp:posOffset>4943475</wp:posOffset>
                </wp:positionH>
                <wp:positionV relativeFrom="paragraph">
                  <wp:posOffset>1009015</wp:posOffset>
                </wp:positionV>
                <wp:extent cx="704215" cy="131445"/>
                <wp:effectExtent l="57150" t="76200" r="76835" b="97155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31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7" o:spid="_x0000_s1026" style="position:absolute;margin-left:389.25pt;margin-top:79.45pt;width:55.45pt;height:10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31A852" wp14:editId="3D1345A1">
                <wp:simplePos x="0" y="0"/>
                <wp:positionH relativeFrom="column">
                  <wp:posOffset>4703445</wp:posOffset>
                </wp:positionH>
                <wp:positionV relativeFrom="paragraph">
                  <wp:posOffset>1068705</wp:posOffset>
                </wp:positionV>
                <wp:extent cx="257810" cy="95250"/>
                <wp:effectExtent l="38100" t="57150" r="0" b="9525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810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370.35pt;margin-top:84.15pt;width:20.3pt;height:7.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630449" wp14:editId="1CA83359">
                <wp:simplePos x="0" y="0"/>
                <wp:positionH relativeFrom="column">
                  <wp:posOffset>4185285</wp:posOffset>
                </wp:positionH>
                <wp:positionV relativeFrom="paragraph">
                  <wp:posOffset>1039495</wp:posOffset>
                </wp:positionV>
                <wp:extent cx="514350" cy="371475"/>
                <wp:effectExtent l="76200" t="76200" r="95250" b="104775"/>
                <wp:wrapNone/>
                <wp:docPr id="281" name="Oval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B825B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7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9BDC2B" wp14:editId="5E5A25A0">
                                  <wp:extent cx="161290" cy="124293"/>
                                  <wp:effectExtent l="0" t="0" r="0" b="9525"/>
                                  <wp:docPr id="282" name="Picture 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1" o:spid="_x0000_s1043" style="position:absolute;margin-left:329.55pt;margin-top:81.85pt;width:40.5pt;height:29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" fillcolor="white [3212]" strokecolor="red" strokeweight="1.5pt">
                <v:textbox>
                  <w:txbxContent>
                    <w:p w:rsidR="0066617A" w:rsidRPr="009E1AC3" w:rsidRDefault="0066617A" w:rsidP="00B825B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7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9BDC2B" wp14:editId="5E5A25A0">
                            <wp:extent cx="161290" cy="124293"/>
                            <wp:effectExtent l="0" t="0" r="0" b="9525"/>
                            <wp:docPr id="282" name="Picture 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C6941A" wp14:editId="0C2CA12F">
                <wp:simplePos x="0" y="0"/>
                <wp:positionH relativeFrom="column">
                  <wp:posOffset>2564130</wp:posOffset>
                </wp:positionH>
                <wp:positionV relativeFrom="paragraph">
                  <wp:posOffset>1070610</wp:posOffset>
                </wp:positionV>
                <wp:extent cx="514350" cy="371475"/>
                <wp:effectExtent l="76200" t="76200" r="95250" b="104775"/>
                <wp:wrapNone/>
                <wp:docPr id="279" name="Oval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B825B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93F0A5" wp14:editId="0483D637">
                                  <wp:extent cx="161290" cy="124293"/>
                                  <wp:effectExtent l="0" t="0" r="0" b="9525"/>
                                  <wp:docPr id="935" name="Picture 9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9" o:spid="_x0000_s1044" style="position:absolute;margin-left:201.9pt;margin-top:84.3pt;width:40.5pt;height:29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" fillcolor="white [3212]" strokecolor="red" strokeweight="1.5pt">
                <v:textbox>
                  <w:txbxContent>
                    <w:p w:rsidR="0066617A" w:rsidRPr="009E1AC3" w:rsidRDefault="0066617A" w:rsidP="00B825B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93F0A5" wp14:editId="0483D637">
                            <wp:extent cx="161290" cy="124293"/>
                            <wp:effectExtent l="0" t="0" r="0" b="9525"/>
                            <wp:docPr id="935" name="Picture 9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73045BE" wp14:editId="01F0504F">
                <wp:simplePos x="0" y="0"/>
                <wp:positionH relativeFrom="column">
                  <wp:posOffset>2560320</wp:posOffset>
                </wp:positionH>
                <wp:positionV relativeFrom="paragraph">
                  <wp:posOffset>649605</wp:posOffset>
                </wp:positionV>
                <wp:extent cx="514350" cy="371475"/>
                <wp:effectExtent l="76200" t="76200" r="95250" b="10477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B825B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E16063" wp14:editId="4F3B91C0">
                                  <wp:extent cx="161290" cy="124293"/>
                                  <wp:effectExtent l="0" t="0" r="0" b="9525"/>
                                  <wp:docPr id="286" name="Picture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5" o:spid="_x0000_s1045" style="position:absolute;margin-left:201.6pt;margin-top:51.15pt;width:40.5pt;height:29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" fillcolor="white [3212]" strokecolor="red" strokeweight="1.5pt">
                <v:textbox>
                  <w:txbxContent>
                    <w:p w:rsidR="0066617A" w:rsidRPr="009E1AC3" w:rsidRDefault="0066617A" w:rsidP="00B825B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E16063" wp14:editId="4F3B91C0">
                            <wp:extent cx="161290" cy="124293"/>
                            <wp:effectExtent l="0" t="0" r="0" b="9525"/>
                            <wp:docPr id="286" name="Picture 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45A8B5" wp14:editId="3A6628EF">
                <wp:simplePos x="0" y="0"/>
                <wp:positionH relativeFrom="column">
                  <wp:posOffset>2531745</wp:posOffset>
                </wp:positionH>
                <wp:positionV relativeFrom="paragraph">
                  <wp:posOffset>203835</wp:posOffset>
                </wp:positionV>
                <wp:extent cx="514350" cy="371475"/>
                <wp:effectExtent l="76200" t="76200" r="95250" b="104775"/>
                <wp:wrapNone/>
                <wp:docPr id="275" name="Oval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B825B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3A1FE5" wp14:editId="23E67779">
                                  <wp:extent cx="161290" cy="124293"/>
                                  <wp:effectExtent l="0" t="0" r="0" b="9525"/>
                                  <wp:docPr id="936" name="Picture 9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5" o:spid="_x0000_s1046" style="position:absolute;margin-left:199.35pt;margin-top:16.05pt;width:40.5pt;height:29.2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" fillcolor="white [3212]" strokecolor="red" strokeweight="1.5pt">
                <v:textbox>
                  <w:txbxContent>
                    <w:p w:rsidR="0066617A" w:rsidRPr="009E1AC3" w:rsidRDefault="0066617A" w:rsidP="00B825B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3A1FE5" wp14:editId="23E67779">
                            <wp:extent cx="161290" cy="124293"/>
                            <wp:effectExtent l="0" t="0" r="0" b="9525"/>
                            <wp:docPr id="936" name="Picture 9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3D2912" wp14:editId="515D85FC">
                <wp:simplePos x="0" y="0"/>
                <wp:positionH relativeFrom="column">
                  <wp:posOffset>3076575</wp:posOffset>
                </wp:positionH>
                <wp:positionV relativeFrom="paragraph">
                  <wp:posOffset>854710</wp:posOffset>
                </wp:positionV>
                <wp:extent cx="1156970" cy="387350"/>
                <wp:effectExtent l="38100" t="57150" r="0" b="8890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6970" cy="387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242.25pt;margin-top:67.3pt;width:91.1pt;height:30.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E9E480" wp14:editId="26EFAEB6">
                <wp:simplePos x="0" y="0"/>
                <wp:positionH relativeFrom="column">
                  <wp:posOffset>3063875</wp:posOffset>
                </wp:positionH>
                <wp:positionV relativeFrom="paragraph">
                  <wp:posOffset>653415</wp:posOffset>
                </wp:positionV>
                <wp:extent cx="1162050" cy="182245"/>
                <wp:effectExtent l="38100" t="76200" r="0" b="8445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182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241.25pt;margin-top:51.45pt;width:91.5pt;height:14.3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0E3609" wp14:editId="403BE0C5">
                <wp:simplePos x="0" y="0"/>
                <wp:positionH relativeFrom="column">
                  <wp:posOffset>3055620</wp:posOffset>
                </wp:positionH>
                <wp:positionV relativeFrom="paragraph">
                  <wp:posOffset>407035</wp:posOffset>
                </wp:positionV>
                <wp:extent cx="1134745" cy="121920"/>
                <wp:effectExtent l="38100" t="38100" r="65405" b="14478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4745" cy="121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240.6pt;margin-top:32.05pt;width:89.35pt;height:9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2AB5D0" wp14:editId="058DDB03">
                <wp:simplePos x="0" y="0"/>
                <wp:positionH relativeFrom="column">
                  <wp:posOffset>3042285</wp:posOffset>
                </wp:positionH>
                <wp:positionV relativeFrom="paragraph">
                  <wp:posOffset>-3175</wp:posOffset>
                </wp:positionV>
                <wp:extent cx="1155065" cy="410210"/>
                <wp:effectExtent l="38100" t="38100" r="45085" b="12319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065" cy="4102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239.55pt;margin-top:-.25pt;width:90.95pt;height:32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7113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9B58CC" wp14:editId="7AAA8E81">
                <wp:simplePos x="0" y="0"/>
                <wp:positionH relativeFrom="column">
                  <wp:posOffset>5426075</wp:posOffset>
                </wp:positionH>
                <wp:positionV relativeFrom="paragraph">
                  <wp:posOffset>502920</wp:posOffset>
                </wp:positionV>
                <wp:extent cx="128270" cy="196215"/>
                <wp:effectExtent l="57150" t="19050" r="62230" b="89535"/>
                <wp:wrapNone/>
                <wp:docPr id="273" name="Straight Arrow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270" cy="1962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3" o:spid="_x0000_s1026" type="#_x0000_t32" style="position:absolute;margin-left:427.25pt;margin-top:39.6pt;width:10.1pt;height:15.4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711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29E990" wp14:editId="6EF23F82">
                <wp:simplePos x="0" y="0"/>
                <wp:positionH relativeFrom="column">
                  <wp:posOffset>5487035</wp:posOffset>
                </wp:positionH>
                <wp:positionV relativeFrom="paragraph">
                  <wp:posOffset>243840</wp:posOffset>
                </wp:positionV>
                <wp:extent cx="514350" cy="371475"/>
                <wp:effectExtent l="76200" t="76200" r="95250" b="104775"/>
                <wp:wrapNone/>
                <wp:docPr id="287" name="Oval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B825B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73FAA1" wp14:editId="1762D5EC">
                                  <wp:extent cx="161290" cy="124293"/>
                                  <wp:effectExtent l="0" t="0" r="0" b="9525"/>
                                  <wp:docPr id="280" name="Picture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7" o:spid="_x0000_s1047" style="position:absolute;margin-left:432.05pt;margin-top:19.2pt;width:40.5pt;height:29.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" fillcolor="white [3212]" strokecolor="red" strokeweight="1.5pt">
                <v:textbox>
                  <w:txbxContent>
                    <w:p w:rsidR="0066617A" w:rsidRPr="009E1AC3" w:rsidRDefault="0066617A" w:rsidP="00B825B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73FAA1" wp14:editId="1762D5EC">
                            <wp:extent cx="161290" cy="124293"/>
                            <wp:effectExtent l="0" t="0" r="0" b="9525"/>
                            <wp:docPr id="280" name="Picture 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A7113C">
        <w:rPr>
          <w:noProof/>
          <w:lang w:eastAsia="en-GB"/>
        </w:rPr>
        <w:drawing>
          <wp:inline distT="0" distB="0" distL="0" distR="0" wp14:anchorId="77A214D2" wp14:editId="2005B59A">
            <wp:extent cx="5600700" cy="1160900"/>
            <wp:effectExtent l="0" t="0" r="0" b="1270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25"/>
                    <a:stretch/>
                  </pic:blipFill>
                  <pic:spPr bwMode="auto">
                    <a:xfrm>
                      <a:off x="0" y="0"/>
                      <a:ext cx="5598219" cy="116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6C6" w:rsidRDefault="00E366C6" w:rsidP="00AE4C33"/>
    <w:p w:rsidR="00F07828" w:rsidRDefault="00F07828" w:rsidP="0001469D">
      <w:pPr>
        <w:pStyle w:val="Heading2"/>
      </w:pPr>
      <w:bookmarkStart w:id="4" w:name="_Toc444590697"/>
      <w:r w:rsidRPr="00913A97">
        <w:lastRenderedPageBreak/>
        <w:t>Universal Infant Free Sc</w:t>
      </w:r>
      <w:r w:rsidR="004841B3">
        <w:t>hool Meals (April to August 2017</w:t>
      </w:r>
      <w:r w:rsidRPr="00913A97">
        <w:t>)</w:t>
      </w:r>
      <w:bookmarkEnd w:id="4"/>
    </w:p>
    <w:p w:rsidR="009C2D32" w:rsidRPr="0066617A" w:rsidRDefault="009C2D32" w:rsidP="00DB46E0">
      <w:pPr>
        <w:rPr>
          <w:rFonts w:ascii="Arial" w:hAnsi="Arial" w:cs="Arial"/>
          <w:b/>
          <w:i/>
          <w:sz w:val="24"/>
          <w:szCs w:val="24"/>
        </w:rPr>
      </w:pPr>
      <w:r w:rsidRPr="0066617A">
        <w:rPr>
          <w:rFonts w:ascii="Arial" w:hAnsi="Arial" w:cs="Arial"/>
          <w:b/>
          <w:i/>
          <w:sz w:val="24"/>
          <w:szCs w:val="24"/>
        </w:rPr>
        <w:t xml:space="preserve">Qualifying Pupils: </w:t>
      </w:r>
      <w:r w:rsidR="00697091" w:rsidRPr="0066617A">
        <w:rPr>
          <w:rFonts w:ascii="Arial" w:hAnsi="Arial" w:cs="Arial"/>
          <w:b/>
          <w:i/>
          <w:sz w:val="24"/>
          <w:szCs w:val="24"/>
        </w:rPr>
        <w:t>C</w:t>
      </w:r>
      <w:r w:rsidRPr="0066617A">
        <w:rPr>
          <w:rFonts w:ascii="Arial" w:hAnsi="Arial" w:cs="Arial"/>
          <w:b/>
          <w:i/>
          <w:sz w:val="24"/>
          <w:szCs w:val="24"/>
        </w:rPr>
        <w:t>alculat</w:t>
      </w:r>
      <w:r w:rsidR="00697091" w:rsidRPr="0066617A">
        <w:rPr>
          <w:rFonts w:ascii="Arial" w:hAnsi="Arial" w:cs="Arial"/>
          <w:b/>
          <w:i/>
          <w:sz w:val="24"/>
          <w:szCs w:val="24"/>
        </w:rPr>
        <w:t>e</w:t>
      </w:r>
      <w:r w:rsidRPr="0066617A">
        <w:rPr>
          <w:rFonts w:ascii="Arial" w:hAnsi="Arial" w:cs="Arial"/>
          <w:b/>
          <w:i/>
          <w:sz w:val="24"/>
          <w:szCs w:val="24"/>
        </w:rPr>
        <w:t xml:space="preserve"> </w:t>
      </w:r>
      <w:r w:rsidR="00697091" w:rsidRPr="0066617A">
        <w:rPr>
          <w:rFonts w:ascii="Arial" w:hAnsi="Arial" w:cs="Arial"/>
          <w:b/>
          <w:i/>
          <w:sz w:val="24"/>
          <w:szCs w:val="24"/>
        </w:rPr>
        <w:t xml:space="preserve">this by using the </w:t>
      </w:r>
      <w:r w:rsidRPr="0066617A">
        <w:rPr>
          <w:rFonts w:ascii="Arial" w:hAnsi="Arial" w:cs="Arial"/>
          <w:b/>
          <w:i/>
          <w:sz w:val="24"/>
          <w:szCs w:val="24"/>
        </w:rPr>
        <w:t xml:space="preserve">number of pupils recorded as taking a meal and then </w:t>
      </w:r>
      <w:r w:rsidRPr="0066617A">
        <w:rPr>
          <w:rFonts w:ascii="Arial" w:hAnsi="Arial" w:cs="Arial"/>
          <w:b/>
          <w:i/>
          <w:sz w:val="24"/>
          <w:szCs w:val="24"/>
          <w:u w:val="single"/>
        </w:rPr>
        <w:t>subtract</w:t>
      </w:r>
      <w:r w:rsidR="00697091" w:rsidRPr="0066617A">
        <w:rPr>
          <w:rFonts w:ascii="Arial" w:hAnsi="Arial" w:cs="Arial"/>
          <w:b/>
          <w:i/>
          <w:sz w:val="24"/>
          <w:szCs w:val="24"/>
          <w:u w:val="single"/>
        </w:rPr>
        <w:t>ing</w:t>
      </w:r>
      <w:r w:rsidRPr="0066617A">
        <w:rPr>
          <w:rFonts w:ascii="Arial" w:hAnsi="Arial" w:cs="Arial"/>
          <w:b/>
          <w:i/>
          <w:sz w:val="24"/>
          <w:szCs w:val="24"/>
        </w:rPr>
        <w:t xml:space="preserve"> those pupils </w:t>
      </w:r>
      <w:r w:rsidR="004841B3" w:rsidRPr="0066617A">
        <w:rPr>
          <w:rFonts w:ascii="Arial" w:hAnsi="Arial" w:cs="Arial"/>
          <w:b/>
          <w:i/>
          <w:sz w:val="24"/>
          <w:szCs w:val="24"/>
        </w:rPr>
        <w:t xml:space="preserve">that </w:t>
      </w:r>
      <w:r w:rsidR="004841B3" w:rsidRPr="0066617A">
        <w:rPr>
          <w:rFonts w:ascii="Arial" w:hAnsi="Arial" w:cs="Arial"/>
          <w:b/>
          <w:i/>
          <w:sz w:val="24"/>
          <w:szCs w:val="24"/>
          <w:u w:val="single"/>
        </w:rPr>
        <w:t>took</w:t>
      </w:r>
      <w:r w:rsidRPr="0066617A">
        <w:rPr>
          <w:rFonts w:ascii="Arial" w:hAnsi="Arial" w:cs="Arial"/>
          <w:b/>
          <w:i/>
          <w:sz w:val="24"/>
          <w:szCs w:val="24"/>
        </w:rPr>
        <w:t xml:space="preserve"> a meal known to be eligible for FSM in the same censuses.</w:t>
      </w:r>
      <w:r w:rsidR="00697091" w:rsidRPr="0066617A">
        <w:rPr>
          <w:rFonts w:ascii="Arial" w:hAnsi="Arial" w:cs="Arial"/>
          <w:b/>
          <w:i/>
          <w:sz w:val="24"/>
          <w:szCs w:val="24"/>
        </w:rPr>
        <w:t xml:space="preserve"> (Refer to census data).</w:t>
      </w:r>
    </w:p>
    <w:p w:rsidR="00240D42" w:rsidRPr="00240D42" w:rsidRDefault="0066617A" w:rsidP="00DB46E0">
      <w:pPr>
        <w:rPr>
          <w:rFonts w:ascii="Arial" w:hAnsi="Arial" w:cs="Arial"/>
          <w:sz w:val="24"/>
          <w:szCs w:val="24"/>
        </w:rPr>
      </w:pPr>
      <w:r w:rsidRPr="0066617A">
        <w:rPr>
          <w:rFonts w:ascii="Arial" w:hAnsi="Arial" w:cs="Arial"/>
          <w:b/>
          <w:sz w:val="24"/>
          <w:szCs w:val="24"/>
        </w:rPr>
        <w:t>NOTE</w:t>
      </w:r>
      <w:r w:rsidR="00240D42">
        <w:rPr>
          <w:rFonts w:ascii="Arial" w:hAnsi="Arial" w:cs="Arial"/>
          <w:sz w:val="24"/>
          <w:szCs w:val="24"/>
        </w:rPr>
        <w:t>: It is possible that o</w:t>
      </w:r>
      <w:r w:rsidR="00240D42" w:rsidRPr="00240D42">
        <w:rPr>
          <w:rFonts w:ascii="Arial" w:hAnsi="Arial" w:cs="Arial"/>
          <w:sz w:val="24"/>
          <w:szCs w:val="24"/>
        </w:rPr>
        <w:t>n the accounts package, a UIFSM year-end adjustment</w:t>
      </w:r>
      <w:r w:rsidR="00240D42">
        <w:rPr>
          <w:rFonts w:ascii="Arial" w:hAnsi="Arial" w:cs="Arial"/>
          <w:sz w:val="24"/>
          <w:szCs w:val="24"/>
        </w:rPr>
        <w:t xml:space="preserve"> should have been processed against</w:t>
      </w:r>
      <w:r w:rsidR="00240D42" w:rsidRPr="00240D42">
        <w:rPr>
          <w:rFonts w:ascii="Arial" w:hAnsi="Arial" w:cs="Arial"/>
          <w:sz w:val="24"/>
          <w:szCs w:val="24"/>
        </w:rPr>
        <w:t xml:space="preserve"> I18 (refer to closedown instructions on KELSI)</w:t>
      </w:r>
      <w:r w:rsidR="00D127CE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If this was </w:t>
      </w:r>
      <w:r w:rsidRPr="0066617A">
        <w:rPr>
          <w:rFonts w:ascii="Arial" w:hAnsi="Arial" w:cs="Arial"/>
          <w:b/>
          <w:i/>
          <w:sz w:val="24"/>
          <w:szCs w:val="24"/>
          <w:u w:val="single"/>
        </w:rPr>
        <w:t>not</w:t>
      </w:r>
      <w:r>
        <w:rPr>
          <w:rFonts w:ascii="Arial" w:hAnsi="Arial" w:cs="Arial"/>
          <w:sz w:val="24"/>
          <w:szCs w:val="24"/>
        </w:rPr>
        <w:t xml:space="preserve"> processed then these calculations will need to be adjusted accordingly when budget setting</w:t>
      </w:r>
      <w:r w:rsidR="00240D42" w:rsidRPr="00240D42">
        <w:rPr>
          <w:rFonts w:ascii="Arial" w:hAnsi="Arial" w:cs="Arial"/>
          <w:sz w:val="24"/>
          <w:szCs w:val="24"/>
        </w:rPr>
        <w:t>.</w:t>
      </w:r>
    </w:p>
    <w:p w:rsidR="00F07828" w:rsidRPr="00DB46E0" w:rsidRDefault="00DB46E0" w:rsidP="00DB46E0">
      <w:pPr>
        <w:rPr>
          <w:rFonts w:ascii="Arial" w:hAnsi="Arial" w:cs="Arial"/>
          <w:sz w:val="24"/>
          <w:szCs w:val="24"/>
        </w:rPr>
      </w:pPr>
      <w:r w:rsidRPr="003E03F3">
        <w:rPr>
          <w:rFonts w:ascii="Arial" w:hAnsi="Arial" w:cs="Arial"/>
          <w:sz w:val="24"/>
          <w:szCs w:val="24"/>
        </w:rPr>
        <w:t xml:space="preserve">1) </w:t>
      </w:r>
      <w:r w:rsidR="00F07828" w:rsidRPr="003E03F3">
        <w:rPr>
          <w:rFonts w:ascii="Arial" w:hAnsi="Arial" w:cs="Arial"/>
          <w:sz w:val="24"/>
          <w:szCs w:val="24"/>
        </w:rPr>
        <w:t xml:space="preserve">In cell </w:t>
      </w:r>
      <w:r w:rsidRPr="003E03F3">
        <w:rPr>
          <w:rFonts w:ascii="Arial" w:hAnsi="Arial" w:cs="Arial"/>
          <w:sz w:val="24"/>
          <w:szCs w:val="24"/>
        </w:rPr>
        <w:t>H</w:t>
      </w:r>
      <w:r w:rsidR="004841B3">
        <w:rPr>
          <w:rFonts w:ascii="Arial" w:hAnsi="Arial" w:cs="Arial"/>
          <w:sz w:val="24"/>
          <w:szCs w:val="24"/>
        </w:rPr>
        <w:t>86</w:t>
      </w:r>
      <w:r w:rsidR="00F07828" w:rsidRPr="003E03F3">
        <w:rPr>
          <w:rFonts w:ascii="Arial" w:hAnsi="Arial" w:cs="Arial"/>
          <w:sz w:val="24"/>
          <w:szCs w:val="24"/>
        </w:rPr>
        <w:t xml:space="preserve">, </w:t>
      </w:r>
      <w:r w:rsidR="00743B35" w:rsidRPr="003E03F3">
        <w:rPr>
          <w:rFonts w:ascii="Arial" w:hAnsi="Arial" w:cs="Arial"/>
          <w:sz w:val="24"/>
          <w:szCs w:val="24"/>
        </w:rPr>
        <w:t>enter</w:t>
      </w:r>
      <w:r w:rsidR="00743B35">
        <w:rPr>
          <w:rFonts w:ascii="Arial" w:hAnsi="Arial" w:cs="Arial"/>
          <w:sz w:val="24"/>
          <w:szCs w:val="24"/>
        </w:rPr>
        <w:t xml:space="preserve"> </w:t>
      </w:r>
      <w:r w:rsidR="00F07828" w:rsidRPr="00DB46E0">
        <w:rPr>
          <w:rFonts w:ascii="Arial" w:hAnsi="Arial" w:cs="Arial"/>
          <w:sz w:val="24"/>
          <w:szCs w:val="24"/>
        </w:rPr>
        <w:t>the number of qualifying pupils in yea</w:t>
      </w:r>
      <w:r w:rsidR="004841B3">
        <w:rPr>
          <w:rFonts w:ascii="Arial" w:hAnsi="Arial" w:cs="Arial"/>
          <w:sz w:val="24"/>
          <w:szCs w:val="24"/>
        </w:rPr>
        <w:t>rs 1 &amp; 2 as per the October 2016</w:t>
      </w:r>
      <w:r w:rsidR="00F07828" w:rsidRPr="00DB46E0">
        <w:rPr>
          <w:rFonts w:ascii="Arial" w:hAnsi="Arial" w:cs="Arial"/>
          <w:sz w:val="24"/>
          <w:szCs w:val="24"/>
        </w:rPr>
        <w:t xml:space="preserve"> census.</w:t>
      </w:r>
    </w:p>
    <w:p w:rsidR="00AB2C03" w:rsidRPr="00913A97" w:rsidRDefault="00DB46E0" w:rsidP="00AB2C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AB2C03" w:rsidRPr="00913A97">
        <w:rPr>
          <w:rFonts w:ascii="Arial" w:hAnsi="Arial" w:cs="Arial"/>
          <w:sz w:val="24"/>
          <w:szCs w:val="24"/>
        </w:rPr>
        <w:t>In cell</w:t>
      </w:r>
      <w:r>
        <w:rPr>
          <w:rFonts w:ascii="Arial" w:hAnsi="Arial" w:cs="Arial"/>
          <w:sz w:val="24"/>
          <w:szCs w:val="24"/>
        </w:rPr>
        <w:t xml:space="preserve"> H</w:t>
      </w:r>
      <w:r w:rsidR="004841B3">
        <w:rPr>
          <w:rFonts w:ascii="Arial" w:hAnsi="Arial" w:cs="Arial"/>
          <w:sz w:val="24"/>
          <w:szCs w:val="24"/>
        </w:rPr>
        <w:t>87</w:t>
      </w:r>
      <w:r w:rsidR="00AB2C03" w:rsidRPr="00913A97">
        <w:rPr>
          <w:rFonts w:ascii="Arial" w:hAnsi="Arial" w:cs="Arial"/>
          <w:sz w:val="24"/>
          <w:szCs w:val="24"/>
        </w:rPr>
        <w:t>, enter the number of qualifying pupils in yea</w:t>
      </w:r>
      <w:r w:rsidR="004841B3">
        <w:rPr>
          <w:rFonts w:ascii="Arial" w:hAnsi="Arial" w:cs="Arial"/>
          <w:sz w:val="24"/>
          <w:szCs w:val="24"/>
        </w:rPr>
        <w:t>rs 1 &amp; 2 as per the January 2017</w:t>
      </w:r>
      <w:r w:rsidR="00AB2C03" w:rsidRPr="00913A97">
        <w:rPr>
          <w:rFonts w:ascii="Arial" w:hAnsi="Arial" w:cs="Arial"/>
          <w:sz w:val="24"/>
          <w:szCs w:val="24"/>
        </w:rPr>
        <w:t xml:space="preserve"> census.</w:t>
      </w:r>
    </w:p>
    <w:p w:rsidR="00827516" w:rsidRPr="00913A97" w:rsidRDefault="00DB46E0" w:rsidP="008275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827516" w:rsidRPr="00913A97">
        <w:rPr>
          <w:rFonts w:ascii="Arial" w:hAnsi="Arial" w:cs="Arial"/>
          <w:sz w:val="24"/>
          <w:szCs w:val="24"/>
        </w:rPr>
        <w:t xml:space="preserve">In cell </w:t>
      </w:r>
      <w:r>
        <w:rPr>
          <w:rFonts w:ascii="Arial" w:hAnsi="Arial" w:cs="Arial"/>
          <w:sz w:val="24"/>
          <w:szCs w:val="24"/>
        </w:rPr>
        <w:t>H</w:t>
      </w:r>
      <w:r w:rsidR="004841B3">
        <w:rPr>
          <w:rFonts w:ascii="Arial" w:hAnsi="Arial" w:cs="Arial"/>
          <w:sz w:val="24"/>
          <w:szCs w:val="24"/>
        </w:rPr>
        <w:t>88</w:t>
      </w:r>
      <w:r w:rsidR="00827516" w:rsidRPr="00913A97">
        <w:rPr>
          <w:rFonts w:ascii="Arial" w:hAnsi="Arial" w:cs="Arial"/>
          <w:sz w:val="24"/>
          <w:szCs w:val="24"/>
        </w:rPr>
        <w:t>, enter the number of qualifying pupils i</w:t>
      </w:r>
      <w:r w:rsidR="004841B3">
        <w:rPr>
          <w:rFonts w:ascii="Arial" w:hAnsi="Arial" w:cs="Arial"/>
          <w:sz w:val="24"/>
          <w:szCs w:val="24"/>
        </w:rPr>
        <w:t>n year R as per the October 2016</w:t>
      </w:r>
      <w:r w:rsidR="00827516" w:rsidRPr="00913A97">
        <w:rPr>
          <w:rFonts w:ascii="Arial" w:hAnsi="Arial" w:cs="Arial"/>
          <w:sz w:val="24"/>
          <w:szCs w:val="24"/>
        </w:rPr>
        <w:t xml:space="preserve"> census.</w:t>
      </w:r>
    </w:p>
    <w:p w:rsidR="00827516" w:rsidRPr="00913A97" w:rsidRDefault="00DB46E0" w:rsidP="008275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827516" w:rsidRPr="00913A97">
        <w:rPr>
          <w:rFonts w:ascii="Arial" w:hAnsi="Arial" w:cs="Arial"/>
          <w:sz w:val="24"/>
          <w:szCs w:val="24"/>
        </w:rPr>
        <w:t xml:space="preserve">In cell </w:t>
      </w:r>
      <w:r>
        <w:rPr>
          <w:rFonts w:ascii="Arial" w:hAnsi="Arial" w:cs="Arial"/>
          <w:sz w:val="24"/>
          <w:szCs w:val="24"/>
        </w:rPr>
        <w:t>H</w:t>
      </w:r>
      <w:r w:rsidR="004841B3">
        <w:rPr>
          <w:rFonts w:ascii="Arial" w:hAnsi="Arial" w:cs="Arial"/>
          <w:sz w:val="24"/>
          <w:szCs w:val="24"/>
        </w:rPr>
        <w:t>89</w:t>
      </w:r>
      <w:r w:rsidR="00827516" w:rsidRPr="00913A97">
        <w:rPr>
          <w:rFonts w:ascii="Arial" w:hAnsi="Arial" w:cs="Arial"/>
          <w:sz w:val="24"/>
          <w:szCs w:val="24"/>
        </w:rPr>
        <w:t>, enter the number of qualifying pupils i</w:t>
      </w:r>
      <w:r w:rsidR="004841B3">
        <w:rPr>
          <w:rFonts w:ascii="Arial" w:hAnsi="Arial" w:cs="Arial"/>
          <w:sz w:val="24"/>
          <w:szCs w:val="24"/>
        </w:rPr>
        <w:t>n year R as per the January 2017</w:t>
      </w:r>
      <w:r w:rsidR="00827516" w:rsidRPr="00913A97">
        <w:rPr>
          <w:rFonts w:ascii="Arial" w:hAnsi="Arial" w:cs="Arial"/>
          <w:sz w:val="24"/>
          <w:szCs w:val="24"/>
        </w:rPr>
        <w:t xml:space="preserve"> census.</w:t>
      </w:r>
    </w:p>
    <w:p w:rsidR="00D43E90" w:rsidRDefault="00D43E90" w:rsidP="00827516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FC48C5" wp14:editId="46804BD6">
                <wp:simplePos x="0" y="0"/>
                <wp:positionH relativeFrom="column">
                  <wp:posOffset>4924425</wp:posOffset>
                </wp:positionH>
                <wp:positionV relativeFrom="paragraph">
                  <wp:posOffset>577850</wp:posOffset>
                </wp:positionV>
                <wp:extent cx="514350" cy="371475"/>
                <wp:effectExtent l="76200" t="76200" r="95250" b="1047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5B25F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16B8749C" wp14:editId="3D5E3646">
                                  <wp:extent cx="161290" cy="59711"/>
                                  <wp:effectExtent l="0" t="0" r="0" b="0"/>
                                  <wp:docPr id="920" name="Picture 9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54FEB5" wp14:editId="71BC5971">
                                  <wp:extent cx="161290" cy="124293"/>
                                  <wp:effectExtent l="0" t="0" r="0" b="9525"/>
                                  <wp:docPr id="921" name="Picture 9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48" style="position:absolute;margin-left:387.75pt;margin-top:45.5pt;width:40.5pt;height:29.2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" fillcolor="white [3212]" strokecolor="red" strokeweight="1.5pt">
                <v:textbox>
                  <w:txbxContent>
                    <w:p w:rsidR="0066617A" w:rsidRPr="009E1AC3" w:rsidRDefault="0066617A" w:rsidP="005B25F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16B8749C" wp14:editId="3D5E3646">
                            <wp:extent cx="161290" cy="59711"/>
                            <wp:effectExtent l="0" t="0" r="0" b="0"/>
                            <wp:docPr id="920" name="Picture 9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54FEB5" wp14:editId="71BC5971">
                            <wp:extent cx="161290" cy="124293"/>
                            <wp:effectExtent l="0" t="0" r="0" b="9525"/>
                            <wp:docPr id="921" name="Picture 9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B46E0">
        <w:rPr>
          <w:rFonts w:ascii="Arial" w:hAnsi="Arial" w:cs="Arial"/>
          <w:sz w:val="24"/>
          <w:szCs w:val="24"/>
        </w:rPr>
        <w:t xml:space="preserve">5) </w:t>
      </w:r>
      <w:r w:rsidR="003E03F3">
        <w:rPr>
          <w:rFonts w:ascii="Arial" w:hAnsi="Arial" w:cs="Arial"/>
          <w:sz w:val="24"/>
          <w:szCs w:val="24"/>
        </w:rPr>
        <w:t>A</w:t>
      </w:r>
      <w:r w:rsidR="00827516" w:rsidRPr="00913A97">
        <w:rPr>
          <w:rFonts w:ascii="Arial" w:hAnsi="Arial" w:cs="Arial"/>
          <w:sz w:val="24"/>
          <w:szCs w:val="24"/>
        </w:rPr>
        <w:t xml:space="preserve"> </w:t>
      </w:r>
      <w:r w:rsidR="003E03F3">
        <w:rPr>
          <w:rFonts w:ascii="Arial" w:hAnsi="Arial" w:cs="Arial"/>
          <w:sz w:val="24"/>
          <w:szCs w:val="24"/>
        </w:rPr>
        <w:t>Remaining Al</w:t>
      </w:r>
      <w:r w:rsidR="004841B3">
        <w:rPr>
          <w:rFonts w:ascii="Arial" w:hAnsi="Arial" w:cs="Arial"/>
          <w:sz w:val="24"/>
          <w:szCs w:val="24"/>
        </w:rPr>
        <w:t>location for 2016/17</w:t>
      </w:r>
      <w:r w:rsidR="003E03F3">
        <w:rPr>
          <w:rFonts w:ascii="Arial" w:hAnsi="Arial" w:cs="Arial"/>
          <w:sz w:val="24"/>
          <w:szCs w:val="24"/>
        </w:rPr>
        <w:t xml:space="preserve"> academic year (April to </w:t>
      </w:r>
      <w:r w:rsidR="004841B3">
        <w:rPr>
          <w:rFonts w:ascii="Arial" w:hAnsi="Arial" w:cs="Arial"/>
          <w:sz w:val="24"/>
          <w:szCs w:val="24"/>
        </w:rPr>
        <w:t>August 2017</w:t>
      </w:r>
      <w:r w:rsidR="003E03F3">
        <w:rPr>
          <w:rFonts w:ascii="Arial" w:hAnsi="Arial" w:cs="Arial"/>
          <w:sz w:val="24"/>
          <w:szCs w:val="24"/>
        </w:rPr>
        <w:t xml:space="preserve">) will show in </w:t>
      </w:r>
      <w:r w:rsidR="004841B3">
        <w:rPr>
          <w:rFonts w:ascii="Arial" w:hAnsi="Arial" w:cs="Arial"/>
          <w:sz w:val="24"/>
          <w:szCs w:val="24"/>
        </w:rPr>
        <w:t>cell H95</w:t>
      </w:r>
      <w:r w:rsidR="003E03F3">
        <w:rPr>
          <w:rFonts w:ascii="Arial" w:hAnsi="Arial" w:cs="Arial"/>
          <w:sz w:val="24"/>
          <w:szCs w:val="24"/>
        </w:rPr>
        <w:t xml:space="preserve"> (based on 5/12</w:t>
      </w:r>
      <w:r w:rsidR="003E03F3" w:rsidRPr="003E03F3">
        <w:rPr>
          <w:rFonts w:ascii="Arial" w:hAnsi="Arial" w:cs="Arial"/>
          <w:sz w:val="24"/>
          <w:szCs w:val="24"/>
          <w:vertAlign w:val="superscript"/>
        </w:rPr>
        <w:t>ths</w:t>
      </w:r>
      <w:r w:rsidR="003E03F3">
        <w:rPr>
          <w:rFonts w:ascii="Arial" w:hAnsi="Arial" w:cs="Arial"/>
          <w:sz w:val="24"/>
          <w:szCs w:val="24"/>
        </w:rPr>
        <w:t xml:space="preserve"> of the </w:t>
      </w:r>
      <w:r w:rsidR="00DB46E0">
        <w:rPr>
          <w:rFonts w:ascii="Arial" w:hAnsi="Arial" w:cs="Arial"/>
          <w:sz w:val="24"/>
          <w:szCs w:val="24"/>
        </w:rPr>
        <w:t>Full Year Allocat</w:t>
      </w:r>
      <w:r w:rsidR="003E03F3">
        <w:rPr>
          <w:rFonts w:ascii="Arial" w:hAnsi="Arial" w:cs="Arial"/>
          <w:sz w:val="24"/>
          <w:szCs w:val="24"/>
        </w:rPr>
        <w:t xml:space="preserve">ion for </w:t>
      </w:r>
      <w:r w:rsidR="00DB46E0">
        <w:rPr>
          <w:rFonts w:ascii="Arial" w:hAnsi="Arial" w:cs="Arial"/>
          <w:sz w:val="24"/>
          <w:szCs w:val="24"/>
        </w:rPr>
        <w:t>September 201</w:t>
      </w:r>
      <w:r w:rsidR="004841B3">
        <w:rPr>
          <w:rFonts w:ascii="Arial" w:hAnsi="Arial" w:cs="Arial"/>
          <w:sz w:val="24"/>
          <w:szCs w:val="24"/>
        </w:rPr>
        <w:t>6 to August 2017 in cell H93</w:t>
      </w:r>
      <w:r w:rsidR="003E03F3">
        <w:rPr>
          <w:rFonts w:ascii="Arial" w:hAnsi="Arial" w:cs="Arial"/>
          <w:sz w:val="24"/>
          <w:szCs w:val="24"/>
        </w:rPr>
        <w:t>).</w:t>
      </w:r>
    </w:p>
    <w:p w:rsidR="00E079E3" w:rsidRPr="00D43E90" w:rsidRDefault="00D43E90" w:rsidP="00827516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989DAB" wp14:editId="57E59CF6">
                <wp:simplePos x="0" y="0"/>
                <wp:positionH relativeFrom="column">
                  <wp:posOffset>3892550</wp:posOffset>
                </wp:positionH>
                <wp:positionV relativeFrom="paragraph">
                  <wp:posOffset>1344930</wp:posOffset>
                </wp:positionV>
                <wp:extent cx="514350" cy="371475"/>
                <wp:effectExtent l="76200" t="76200" r="95250" b="104775"/>
                <wp:wrapNone/>
                <wp:docPr id="265" name="Oval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5B25F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CFC194" wp14:editId="6A420BE0">
                                  <wp:extent cx="161290" cy="124293"/>
                                  <wp:effectExtent l="0" t="0" r="0" b="9525"/>
                                  <wp:docPr id="916" name="Picture 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5" o:spid="_x0000_s1049" style="position:absolute;margin-left:306.5pt;margin-top:105.9pt;width:40.5pt;height:29.2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" fillcolor="white [3212]" strokecolor="red" strokeweight="1.5pt">
                <v:textbox>
                  <w:txbxContent>
                    <w:p w:rsidR="0066617A" w:rsidRPr="009E1AC3" w:rsidRDefault="0066617A" w:rsidP="005B25F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CFC194" wp14:editId="6A420BE0">
                            <wp:extent cx="161290" cy="124293"/>
                            <wp:effectExtent l="0" t="0" r="0" b="9525"/>
                            <wp:docPr id="916" name="Picture 9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AA39A7" wp14:editId="4572A7B8">
                <wp:simplePos x="0" y="0"/>
                <wp:positionH relativeFrom="column">
                  <wp:posOffset>4420870</wp:posOffset>
                </wp:positionH>
                <wp:positionV relativeFrom="paragraph">
                  <wp:posOffset>1492250</wp:posOffset>
                </wp:positionV>
                <wp:extent cx="481965" cy="0"/>
                <wp:effectExtent l="0" t="76200" r="32385" b="15240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9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348.1pt;margin-top:117.5pt;width:37.9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A990579" wp14:editId="3B73E5AC">
                <wp:simplePos x="0" y="0"/>
                <wp:positionH relativeFrom="column">
                  <wp:posOffset>4922520</wp:posOffset>
                </wp:positionH>
                <wp:positionV relativeFrom="paragraph">
                  <wp:posOffset>1426845</wp:posOffset>
                </wp:positionV>
                <wp:extent cx="775335" cy="160020"/>
                <wp:effectExtent l="57150" t="76200" r="81915" b="87630"/>
                <wp:wrapNone/>
                <wp:docPr id="88" name="Rounded 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" cy="160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8" o:spid="_x0000_s1026" style="position:absolute;margin-left:387.6pt;margin-top:112.35pt;width:61.05pt;height:12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83ED4D8" wp14:editId="4D7848BF">
                <wp:simplePos x="0" y="0"/>
                <wp:positionH relativeFrom="column">
                  <wp:posOffset>3912870</wp:posOffset>
                </wp:positionH>
                <wp:positionV relativeFrom="paragraph">
                  <wp:posOffset>911225</wp:posOffset>
                </wp:positionV>
                <wp:extent cx="514350" cy="371475"/>
                <wp:effectExtent l="76200" t="76200" r="95250" b="104775"/>
                <wp:wrapNone/>
                <wp:docPr id="278" name="Oval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5B25F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049A97" wp14:editId="21AB67C0">
                                  <wp:extent cx="161290" cy="124293"/>
                                  <wp:effectExtent l="0" t="0" r="0" b="9525"/>
                                  <wp:docPr id="917" name="Picture 9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8" o:spid="_x0000_s1050" style="position:absolute;margin-left:308.1pt;margin-top:71.75pt;width:40.5pt;height:29.2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" fillcolor="white [3212]" strokecolor="red" strokeweight="1.5pt">
                <v:textbox>
                  <w:txbxContent>
                    <w:p w:rsidR="0066617A" w:rsidRPr="009E1AC3" w:rsidRDefault="0066617A" w:rsidP="005B25F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049A97" wp14:editId="21AB67C0">
                            <wp:extent cx="161290" cy="124293"/>
                            <wp:effectExtent l="0" t="0" r="0" b="9525"/>
                            <wp:docPr id="917" name="Picture 9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A8B9EE8" wp14:editId="795BE3C0">
                <wp:simplePos x="0" y="0"/>
                <wp:positionH relativeFrom="column">
                  <wp:posOffset>4420870</wp:posOffset>
                </wp:positionH>
                <wp:positionV relativeFrom="paragraph">
                  <wp:posOffset>873760</wp:posOffset>
                </wp:positionV>
                <wp:extent cx="1012190" cy="160020"/>
                <wp:effectExtent l="38100" t="76200" r="0" b="8763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2190" cy="160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6" o:spid="_x0000_s1026" type="#_x0000_t32" style="position:absolute;margin-left:348.1pt;margin-top:68.8pt;width:79.7pt;height:12.6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53D22CD" wp14:editId="256CFB99">
                <wp:simplePos x="0" y="0"/>
                <wp:positionH relativeFrom="column">
                  <wp:posOffset>3874770</wp:posOffset>
                </wp:positionH>
                <wp:positionV relativeFrom="paragraph">
                  <wp:posOffset>490855</wp:posOffset>
                </wp:positionV>
                <wp:extent cx="514350" cy="371475"/>
                <wp:effectExtent l="76200" t="76200" r="95250" b="10477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5B25F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7ABDB3" wp14:editId="7FCC23D0">
                                  <wp:extent cx="161290" cy="124293"/>
                                  <wp:effectExtent l="0" t="0" r="0" b="9525"/>
                                  <wp:docPr id="918" name="Picture 9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7" o:spid="_x0000_s1051" style="position:absolute;margin-left:305.1pt;margin-top:38.65pt;width:40.5pt;height:29.2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vF3QIAAEw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" fillcolor="white [3212]" strokecolor="red" strokeweight="1.5pt">
                <v:textbox>
                  <w:txbxContent>
                    <w:p w:rsidR="0066617A" w:rsidRPr="009E1AC3" w:rsidRDefault="0066617A" w:rsidP="005B25F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7ABDB3" wp14:editId="7FCC23D0">
                            <wp:extent cx="161290" cy="124293"/>
                            <wp:effectExtent l="0" t="0" r="0" b="9525"/>
                            <wp:docPr id="918" name="Picture 9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0FCF05A" wp14:editId="629D8961">
                <wp:simplePos x="0" y="0"/>
                <wp:positionH relativeFrom="column">
                  <wp:posOffset>4385945</wp:posOffset>
                </wp:positionH>
                <wp:positionV relativeFrom="paragraph">
                  <wp:posOffset>667385</wp:posOffset>
                </wp:positionV>
                <wp:extent cx="1047750" cy="109855"/>
                <wp:effectExtent l="38100" t="38100" r="95250" b="13779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1098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345.35pt;margin-top:52.55pt;width:82.5pt;height:8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AC4287" wp14:editId="7B810B48">
                <wp:simplePos x="0" y="0"/>
                <wp:positionH relativeFrom="column">
                  <wp:posOffset>4206875</wp:posOffset>
                </wp:positionH>
                <wp:positionV relativeFrom="paragraph">
                  <wp:posOffset>122555</wp:posOffset>
                </wp:positionV>
                <wp:extent cx="514350" cy="371475"/>
                <wp:effectExtent l="76200" t="76200" r="95250" b="10477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5B25F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D3BD93" wp14:editId="321C739D">
                                  <wp:extent cx="161290" cy="124293"/>
                                  <wp:effectExtent l="0" t="0" r="0" b="9525"/>
                                  <wp:docPr id="919" name="Picture 9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9" o:spid="_x0000_s1052" style="position:absolute;margin-left:331.25pt;margin-top:9.65pt;width:40.5pt;height:29.2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Dr3gIAAEw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" fillcolor="white [3212]" strokecolor="red" strokeweight="1.5pt">
                <v:textbox>
                  <w:txbxContent>
                    <w:p w:rsidR="0066617A" w:rsidRPr="009E1AC3" w:rsidRDefault="0066617A" w:rsidP="005B25F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D3BD93" wp14:editId="321C739D">
                            <wp:extent cx="161290" cy="124293"/>
                            <wp:effectExtent l="0" t="0" r="0" b="9525"/>
                            <wp:docPr id="919" name="Picture 9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9ACBFC" wp14:editId="6D903BB7">
                <wp:simplePos x="0" y="0"/>
                <wp:positionH relativeFrom="column">
                  <wp:posOffset>4676775</wp:posOffset>
                </wp:positionH>
                <wp:positionV relativeFrom="paragraph">
                  <wp:posOffset>396875</wp:posOffset>
                </wp:positionV>
                <wp:extent cx="762000" cy="273050"/>
                <wp:effectExtent l="38100" t="38100" r="95250" b="10795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273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368.25pt;margin-top:31.25pt;width:60pt;height: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4FCC06" wp14:editId="7D52D56C">
                <wp:simplePos x="0" y="0"/>
                <wp:positionH relativeFrom="column">
                  <wp:posOffset>5181600</wp:posOffset>
                </wp:positionH>
                <wp:positionV relativeFrom="paragraph">
                  <wp:posOffset>212725</wp:posOffset>
                </wp:positionV>
                <wp:extent cx="260350" cy="374650"/>
                <wp:effectExtent l="57150" t="19050" r="63500" b="10160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374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408pt;margin-top:16.75pt;width:20.5pt;height:2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DD288DE" wp14:editId="40D99792">
            <wp:extent cx="5881748" cy="1695450"/>
            <wp:effectExtent l="0" t="0" r="5080" b="0"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9141" cy="1694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9E3" w:rsidRPr="00913A97" w:rsidRDefault="00E079E3" w:rsidP="00827516">
      <w:pPr>
        <w:rPr>
          <w:rFonts w:ascii="Arial" w:hAnsi="Arial" w:cs="Arial"/>
          <w:sz w:val="24"/>
          <w:szCs w:val="24"/>
        </w:rPr>
      </w:pPr>
    </w:p>
    <w:p w:rsidR="00827516" w:rsidRDefault="00827516" w:rsidP="00827516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t>Th</w:t>
      </w:r>
      <w:r w:rsidR="00743B35">
        <w:rPr>
          <w:rFonts w:ascii="Arial" w:hAnsi="Arial" w:cs="Arial"/>
          <w:sz w:val="24"/>
          <w:szCs w:val="24"/>
        </w:rPr>
        <w:t>ese</w:t>
      </w:r>
      <w:r w:rsidRPr="00913A97">
        <w:rPr>
          <w:rFonts w:ascii="Arial" w:hAnsi="Arial" w:cs="Arial"/>
          <w:sz w:val="24"/>
          <w:szCs w:val="24"/>
        </w:rPr>
        <w:t xml:space="preserve"> figure</w:t>
      </w:r>
      <w:r w:rsidR="00743B35">
        <w:rPr>
          <w:rFonts w:ascii="Arial" w:hAnsi="Arial" w:cs="Arial"/>
          <w:sz w:val="24"/>
          <w:szCs w:val="24"/>
        </w:rPr>
        <w:t>s</w:t>
      </w:r>
      <w:r w:rsidRPr="00913A97">
        <w:rPr>
          <w:rFonts w:ascii="Arial" w:hAnsi="Arial" w:cs="Arial"/>
          <w:sz w:val="24"/>
          <w:szCs w:val="24"/>
        </w:rPr>
        <w:t xml:space="preserve"> </w:t>
      </w:r>
      <w:r w:rsidR="00743B35">
        <w:rPr>
          <w:rFonts w:ascii="Arial" w:hAnsi="Arial" w:cs="Arial"/>
          <w:sz w:val="24"/>
          <w:szCs w:val="24"/>
        </w:rPr>
        <w:t>are</w:t>
      </w:r>
      <w:r w:rsidRPr="00913A97">
        <w:rPr>
          <w:rFonts w:ascii="Arial" w:hAnsi="Arial" w:cs="Arial"/>
          <w:sz w:val="24"/>
          <w:szCs w:val="24"/>
        </w:rPr>
        <w:t xml:space="preserve"> based on actual pupil numbers from the October 2</w:t>
      </w:r>
      <w:r w:rsidR="00E079E3">
        <w:rPr>
          <w:rFonts w:ascii="Arial" w:hAnsi="Arial" w:cs="Arial"/>
          <w:sz w:val="24"/>
          <w:szCs w:val="24"/>
        </w:rPr>
        <w:t>016 and January 2017</w:t>
      </w:r>
      <w:r w:rsidRPr="00913A97">
        <w:rPr>
          <w:rFonts w:ascii="Arial" w:hAnsi="Arial" w:cs="Arial"/>
          <w:sz w:val="24"/>
          <w:szCs w:val="24"/>
        </w:rPr>
        <w:t xml:space="preserve"> census. In the next section, schools will need to enter estimated pupil numbers into cells </w:t>
      </w:r>
      <w:r w:rsidR="00E079E3">
        <w:rPr>
          <w:rFonts w:ascii="Arial" w:hAnsi="Arial" w:cs="Arial"/>
          <w:sz w:val="24"/>
          <w:szCs w:val="24"/>
        </w:rPr>
        <w:t>H100</w:t>
      </w:r>
      <w:r w:rsidRPr="005B25F1">
        <w:rPr>
          <w:rFonts w:ascii="Arial" w:hAnsi="Arial" w:cs="Arial"/>
          <w:sz w:val="24"/>
          <w:szCs w:val="24"/>
        </w:rPr>
        <w:t xml:space="preserve"> through</w:t>
      </w:r>
      <w:r w:rsidR="00564513">
        <w:rPr>
          <w:rFonts w:ascii="Arial" w:hAnsi="Arial" w:cs="Arial"/>
          <w:sz w:val="24"/>
          <w:szCs w:val="24"/>
        </w:rPr>
        <w:t xml:space="preserve"> H</w:t>
      </w:r>
      <w:r w:rsidR="00E079E3">
        <w:rPr>
          <w:rFonts w:ascii="Arial" w:hAnsi="Arial" w:cs="Arial"/>
          <w:sz w:val="24"/>
          <w:szCs w:val="24"/>
        </w:rPr>
        <w:t>10</w:t>
      </w:r>
      <w:r w:rsidR="00D30E78">
        <w:rPr>
          <w:rFonts w:ascii="Arial" w:hAnsi="Arial" w:cs="Arial"/>
          <w:sz w:val="24"/>
          <w:szCs w:val="24"/>
        </w:rPr>
        <w:t xml:space="preserve">3 </w:t>
      </w:r>
      <w:r w:rsidRPr="00913A97">
        <w:rPr>
          <w:rFonts w:ascii="Arial" w:hAnsi="Arial" w:cs="Arial"/>
          <w:sz w:val="24"/>
          <w:szCs w:val="24"/>
        </w:rPr>
        <w:t xml:space="preserve">to give an </w:t>
      </w:r>
      <w:r w:rsidR="00B50C38">
        <w:rPr>
          <w:rFonts w:ascii="Arial" w:hAnsi="Arial" w:cs="Arial"/>
          <w:sz w:val="24"/>
          <w:szCs w:val="24"/>
        </w:rPr>
        <w:t>e</w:t>
      </w:r>
      <w:r w:rsidRPr="00913A97">
        <w:rPr>
          <w:rFonts w:ascii="Arial" w:hAnsi="Arial" w:cs="Arial"/>
          <w:sz w:val="24"/>
          <w:szCs w:val="24"/>
        </w:rPr>
        <w:t>stimated allocation</w:t>
      </w:r>
      <w:r w:rsidR="005B25F1">
        <w:rPr>
          <w:rFonts w:ascii="Arial" w:hAnsi="Arial" w:cs="Arial"/>
          <w:sz w:val="24"/>
          <w:szCs w:val="24"/>
        </w:rPr>
        <w:t xml:space="preserve"> for September to March 201</w:t>
      </w:r>
      <w:r w:rsidR="00E079E3">
        <w:rPr>
          <w:rFonts w:ascii="Arial" w:hAnsi="Arial" w:cs="Arial"/>
          <w:sz w:val="24"/>
          <w:szCs w:val="24"/>
        </w:rPr>
        <w:t>8</w:t>
      </w:r>
      <w:r w:rsidR="00743B35">
        <w:rPr>
          <w:rFonts w:ascii="Arial" w:hAnsi="Arial" w:cs="Arial"/>
          <w:sz w:val="24"/>
          <w:szCs w:val="24"/>
        </w:rPr>
        <w:t>.</w:t>
      </w:r>
    </w:p>
    <w:p w:rsidR="00D43E90" w:rsidRDefault="00D43E90" w:rsidP="00827516">
      <w:pPr>
        <w:rPr>
          <w:rFonts w:ascii="Arial" w:hAnsi="Arial" w:cs="Arial"/>
          <w:sz w:val="24"/>
          <w:szCs w:val="24"/>
        </w:rPr>
      </w:pPr>
    </w:p>
    <w:p w:rsidR="00D43E90" w:rsidRDefault="00D43E90" w:rsidP="00827516">
      <w:pPr>
        <w:rPr>
          <w:rFonts w:ascii="Arial" w:hAnsi="Arial" w:cs="Arial"/>
          <w:sz w:val="24"/>
          <w:szCs w:val="24"/>
        </w:rPr>
      </w:pPr>
    </w:p>
    <w:p w:rsidR="00D43E90" w:rsidRDefault="00D43E90" w:rsidP="00827516">
      <w:pPr>
        <w:rPr>
          <w:rFonts w:ascii="Arial" w:hAnsi="Arial" w:cs="Arial"/>
          <w:sz w:val="24"/>
          <w:szCs w:val="24"/>
        </w:rPr>
      </w:pPr>
    </w:p>
    <w:p w:rsidR="00E079E3" w:rsidRPr="00E079E3" w:rsidRDefault="00544560" w:rsidP="00E079E3">
      <w:pPr>
        <w:pStyle w:val="Heading2"/>
      </w:pPr>
      <w:bookmarkStart w:id="5" w:name="_Toc444590698"/>
      <w:r w:rsidRPr="00913A97">
        <w:lastRenderedPageBreak/>
        <w:t>Universal Infant Free Sc</w:t>
      </w:r>
      <w:r w:rsidR="00E079E3">
        <w:t>hool Meals (September 2017 to March 2018</w:t>
      </w:r>
      <w:r>
        <w:t xml:space="preserve"> ESTIMATE</w:t>
      </w:r>
      <w:r w:rsidRPr="00913A97">
        <w:t>)</w:t>
      </w:r>
      <w:bookmarkEnd w:id="5"/>
      <w:r w:rsidR="00E079E3">
        <w:br/>
      </w:r>
    </w:p>
    <w:p w:rsidR="004456FC" w:rsidRPr="005B25F1" w:rsidRDefault="005B25F1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5B25F1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="00743B35">
        <w:rPr>
          <w:rFonts w:ascii="Arial" w:hAnsi="Arial" w:cs="Arial"/>
          <w:sz w:val="24"/>
          <w:szCs w:val="24"/>
        </w:rPr>
        <w:t>In</w:t>
      </w:r>
      <w:r w:rsidR="004456FC" w:rsidRPr="005B25F1">
        <w:rPr>
          <w:rFonts w:ascii="Arial" w:hAnsi="Arial" w:cs="Arial"/>
          <w:sz w:val="24"/>
          <w:szCs w:val="24"/>
        </w:rPr>
        <w:t xml:space="preserve"> cell </w:t>
      </w:r>
      <w:r w:rsidR="00E079E3">
        <w:rPr>
          <w:rFonts w:ascii="Arial" w:hAnsi="Arial" w:cs="Arial"/>
          <w:sz w:val="24"/>
          <w:szCs w:val="24"/>
        </w:rPr>
        <w:t>H100</w:t>
      </w:r>
      <w:r w:rsidR="004456FC" w:rsidRPr="005B25F1">
        <w:rPr>
          <w:rFonts w:ascii="Arial" w:hAnsi="Arial" w:cs="Arial"/>
          <w:sz w:val="24"/>
          <w:szCs w:val="24"/>
        </w:rPr>
        <w:t xml:space="preserve"> enter the </w:t>
      </w:r>
      <w:r w:rsidR="00743B35">
        <w:rPr>
          <w:rFonts w:ascii="Arial" w:hAnsi="Arial" w:cs="Arial"/>
          <w:sz w:val="24"/>
          <w:szCs w:val="24"/>
        </w:rPr>
        <w:t xml:space="preserve">estimated </w:t>
      </w:r>
      <w:r w:rsidR="004456FC" w:rsidRPr="005B25F1">
        <w:rPr>
          <w:rFonts w:ascii="Arial" w:hAnsi="Arial" w:cs="Arial"/>
          <w:sz w:val="24"/>
          <w:szCs w:val="24"/>
        </w:rPr>
        <w:t xml:space="preserve">number of </w:t>
      </w:r>
      <w:r w:rsidR="00564513">
        <w:rPr>
          <w:rFonts w:ascii="Arial" w:hAnsi="Arial" w:cs="Arial"/>
          <w:sz w:val="24"/>
          <w:szCs w:val="24"/>
        </w:rPr>
        <w:t xml:space="preserve">qualifying </w:t>
      </w:r>
      <w:r w:rsidRPr="005B25F1">
        <w:rPr>
          <w:rFonts w:ascii="Arial" w:hAnsi="Arial" w:cs="Arial"/>
          <w:sz w:val="24"/>
          <w:szCs w:val="24"/>
        </w:rPr>
        <w:t>pupils</w:t>
      </w:r>
      <w:r w:rsidR="00564513">
        <w:rPr>
          <w:rFonts w:ascii="Arial" w:hAnsi="Arial" w:cs="Arial"/>
          <w:sz w:val="24"/>
          <w:szCs w:val="24"/>
        </w:rPr>
        <w:t xml:space="preserve"> </w:t>
      </w:r>
      <w:r w:rsidRPr="005B25F1">
        <w:rPr>
          <w:rFonts w:ascii="Arial" w:hAnsi="Arial" w:cs="Arial"/>
          <w:sz w:val="24"/>
          <w:szCs w:val="24"/>
        </w:rPr>
        <w:t xml:space="preserve">in years 1 &amp; 2 that </w:t>
      </w:r>
      <w:r w:rsidR="00743B35">
        <w:rPr>
          <w:rFonts w:ascii="Arial" w:hAnsi="Arial" w:cs="Arial"/>
          <w:sz w:val="24"/>
          <w:szCs w:val="24"/>
        </w:rPr>
        <w:t xml:space="preserve">are expected to </w:t>
      </w:r>
      <w:r w:rsidR="00564513">
        <w:rPr>
          <w:rFonts w:ascii="Arial" w:hAnsi="Arial" w:cs="Arial"/>
          <w:sz w:val="24"/>
          <w:szCs w:val="24"/>
        </w:rPr>
        <w:t xml:space="preserve">take a meal and on </w:t>
      </w:r>
      <w:r w:rsidR="00743B35">
        <w:rPr>
          <w:rFonts w:ascii="Arial" w:hAnsi="Arial" w:cs="Arial"/>
          <w:sz w:val="24"/>
          <w:szCs w:val="24"/>
        </w:rPr>
        <w:t>roll</w:t>
      </w:r>
      <w:r w:rsidR="00E079E3">
        <w:rPr>
          <w:rFonts w:ascii="Arial" w:hAnsi="Arial" w:cs="Arial"/>
          <w:sz w:val="24"/>
          <w:szCs w:val="24"/>
        </w:rPr>
        <w:t xml:space="preserve"> in the October 2017</w:t>
      </w:r>
      <w:r w:rsidR="004456FC" w:rsidRPr="005B25F1">
        <w:rPr>
          <w:rFonts w:ascii="Arial" w:hAnsi="Arial" w:cs="Arial"/>
          <w:sz w:val="24"/>
          <w:szCs w:val="24"/>
        </w:rPr>
        <w:t xml:space="preserve"> census.</w:t>
      </w:r>
    </w:p>
    <w:p w:rsidR="004456FC" w:rsidRPr="00913A97" w:rsidRDefault="00E079E3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In cell H101</w:t>
      </w:r>
      <w:r w:rsidR="004456FC" w:rsidRPr="00913A97">
        <w:rPr>
          <w:rFonts w:ascii="Arial" w:hAnsi="Arial" w:cs="Arial"/>
          <w:sz w:val="24"/>
          <w:szCs w:val="24"/>
        </w:rPr>
        <w:t xml:space="preserve">, enter the </w:t>
      </w:r>
      <w:r w:rsidR="00743B35">
        <w:rPr>
          <w:rFonts w:ascii="Arial" w:hAnsi="Arial" w:cs="Arial"/>
          <w:sz w:val="24"/>
          <w:szCs w:val="24"/>
        </w:rPr>
        <w:t xml:space="preserve">estimated </w:t>
      </w:r>
      <w:r w:rsidR="004456FC" w:rsidRPr="00913A97">
        <w:rPr>
          <w:rFonts w:ascii="Arial" w:hAnsi="Arial" w:cs="Arial"/>
          <w:sz w:val="24"/>
          <w:szCs w:val="24"/>
        </w:rPr>
        <w:t xml:space="preserve">number of </w:t>
      </w:r>
      <w:r w:rsidR="00564513">
        <w:rPr>
          <w:rFonts w:ascii="Arial" w:hAnsi="Arial" w:cs="Arial"/>
          <w:sz w:val="24"/>
          <w:szCs w:val="24"/>
        </w:rPr>
        <w:t xml:space="preserve">qualifying </w:t>
      </w:r>
      <w:r w:rsidR="004456FC" w:rsidRPr="00913A97">
        <w:rPr>
          <w:rFonts w:ascii="Arial" w:hAnsi="Arial" w:cs="Arial"/>
          <w:sz w:val="24"/>
          <w:szCs w:val="24"/>
        </w:rPr>
        <w:t>pupils in years 1 &amp; 2</w:t>
      </w:r>
      <w:r w:rsidR="00564513">
        <w:rPr>
          <w:rFonts w:ascii="Arial" w:hAnsi="Arial" w:cs="Arial"/>
          <w:sz w:val="24"/>
          <w:szCs w:val="24"/>
        </w:rPr>
        <w:t xml:space="preserve"> that are expected to take a meal and on </w:t>
      </w:r>
      <w:r w:rsidR="00D127CE">
        <w:rPr>
          <w:rFonts w:ascii="Arial" w:hAnsi="Arial" w:cs="Arial"/>
          <w:sz w:val="24"/>
          <w:szCs w:val="24"/>
        </w:rPr>
        <w:t xml:space="preserve">roll </w:t>
      </w:r>
      <w:r w:rsidR="00D127CE" w:rsidRPr="00913A97">
        <w:rPr>
          <w:rFonts w:ascii="Arial" w:hAnsi="Arial" w:cs="Arial"/>
          <w:sz w:val="24"/>
          <w:szCs w:val="24"/>
        </w:rPr>
        <w:t>for</w:t>
      </w:r>
      <w:r>
        <w:rPr>
          <w:rFonts w:ascii="Arial" w:hAnsi="Arial" w:cs="Arial"/>
          <w:sz w:val="24"/>
          <w:szCs w:val="24"/>
        </w:rPr>
        <w:t xml:space="preserve"> the January 2018</w:t>
      </w:r>
      <w:r w:rsidR="004456FC" w:rsidRPr="00913A97">
        <w:rPr>
          <w:rFonts w:ascii="Arial" w:hAnsi="Arial" w:cs="Arial"/>
          <w:sz w:val="24"/>
          <w:szCs w:val="24"/>
        </w:rPr>
        <w:t xml:space="preserve"> census.</w:t>
      </w:r>
    </w:p>
    <w:p w:rsidR="0066617A" w:rsidRPr="005B25F1" w:rsidRDefault="00544560" w:rsidP="0066617A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4456FC" w:rsidRPr="00913A97">
        <w:rPr>
          <w:rFonts w:ascii="Arial" w:hAnsi="Arial" w:cs="Arial"/>
          <w:sz w:val="24"/>
          <w:szCs w:val="24"/>
        </w:rPr>
        <w:t xml:space="preserve">In cell </w:t>
      </w:r>
      <w:r w:rsidR="00E079E3">
        <w:rPr>
          <w:rFonts w:ascii="Arial" w:hAnsi="Arial" w:cs="Arial"/>
          <w:sz w:val="24"/>
          <w:szCs w:val="24"/>
        </w:rPr>
        <w:t>H102</w:t>
      </w:r>
      <w:r w:rsidR="004456FC" w:rsidRPr="00913A97">
        <w:rPr>
          <w:rFonts w:ascii="Arial" w:hAnsi="Arial" w:cs="Arial"/>
          <w:sz w:val="24"/>
          <w:szCs w:val="24"/>
        </w:rPr>
        <w:t>, enter the estimated number of qua</w:t>
      </w:r>
      <w:r w:rsidR="00743B35">
        <w:rPr>
          <w:rFonts w:ascii="Arial" w:hAnsi="Arial" w:cs="Arial"/>
          <w:sz w:val="24"/>
          <w:szCs w:val="24"/>
        </w:rPr>
        <w:t xml:space="preserve">lifying pupils in year R </w:t>
      </w:r>
      <w:r w:rsidR="0066617A" w:rsidRPr="005B25F1">
        <w:rPr>
          <w:rFonts w:ascii="Arial" w:hAnsi="Arial" w:cs="Arial"/>
          <w:sz w:val="24"/>
          <w:szCs w:val="24"/>
        </w:rPr>
        <w:t xml:space="preserve">that </w:t>
      </w:r>
      <w:r w:rsidR="0066617A">
        <w:rPr>
          <w:rFonts w:ascii="Arial" w:hAnsi="Arial" w:cs="Arial"/>
          <w:sz w:val="24"/>
          <w:szCs w:val="24"/>
        </w:rPr>
        <w:t>are expected to take a meal and on roll in the October 2017</w:t>
      </w:r>
      <w:r w:rsidR="0066617A" w:rsidRPr="005B25F1">
        <w:rPr>
          <w:rFonts w:ascii="Arial" w:hAnsi="Arial" w:cs="Arial"/>
          <w:sz w:val="24"/>
          <w:szCs w:val="24"/>
        </w:rPr>
        <w:t xml:space="preserve"> census.</w:t>
      </w:r>
    </w:p>
    <w:p w:rsidR="0066617A" w:rsidRPr="005B25F1" w:rsidRDefault="00544560" w:rsidP="0066617A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4456FC" w:rsidRPr="00913A97">
        <w:rPr>
          <w:rFonts w:ascii="Arial" w:hAnsi="Arial" w:cs="Arial"/>
          <w:sz w:val="24"/>
          <w:szCs w:val="24"/>
        </w:rPr>
        <w:t xml:space="preserve">In cell </w:t>
      </w:r>
      <w:r>
        <w:rPr>
          <w:rFonts w:ascii="Arial" w:hAnsi="Arial" w:cs="Arial"/>
          <w:sz w:val="24"/>
          <w:szCs w:val="24"/>
        </w:rPr>
        <w:t>H</w:t>
      </w:r>
      <w:r w:rsidR="00E079E3">
        <w:rPr>
          <w:rFonts w:ascii="Arial" w:hAnsi="Arial" w:cs="Arial"/>
          <w:sz w:val="24"/>
          <w:szCs w:val="24"/>
        </w:rPr>
        <w:t>103</w:t>
      </w:r>
      <w:r w:rsidR="004456FC" w:rsidRPr="00913A97">
        <w:rPr>
          <w:rFonts w:ascii="Arial" w:hAnsi="Arial" w:cs="Arial"/>
          <w:sz w:val="24"/>
          <w:szCs w:val="24"/>
        </w:rPr>
        <w:t xml:space="preserve">, enter the number of qualifying pupils </w:t>
      </w:r>
      <w:r w:rsidR="00743B35">
        <w:rPr>
          <w:rFonts w:ascii="Arial" w:hAnsi="Arial" w:cs="Arial"/>
          <w:sz w:val="24"/>
          <w:szCs w:val="24"/>
        </w:rPr>
        <w:t>estimated to</w:t>
      </w:r>
      <w:r w:rsidR="004456FC" w:rsidRPr="00913A97">
        <w:rPr>
          <w:rFonts w:ascii="Arial" w:hAnsi="Arial" w:cs="Arial"/>
          <w:sz w:val="24"/>
          <w:szCs w:val="24"/>
        </w:rPr>
        <w:t xml:space="preserve"> b</w:t>
      </w:r>
      <w:r w:rsidR="00E079E3">
        <w:rPr>
          <w:rFonts w:ascii="Arial" w:hAnsi="Arial" w:cs="Arial"/>
          <w:sz w:val="24"/>
          <w:szCs w:val="24"/>
        </w:rPr>
        <w:t xml:space="preserve">e in year R </w:t>
      </w:r>
      <w:r w:rsidR="0066617A" w:rsidRPr="005B25F1">
        <w:rPr>
          <w:rFonts w:ascii="Arial" w:hAnsi="Arial" w:cs="Arial"/>
          <w:sz w:val="24"/>
          <w:szCs w:val="24"/>
        </w:rPr>
        <w:t xml:space="preserve">that </w:t>
      </w:r>
      <w:r w:rsidR="0066617A">
        <w:rPr>
          <w:rFonts w:ascii="Arial" w:hAnsi="Arial" w:cs="Arial"/>
          <w:sz w:val="24"/>
          <w:szCs w:val="24"/>
        </w:rPr>
        <w:t>are expected to take a meal and on roll in the October 2017</w:t>
      </w:r>
      <w:r w:rsidR="0066617A" w:rsidRPr="005B25F1">
        <w:rPr>
          <w:rFonts w:ascii="Arial" w:hAnsi="Arial" w:cs="Arial"/>
          <w:sz w:val="24"/>
          <w:szCs w:val="24"/>
        </w:rPr>
        <w:t xml:space="preserve"> census.</w:t>
      </w:r>
    </w:p>
    <w:p w:rsidR="00544560" w:rsidRDefault="00544560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 An Estimated Allocation for September</w:t>
      </w:r>
      <w:r w:rsidR="0066617A">
        <w:rPr>
          <w:rFonts w:ascii="Arial" w:hAnsi="Arial" w:cs="Arial"/>
          <w:sz w:val="24"/>
          <w:szCs w:val="24"/>
        </w:rPr>
        <w:t>17</w:t>
      </w:r>
      <w:r>
        <w:rPr>
          <w:rFonts w:ascii="Arial" w:hAnsi="Arial" w:cs="Arial"/>
          <w:sz w:val="24"/>
          <w:szCs w:val="24"/>
        </w:rPr>
        <w:t xml:space="preserve"> to March</w:t>
      </w:r>
      <w:r w:rsidR="0066617A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will now appear in cell H</w:t>
      </w:r>
      <w:r w:rsidR="00E079E3">
        <w:rPr>
          <w:rFonts w:ascii="Arial" w:hAnsi="Arial" w:cs="Arial"/>
          <w:sz w:val="24"/>
          <w:szCs w:val="24"/>
        </w:rPr>
        <w:t>109</w:t>
      </w:r>
      <w:r>
        <w:rPr>
          <w:rFonts w:ascii="Arial" w:hAnsi="Arial" w:cs="Arial"/>
          <w:sz w:val="24"/>
          <w:szCs w:val="24"/>
        </w:rPr>
        <w:t>.</w:t>
      </w:r>
    </w:p>
    <w:p w:rsidR="00544560" w:rsidRDefault="00544560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</w:t>
      </w:r>
      <w:r w:rsidR="00D30E78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</w:t>
      </w:r>
      <w:r w:rsidR="0066617A">
        <w:rPr>
          <w:rFonts w:ascii="Arial" w:hAnsi="Arial" w:cs="Arial"/>
          <w:sz w:val="24"/>
          <w:szCs w:val="24"/>
        </w:rPr>
        <w:t>UIFSM e</w:t>
      </w:r>
      <w:r>
        <w:rPr>
          <w:rFonts w:ascii="Arial" w:hAnsi="Arial" w:cs="Arial"/>
          <w:sz w:val="24"/>
          <w:szCs w:val="24"/>
        </w:rPr>
        <w:t xml:space="preserve">stimated total funding figure for </w:t>
      </w:r>
      <w:r w:rsidR="00D30E78">
        <w:rPr>
          <w:rFonts w:ascii="Arial" w:hAnsi="Arial" w:cs="Arial"/>
          <w:sz w:val="24"/>
          <w:szCs w:val="24"/>
        </w:rPr>
        <w:t xml:space="preserve">the </w:t>
      </w:r>
      <w:r w:rsidR="00EE0057">
        <w:rPr>
          <w:rFonts w:ascii="Arial" w:hAnsi="Arial" w:cs="Arial"/>
          <w:sz w:val="24"/>
          <w:szCs w:val="24"/>
        </w:rPr>
        <w:t>2017-18</w:t>
      </w:r>
      <w:r>
        <w:rPr>
          <w:rFonts w:ascii="Arial" w:hAnsi="Arial" w:cs="Arial"/>
          <w:sz w:val="24"/>
          <w:szCs w:val="24"/>
        </w:rPr>
        <w:t xml:space="preserve"> </w:t>
      </w:r>
      <w:r w:rsidR="00D30E78">
        <w:rPr>
          <w:rFonts w:ascii="Arial" w:hAnsi="Arial" w:cs="Arial"/>
          <w:sz w:val="24"/>
          <w:szCs w:val="24"/>
        </w:rPr>
        <w:t>financial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year</w:t>
      </w:r>
      <w:proofErr w:type="gramEnd"/>
      <w:r>
        <w:rPr>
          <w:rFonts w:ascii="Arial" w:hAnsi="Arial" w:cs="Arial"/>
          <w:sz w:val="24"/>
          <w:szCs w:val="24"/>
        </w:rPr>
        <w:t xml:space="preserve"> will be shown in cell H</w:t>
      </w:r>
      <w:r w:rsidR="00E079E3">
        <w:rPr>
          <w:rFonts w:ascii="Arial" w:hAnsi="Arial" w:cs="Arial"/>
          <w:sz w:val="24"/>
          <w:szCs w:val="24"/>
        </w:rPr>
        <w:t>112</w:t>
      </w:r>
      <w:r w:rsidR="00D30E78">
        <w:rPr>
          <w:rFonts w:ascii="Arial" w:hAnsi="Arial" w:cs="Arial"/>
          <w:sz w:val="24"/>
          <w:szCs w:val="24"/>
        </w:rPr>
        <w:t>.</w:t>
      </w:r>
    </w:p>
    <w:p w:rsidR="00F10784" w:rsidRDefault="00D43E90" w:rsidP="004456FC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68DA87A" wp14:editId="638537A5">
                <wp:simplePos x="0" y="0"/>
                <wp:positionH relativeFrom="column">
                  <wp:posOffset>4149725</wp:posOffset>
                </wp:positionH>
                <wp:positionV relativeFrom="paragraph">
                  <wp:posOffset>236220</wp:posOffset>
                </wp:positionV>
                <wp:extent cx="514350" cy="371475"/>
                <wp:effectExtent l="76200" t="76200" r="95250" b="104775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5C470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17E2ECD2" wp14:editId="77A405E2">
                                  <wp:extent cx="161290" cy="59711"/>
                                  <wp:effectExtent l="0" t="0" r="0" b="0"/>
                                  <wp:docPr id="912" name="Picture 9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82A7E2" wp14:editId="316F81D0">
                                  <wp:extent cx="161290" cy="124293"/>
                                  <wp:effectExtent l="0" t="0" r="0" b="9525"/>
                                  <wp:docPr id="913" name="Picture 9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" o:spid="_x0000_s1053" style="position:absolute;margin-left:326.75pt;margin-top:18.6pt;width:40.5pt;height:29.2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" fillcolor="white [3212]" strokecolor="red" strokeweight="1.5pt">
                <v:textbox>
                  <w:txbxContent>
                    <w:p w:rsidR="0066617A" w:rsidRPr="009E1AC3" w:rsidRDefault="0066617A" w:rsidP="005C470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17E2ECD2" wp14:editId="77A405E2">
                            <wp:extent cx="161290" cy="59711"/>
                            <wp:effectExtent l="0" t="0" r="0" b="0"/>
                            <wp:docPr id="912" name="Picture 9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82A7E2" wp14:editId="316F81D0">
                            <wp:extent cx="161290" cy="124293"/>
                            <wp:effectExtent l="0" t="0" r="0" b="9525"/>
                            <wp:docPr id="913" name="Picture 9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276940C" wp14:editId="7A1A85D8">
                <wp:simplePos x="0" y="0"/>
                <wp:positionH relativeFrom="column">
                  <wp:posOffset>4913630</wp:posOffset>
                </wp:positionH>
                <wp:positionV relativeFrom="paragraph">
                  <wp:posOffset>99695</wp:posOffset>
                </wp:positionV>
                <wp:extent cx="514350" cy="371475"/>
                <wp:effectExtent l="76200" t="76200" r="95250" b="104775"/>
                <wp:wrapNone/>
                <wp:docPr id="876" name="Oval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5C470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02102EC3" wp14:editId="41DE9F3E">
                                  <wp:extent cx="161290" cy="59711"/>
                                  <wp:effectExtent l="0" t="0" r="0" b="0"/>
                                  <wp:docPr id="914" name="Picture 9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8FF468" wp14:editId="719FECF4">
                                  <wp:extent cx="161290" cy="124293"/>
                                  <wp:effectExtent l="0" t="0" r="0" b="9525"/>
                                  <wp:docPr id="915" name="Picture 9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6" o:spid="_x0000_s1054" style="position:absolute;margin-left:386.9pt;margin-top:7.85pt;width:40.5pt;height:29.2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" fillcolor="white [3212]" strokecolor="red" strokeweight="1.5pt">
                <v:textbox>
                  <w:txbxContent>
                    <w:p w:rsidR="0066617A" w:rsidRPr="009E1AC3" w:rsidRDefault="0066617A" w:rsidP="005C470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02102EC3" wp14:editId="41DE9F3E">
                            <wp:extent cx="161290" cy="59711"/>
                            <wp:effectExtent l="0" t="0" r="0" b="0"/>
                            <wp:docPr id="914" name="Picture 9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8FF468" wp14:editId="719FECF4">
                            <wp:extent cx="161290" cy="124293"/>
                            <wp:effectExtent l="0" t="0" r="0" b="9525"/>
                            <wp:docPr id="915" name="Picture 9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E079E3" w:rsidRDefault="00D43E90" w:rsidP="004456FC">
      <w:pPr>
        <w:rPr>
          <w:noProof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1BD317B" wp14:editId="421FF7A0">
                <wp:simplePos x="0" y="0"/>
                <wp:positionH relativeFrom="column">
                  <wp:posOffset>4680585</wp:posOffset>
                </wp:positionH>
                <wp:positionV relativeFrom="paragraph">
                  <wp:posOffset>681355</wp:posOffset>
                </wp:positionV>
                <wp:extent cx="746125" cy="221615"/>
                <wp:effectExtent l="38100" t="57150" r="0" b="83185"/>
                <wp:wrapNone/>
                <wp:docPr id="891" name="Straight Arrow Connector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125" cy="2216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1" o:spid="_x0000_s1026" type="#_x0000_t32" style="position:absolute;margin-left:368.55pt;margin-top:53.65pt;width:58.75pt;height:17.4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512C214" wp14:editId="1BAC6F6E">
                <wp:simplePos x="0" y="0"/>
                <wp:positionH relativeFrom="column">
                  <wp:posOffset>4674235</wp:posOffset>
                </wp:positionH>
                <wp:positionV relativeFrom="paragraph">
                  <wp:posOffset>530860</wp:posOffset>
                </wp:positionV>
                <wp:extent cx="753110" cy="47625"/>
                <wp:effectExtent l="38100" t="38100" r="8890" b="142875"/>
                <wp:wrapNone/>
                <wp:docPr id="892" name="Straight Arrow Connector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110" cy="4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2" o:spid="_x0000_s1026" type="#_x0000_t32" style="position:absolute;margin-left:368.05pt;margin-top:41.8pt;width:59.3pt;height:3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13B9398" wp14:editId="259A16BF">
                <wp:simplePos x="0" y="0"/>
                <wp:positionH relativeFrom="column">
                  <wp:posOffset>4660265</wp:posOffset>
                </wp:positionH>
                <wp:positionV relativeFrom="paragraph">
                  <wp:posOffset>139065</wp:posOffset>
                </wp:positionV>
                <wp:extent cx="782320" cy="341630"/>
                <wp:effectExtent l="38100" t="38100" r="55880" b="115570"/>
                <wp:wrapNone/>
                <wp:docPr id="894" name="Straight Arrow Connector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320" cy="3416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4" o:spid="_x0000_s1026" type="#_x0000_t32" style="position:absolute;margin-left:366.95pt;margin-top:10.95pt;width:61.6pt;height:26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675FC6" wp14:editId="4FD20638">
                <wp:simplePos x="0" y="0"/>
                <wp:positionH relativeFrom="column">
                  <wp:posOffset>5179060</wp:posOffset>
                </wp:positionH>
                <wp:positionV relativeFrom="paragraph">
                  <wp:posOffset>137795</wp:posOffset>
                </wp:positionV>
                <wp:extent cx="263525" cy="252095"/>
                <wp:effectExtent l="38100" t="19050" r="79375" b="90805"/>
                <wp:wrapNone/>
                <wp:docPr id="888" name="Straight Arrow Connector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525" cy="2520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88" o:spid="_x0000_s1026" type="#_x0000_t32" style="position:absolute;margin-left:407.8pt;margin-top:10.85pt;width:20.75pt;height:19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74583A3" wp14:editId="50D7D044">
                <wp:simplePos x="0" y="0"/>
                <wp:positionH relativeFrom="column">
                  <wp:posOffset>4930140</wp:posOffset>
                </wp:positionH>
                <wp:positionV relativeFrom="paragraph">
                  <wp:posOffset>1263015</wp:posOffset>
                </wp:positionV>
                <wp:extent cx="767715" cy="197485"/>
                <wp:effectExtent l="57150" t="76200" r="70485" b="88265"/>
                <wp:wrapNone/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1974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1" o:spid="_x0000_s1026" style="position:absolute;margin-left:388.2pt;margin-top:99.45pt;width:60.45pt;height:15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25DA88F" wp14:editId="5E181FFC">
            <wp:extent cx="5876925" cy="1876425"/>
            <wp:effectExtent l="0" t="0" r="9525" b="9525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9628" cy="187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2F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E8FDC91" wp14:editId="500D853C">
                <wp:simplePos x="0" y="0"/>
                <wp:positionH relativeFrom="column">
                  <wp:posOffset>4922520</wp:posOffset>
                </wp:positionH>
                <wp:positionV relativeFrom="paragraph">
                  <wp:posOffset>1594485</wp:posOffset>
                </wp:positionV>
                <wp:extent cx="774700" cy="204470"/>
                <wp:effectExtent l="57150" t="76200" r="82550" b="100330"/>
                <wp:wrapNone/>
                <wp:docPr id="90" name="Rounded 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044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0" o:spid="_x0000_s1026" style="position:absolute;margin-left:387.6pt;margin-top:125.55pt;width:61pt;height:16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" filled="f" strokecolor="red" strokeweight="2pt"/>
            </w:pict>
          </mc:Fallback>
        </mc:AlternateContent>
      </w:r>
      <w:r w:rsidR="003E03F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5ABF91D" wp14:editId="51808D39">
                <wp:simplePos x="0" y="0"/>
                <wp:positionH relativeFrom="column">
                  <wp:posOffset>4670093</wp:posOffset>
                </wp:positionH>
                <wp:positionV relativeFrom="paragraph">
                  <wp:posOffset>1647721</wp:posOffset>
                </wp:positionV>
                <wp:extent cx="248276" cy="0"/>
                <wp:effectExtent l="0" t="76200" r="19050" b="152400"/>
                <wp:wrapNone/>
                <wp:docPr id="890" name="Straight Arrow Connector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27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0" o:spid="_x0000_s1026" type="#_x0000_t32" style="position:absolute;margin-left:367.7pt;margin-top:129.75pt;width:19.55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E03F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BB6ACAE" wp14:editId="3A0B7B68">
                <wp:simplePos x="0" y="0"/>
                <wp:positionH relativeFrom="column">
                  <wp:posOffset>5518205</wp:posOffset>
                </wp:positionH>
                <wp:positionV relativeFrom="paragraph">
                  <wp:posOffset>1037369</wp:posOffset>
                </wp:positionV>
                <wp:extent cx="103367" cy="246491"/>
                <wp:effectExtent l="76200" t="19050" r="68580" b="96520"/>
                <wp:wrapNone/>
                <wp:docPr id="889" name="Straight Arrow Connector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367" cy="2464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89" o:spid="_x0000_s1026" type="#_x0000_t32" style="position:absolute;margin-left:434.5pt;margin-top:81.7pt;width:8.15pt;height:19.4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E03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58A29B5" wp14:editId="006EF84C">
                <wp:simplePos x="0" y="0"/>
                <wp:positionH relativeFrom="column">
                  <wp:posOffset>4150360</wp:posOffset>
                </wp:positionH>
                <wp:positionV relativeFrom="paragraph">
                  <wp:posOffset>1474470</wp:posOffset>
                </wp:positionV>
                <wp:extent cx="514350" cy="371475"/>
                <wp:effectExtent l="76200" t="76200" r="95250" b="104775"/>
                <wp:wrapNone/>
                <wp:docPr id="882" name="Oval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5C470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6F5690DA" wp14:editId="66FFE105">
                                  <wp:extent cx="161290" cy="59711"/>
                                  <wp:effectExtent l="0" t="0" r="0" b="0"/>
                                  <wp:docPr id="257" name="Picture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687754" wp14:editId="1FB68452">
                                  <wp:extent cx="161290" cy="124293"/>
                                  <wp:effectExtent l="0" t="0" r="0" b="9525"/>
                                  <wp:docPr id="266" name="Picture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82" o:spid="_x0000_s1055" style="position:absolute;margin-left:326.8pt;margin-top:116.1pt;width:40.5pt;height:29.2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" fillcolor="white [3212]" strokecolor="red" strokeweight="1.5pt">
                <v:textbox>
                  <w:txbxContent>
                    <w:p w:rsidR="0066617A" w:rsidRPr="009E1AC3" w:rsidRDefault="0066617A" w:rsidP="005C470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6F5690DA" wp14:editId="66FFE105">
                            <wp:extent cx="161290" cy="59711"/>
                            <wp:effectExtent l="0" t="0" r="0" b="0"/>
                            <wp:docPr id="257" name="Picture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687754" wp14:editId="1FB68452">
                            <wp:extent cx="161290" cy="124293"/>
                            <wp:effectExtent l="0" t="0" r="0" b="9525"/>
                            <wp:docPr id="266" name="Picture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E03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C383288" wp14:editId="52F76AB7">
                <wp:simplePos x="0" y="0"/>
                <wp:positionH relativeFrom="column">
                  <wp:posOffset>4154170</wp:posOffset>
                </wp:positionH>
                <wp:positionV relativeFrom="paragraph">
                  <wp:posOffset>753110</wp:posOffset>
                </wp:positionV>
                <wp:extent cx="514350" cy="371475"/>
                <wp:effectExtent l="76200" t="76200" r="95250" b="104775"/>
                <wp:wrapNone/>
                <wp:docPr id="885" name="Oval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5C470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7608AED8" wp14:editId="46289007">
                                  <wp:extent cx="161290" cy="59711"/>
                                  <wp:effectExtent l="0" t="0" r="0" b="0"/>
                                  <wp:docPr id="268" name="Picture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2A2440" wp14:editId="74BD7E91">
                                  <wp:extent cx="161290" cy="124293"/>
                                  <wp:effectExtent l="0" t="0" r="0" b="9525"/>
                                  <wp:docPr id="977" name="Picture 9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85" o:spid="_x0000_s1056" style="position:absolute;margin-left:327.1pt;margin-top:59.3pt;width:40.5pt;height:29.2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" fillcolor="white [3212]" strokecolor="red" strokeweight="1.5pt">
                <v:textbox>
                  <w:txbxContent>
                    <w:p w:rsidR="0066617A" w:rsidRPr="009E1AC3" w:rsidRDefault="0066617A" w:rsidP="005C470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7608AED8" wp14:editId="46289007">
                            <wp:extent cx="161290" cy="59711"/>
                            <wp:effectExtent l="0" t="0" r="0" b="0"/>
                            <wp:docPr id="268" name="Picture 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2A2440" wp14:editId="74BD7E91">
                            <wp:extent cx="161290" cy="124293"/>
                            <wp:effectExtent l="0" t="0" r="0" b="9525"/>
                            <wp:docPr id="977" name="Picture 9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E03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8C5D594" wp14:editId="589F8C92">
                <wp:simplePos x="0" y="0"/>
                <wp:positionH relativeFrom="column">
                  <wp:posOffset>4157980</wp:posOffset>
                </wp:positionH>
                <wp:positionV relativeFrom="paragraph">
                  <wp:posOffset>356235</wp:posOffset>
                </wp:positionV>
                <wp:extent cx="514350" cy="371475"/>
                <wp:effectExtent l="76200" t="76200" r="95250" b="104775"/>
                <wp:wrapNone/>
                <wp:docPr id="864" name="Oval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5C470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54E36B47" wp14:editId="33977044">
                                  <wp:extent cx="161290" cy="59711"/>
                                  <wp:effectExtent l="0" t="0" r="0" b="0"/>
                                  <wp:docPr id="978" name="Picture 9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BAA2A4" wp14:editId="39FE416C">
                                  <wp:extent cx="161290" cy="124293"/>
                                  <wp:effectExtent l="0" t="0" r="0" b="9525"/>
                                  <wp:docPr id="984" name="Picture 9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4" o:spid="_x0000_s1057" style="position:absolute;margin-left:327.4pt;margin-top:28.05pt;width:40.5pt;height:29.2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" fillcolor="white [3212]" strokecolor="red" strokeweight="1.5pt">
                <v:textbox>
                  <w:txbxContent>
                    <w:p w:rsidR="0066617A" w:rsidRPr="009E1AC3" w:rsidRDefault="0066617A" w:rsidP="005C470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54E36B47" wp14:editId="33977044">
                            <wp:extent cx="161290" cy="59711"/>
                            <wp:effectExtent l="0" t="0" r="0" b="0"/>
                            <wp:docPr id="978" name="Picture 9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BAA2A4" wp14:editId="39FE416C">
                            <wp:extent cx="161290" cy="124293"/>
                            <wp:effectExtent l="0" t="0" r="0" b="9525"/>
                            <wp:docPr id="984" name="Picture 9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E03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BE095FA" wp14:editId="71E688F6">
                <wp:simplePos x="0" y="0"/>
                <wp:positionH relativeFrom="column">
                  <wp:posOffset>5626100</wp:posOffset>
                </wp:positionH>
                <wp:positionV relativeFrom="paragraph">
                  <wp:posOffset>828675</wp:posOffset>
                </wp:positionV>
                <wp:extent cx="514350" cy="371475"/>
                <wp:effectExtent l="76200" t="76200" r="95250" b="104775"/>
                <wp:wrapNone/>
                <wp:docPr id="879" name="Oval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5C470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79482877" wp14:editId="60455C89">
                                  <wp:extent cx="161290" cy="59711"/>
                                  <wp:effectExtent l="0" t="0" r="0" b="0"/>
                                  <wp:docPr id="985" name="Picture 9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FBD58D" wp14:editId="5B3C5DA2">
                                  <wp:extent cx="161290" cy="124293"/>
                                  <wp:effectExtent l="0" t="0" r="0" b="9525"/>
                                  <wp:docPr id="987" name="Picture 9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9" o:spid="_x0000_s1058" style="position:absolute;margin-left:443pt;margin-top:65.25pt;width:40.5pt;height:29.2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" fillcolor="white [3212]" strokecolor="red" strokeweight="1.5pt">
                <v:textbox>
                  <w:txbxContent>
                    <w:p w:rsidR="0066617A" w:rsidRPr="009E1AC3" w:rsidRDefault="0066617A" w:rsidP="005C470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79482877" wp14:editId="60455C89">
                            <wp:extent cx="161290" cy="59711"/>
                            <wp:effectExtent l="0" t="0" r="0" b="0"/>
                            <wp:docPr id="985" name="Picture 9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FBD58D" wp14:editId="5B3C5DA2">
                            <wp:extent cx="161290" cy="124293"/>
                            <wp:effectExtent l="0" t="0" r="0" b="9525"/>
                            <wp:docPr id="987" name="Picture 9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D43E90" w:rsidRPr="00D43E90" w:rsidRDefault="00D43E90" w:rsidP="004456FC">
      <w:pPr>
        <w:rPr>
          <w:noProof/>
          <w:lang w:eastAsia="en-GB"/>
        </w:rPr>
      </w:pPr>
    </w:p>
    <w:p w:rsidR="00F10784" w:rsidRPr="00913A97" w:rsidRDefault="00F10784" w:rsidP="00F10784">
      <w:pPr>
        <w:pStyle w:val="Heading2"/>
      </w:pPr>
      <w:bookmarkStart w:id="6" w:name="_Toc444590699"/>
      <w:r w:rsidRPr="00913A97">
        <w:t>De-Delegation</w:t>
      </w:r>
      <w:r w:rsidR="009C2D32">
        <w:t xml:space="preserve"> (Funding delegated to schools which is recovered via the advances)</w:t>
      </w:r>
      <w:bookmarkEnd w:id="6"/>
    </w:p>
    <w:p w:rsidR="00D30E78" w:rsidRDefault="00D30E78" w:rsidP="00F10784">
      <w:pPr>
        <w:rPr>
          <w:rFonts w:ascii="Arial" w:hAnsi="Arial" w:cs="Arial"/>
          <w:sz w:val="24"/>
          <w:szCs w:val="24"/>
        </w:rPr>
      </w:pPr>
    </w:p>
    <w:p w:rsidR="00D30E78" w:rsidRDefault="00D30E78" w:rsidP="00F107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CACE2EF" wp14:editId="1F8AC1E5">
                <wp:simplePos x="0" y="0"/>
                <wp:positionH relativeFrom="column">
                  <wp:posOffset>1181100</wp:posOffset>
                </wp:positionH>
                <wp:positionV relativeFrom="paragraph">
                  <wp:posOffset>309880</wp:posOffset>
                </wp:positionV>
                <wp:extent cx="3400425" cy="1181100"/>
                <wp:effectExtent l="38100" t="38100" r="85725" b="114300"/>
                <wp:wrapNone/>
                <wp:docPr id="944" name="Straight Arrow Connector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0425" cy="1181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44" o:spid="_x0000_s1026" type="#_x0000_t32" style="position:absolute;margin-left:93pt;margin-top:24.4pt;width:267.75pt;height:9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10784" w:rsidRPr="00913A97">
        <w:rPr>
          <w:rFonts w:ascii="Arial" w:hAnsi="Arial" w:cs="Arial"/>
          <w:sz w:val="24"/>
          <w:szCs w:val="24"/>
        </w:rPr>
        <w:t>The figures for De-Delegation will automatically populate in the next section</w:t>
      </w:r>
      <w:r w:rsidR="00E079E3">
        <w:rPr>
          <w:rFonts w:ascii="Arial" w:hAnsi="Arial" w:cs="Arial"/>
          <w:sz w:val="24"/>
          <w:szCs w:val="24"/>
        </w:rPr>
        <w:t xml:space="preserve"> with a total in cell H126</w:t>
      </w:r>
      <w:r>
        <w:rPr>
          <w:rFonts w:ascii="Arial" w:hAnsi="Arial" w:cs="Arial"/>
          <w:sz w:val="24"/>
          <w:szCs w:val="24"/>
        </w:rPr>
        <w:t>.</w:t>
      </w:r>
    </w:p>
    <w:p w:rsidR="00F10784" w:rsidRPr="00913A97" w:rsidRDefault="00D30E78" w:rsidP="00F10784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93D2437" wp14:editId="29A32A66">
                <wp:simplePos x="0" y="0"/>
                <wp:positionH relativeFrom="column">
                  <wp:posOffset>4570730</wp:posOffset>
                </wp:positionH>
                <wp:positionV relativeFrom="paragraph">
                  <wp:posOffset>962025</wp:posOffset>
                </wp:positionV>
                <wp:extent cx="644829" cy="140860"/>
                <wp:effectExtent l="57150" t="76200" r="79375" b="88265"/>
                <wp:wrapNone/>
                <wp:docPr id="943" name="Rounded Rectangle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29" cy="140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43" o:spid="_x0000_s1026" style="position:absolute;margin-left:359.9pt;margin-top:75.75pt;width:50.75pt;height:11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" filled="f" strokecolor="red" strokeweight="2pt"/>
            </w:pict>
          </mc:Fallback>
        </mc:AlternateContent>
      </w:r>
      <w:r w:rsidR="002358DA">
        <w:rPr>
          <w:noProof/>
          <w:lang w:eastAsia="en-GB"/>
        </w:rPr>
        <w:drawing>
          <wp:inline distT="0" distB="0" distL="0" distR="0" wp14:anchorId="75BCADD7" wp14:editId="36D3B0DF">
            <wp:extent cx="5181600" cy="110217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09"/>
                    <a:stretch/>
                  </pic:blipFill>
                  <pic:spPr bwMode="auto">
                    <a:xfrm>
                      <a:off x="0" y="0"/>
                      <a:ext cx="5194857" cy="1104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C42" w:rsidRPr="00711EAA" w:rsidRDefault="000E1C42" w:rsidP="000E1C42">
      <w:pPr>
        <w:pStyle w:val="Heading1"/>
        <w:rPr>
          <w:b w:val="0"/>
          <w:u w:val="single"/>
        </w:rPr>
      </w:pPr>
      <w:bookmarkStart w:id="7" w:name="_Toc444590700"/>
      <w:r w:rsidRPr="00711EAA">
        <w:rPr>
          <w:b w:val="0"/>
          <w:u w:val="single"/>
        </w:rPr>
        <w:lastRenderedPageBreak/>
        <w:t>‘</w:t>
      </w:r>
      <w:r w:rsidRPr="00711EAA">
        <w:rPr>
          <w:rStyle w:val="Heading1Char"/>
          <w:b/>
          <w:u w:val="single"/>
        </w:rPr>
        <w:t>MFG’ Tab</w:t>
      </w:r>
      <w:bookmarkEnd w:id="7"/>
    </w:p>
    <w:p w:rsidR="000E1C42" w:rsidRDefault="000E1C42" w:rsidP="000E1C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tab illustrate</w:t>
      </w:r>
      <w:r w:rsidR="00E079E3">
        <w:rPr>
          <w:rFonts w:ascii="Arial" w:hAnsi="Arial" w:cs="Arial"/>
          <w:sz w:val="24"/>
          <w:szCs w:val="24"/>
        </w:rPr>
        <w:t>s how the MFG figure in cell H48</w:t>
      </w:r>
      <w:r>
        <w:rPr>
          <w:rFonts w:ascii="Arial" w:hAnsi="Arial" w:cs="Arial"/>
          <w:sz w:val="24"/>
          <w:szCs w:val="24"/>
        </w:rPr>
        <w:t xml:space="preserve"> of the </w:t>
      </w:r>
      <w:r w:rsidRPr="003E021A">
        <w:rPr>
          <w:rFonts w:ascii="Arial" w:hAnsi="Arial" w:cs="Arial"/>
          <w:color w:val="0070C0"/>
          <w:sz w:val="24"/>
          <w:szCs w:val="24"/>
        </w:rPr>
        <w:t>‘Year 1’ Tab</w:t>
      </w:r>
      <w:r>
        <w:rPr>
          <w:rFonts w:ascii="Arial" w:hAnsi="Arial" w:cs="Arial"/>
          <w:sz w:val="24"/>
          <w:szCs w:val="24"/>
        </w:rPr>
        <w:t xml:space="preserve"> has been calculated. No data needs to be entered on this tab.</w:t>
      </w:r>
    </w:p>
    <w:p w:rsidR="00EB318E" w:rsidRDefault="001B3555" w:rsidP="0001469D">
      <w:pPr>
        <w:pStyle w:val="Heading1"/>
        <w:rPr>
          <w:u w:val="single"/>
        </w:rPr>
      </w:pPr>
      <w:bookmarkStart w:id="8" w:name="_Toc444590701"/>
      <w:r>
        <w:rPr>
          <w:u w:val="single"/>
        </w:rPr>
        <w:t>‘Pupils’ T</w:t>
      </w:r>
      <w:r w:rsidR="00EB318E">
        <w:rPr>
          <w:u w:val="single"/>
        </w:rPr>
        <w:t>ab</w:t>
      </w:r>
      <w:bookmarkEnd w:id="8"/>
    </w:p>
    <w:p w:rsidR="006F328F" w:rsidRPr="006F328F" w:rsidRDefault="006F328F" w:rsidP="006F328F"/>
    <w:p w:rsidR="00EB318E" w:rsidRDefault="006F328F" w:rsidP="00EB318E">
      <w:r>
        <w:rPr>
          <w:rFonts w:ascii="Arial" w:hAnsi="Arial" w:cs="Arial"/>
          <w:sz w:val="24"/>
          <w:szCs w:val="24"/>
        </w:rPr>
        <w:t xml:space="preserve">The data entered on this tab feeds into the </w:t>
      </w:r>
      <w:r w:rsidRPr="003E021A">
        <w:rPr>
          <w:rFonts w:ascii="Arial" w:hAnsi="Arial" w:cs="Arial"/>
          <w:color w:val="0070C0"/>
          <w:sz w:val="24"/>
          <w:szCs w:val="24"/>
        </w:rPr>
        <w:t>‘Year 2’ Tab</w:t>
      </w:r>
      <w:r>
        <w:rPr>
          <w:rFonts w:ascii="Arial" w:hAnsi="Arial" w:cs="Arial"/>
          <w:sz w:val="24"/>
          <w:szCs w:val="24"/>
        </w:rPr>
        <w:t xml:space="preserve"> and </w:t>
      </w:r>
      <w:r w:rsidRPr="003E021A">
        <w:rPr>
          <w:rFonts w:ascii="Arial" w:hAnsi="Arial" w:cs="Arial"/>
          <w:color w:val="0070C0"/>
          <w:sz w:val="24"/>
          <w:szCs w:val="24"/>
        </w:rPr>
        <w:t>‘Year 3’ Tab</w:t>
      </w:r>
      <w:r>
        <w:rPr>
          <w:rFonts w:ascii="Arial" w:hAnsi="Arial" w:cs="Arial"/>
          <w:color w:val="0070C0"/>
          <w:sz w:val="24"/>
          <w:szCs w:val="24"/>
        </w:rPr>
        <w:t>.</w:t>
      </w:r>
    </w:p>
    <w:p w:rsidR="00EB318E" w:rsidRPr="00480F3B" w:rsidRDefault="00480F3B" w:rsidP="00480F3B">
      <w:pPr>
        <w:rPr>
          <w:rFonts w:ascii="Arial" w:hAnsi="Arial" w:cs="Arial"/>
          <w:sz w:val="24"/>
          <w:szCs w:val="24"/>
        </w:rPr>
      </w:pPr>
      <w:r w:rsidRPr="00480F3B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9C2D32">
        <w:rPr>
          <w:rFonts w:ascii="Arial" w:hAnsi="Arial" w:cs="Arial"/>
          <w:sz w:val="24"/>
          <w:szCs w:val="24"/>
        </w:rPr>
        <w:t xml:space="preserve">On this tab you </w:t>
      </w:r>
      <w:r w:rsidR="00EB318E" w:rsidRPr="00480F3B">
        <w:rPr>
          <w:rFonts w:ascii="Arial" w:hAnsi="Arial" w:cs="Arial"/>
          <w:sz w:val="24"/>
          <w:szCs w:val="24"/>
        </w:rPr>
        <w:t xml:space="preserve">need to enter estimated </w:t>
      </w:r>
      <w:r w:rsidR="00B90C7F" w:rsidRPr="00480F3B">
        <w:rPr>
          <w:rFonts w:ascii="Arial" w:hAnsi="Arial" w:cs="Arial"/>
          <w:sz w:val="24"/>
          <w:szCs w:val="24"/>
        </w:rPr>
        <w:t xml:space="preserve">Mainstream </w:t>
      </w:r>
      <w:r w:rsidR="00EB318E" w:rsidRPr="00480F3B">
        <w:rPr>
          <w:rFonts w:ascii="Arial" w:hAnsi="Arial" w:cs="Arial"/>
          <w:sz w:val="24"/>
          <w:szCs w:val="24"/>
        </w:rPr>
        <w:t>pupil numbers in the pink-shaded cells for each Year Group as at the October ’1</w:t>
      </w:r>
      <w:r w:rsidR="00E079E3">
        <w:rPr>
          <w:rFonts w:ascii="Arial" w:hAnsi="Arial" w:cs="Arial"/>
          <w:sz w:val="24"/>
          <w:szCs w:val="24"/>
        </w:rPr>
        <w:t>7 (Row B</w:t>
      </w:r>
      <w:r w:rsidR="00EB318E" w:rsidRPr="00480F3B">
        <w:rPr>
          <w:rFonts w:ascii="Arial" w:hAnsi="Arial" w:cs="Arial"/>
          <w:sz w:val="24"/>
          <w:szCs w:val="24"/>
        </w:rPr>
        <w:t>)</w:t>
      </w:r>
      <w:r w:rsidRPr="00480F3B">
        <w:rPr>
          <w:rFonts w:ascii="Arial" w:hAnsi="Arial" w:cs="Arial"/>
          <w:sz w:val="24"/>
          <w:szCs w:val="24"/>
        </w:rPr>
        <w:t xml:space="preserve"> and October ’1</w:t>
      </w:r>
      <w:r w:rsidR="00E079E3">
        <w:rPr>
          <w:rFonts w:ascii="Arial" w:hAnsi="Arial" w:cs="Arial"/>
          <w:sz w:val="24"/>
          <w:szCs w:val="24"/>
        </w:rPr>
        <w:t>8 (Row C</w:t>
      </w:r>
      <w:r w:rsidRPr="00480F3B">
        <w:rPr>
          <w:rFonts w:ascii="Arial" w:hAnsi="Arial" w:cs="Arial"/>
          <w:sz w:val="24"/>
          <w:szCs w:val="24"/>
        </w:rPr>
        <w:t>).</w:t>
      </w:r>
    </w:p>
    <w:p w:rsidR="006F328F" w:rsidRDefault="00480F3B" w:rsidP="00EB31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6F328F">
        <w:rPr>
          <w:rFonts w:ascii="Arial" w:hAnsi="Arial" w:cs="Arial"/>
          <w:sz w:val="24"/>
          <w:szCs w:val="24"/>
        </w:rPr>
        <w:t xml:space="preserve">For </w:t>
      </w:r>
      <w:r w:rsidR="00EB318E">
        <w:rPr>
          <w:rFonts w:ascii="Arial" w:hAnsi="Arial" w:cs="Arial"/>
          <w:sz w:val="24"/>
          <w:szCs w:val="24"/>
        </w:rPr>
        <w:t>Oct</w:t>
      </w:r>
      <w:r w:rsidR="00E079E3">
        <w:rPr>
          <w:rFonts w:ascii="Arial" w:hAnsi="Arial" w:cs="Arial"/>
          <w:sz w:val="24"/>
          <w:szCs w:val="24"/>
        </w:rPr>
        <w:t>ober 2019</w:t>
      </w:r>
      <w:r w:rsidR="006F328F">
        <w:rPr>
          <w:rFonts w:ascii="Arial" w:hAnsi="Arial" w:cs="Arial"/>
          <w:sz w:val="24"/>
          <w:szCs w:val="24"/>
        </w:rPr>
        <w:t>, only</w:t>
      </w:r>
      <w:r>
        <w:rPr>
          <w:rFonts w:ascii="Arial" w:hAnsi="Arial" w:cs="Arial"/>
          <w:sz w:val="24"/>
          <w:szCs w:val="24"/>
        </w:rPr>
        <w:t xml:space="preserve"> </w:t>
      </w:r>
      <w:r w:rsidR="006F328F">
        <w:rPr>
          <w:rFonts w:ascii="Arial" w:hAnsi="Arial" w:cs="Arial"/>
          <w:sz w:val="24"/>
          <w:szCs w:val="24"/>
        </w:rPr>
        <w:t xml:space="preserve">estimated </w:t>
      </w:r>
      <w:r w:rsidR="00E079E3">
        <w:rPr>
          <w:rFonts w:ascii="Arial" w:hAnsi="Arial" w:cs="Arial"/>
          <w:sz w:val="24"/>
          <w:szCs w:val="24"/>
        </w:rPr>
        <w:t>Reception pupil numbers (cell D9</w:t>
      </w:r>
      <w:r>
        <w:rPr>
          <w:rFonts w:ascii="Arial" w:hAnsi="Arial" w:cs="Arial"/>
          <w:sz w:val="24"/>
          <w:szCs w:val="24"/>
        </w:rPr>
        <w:t>)</w:t>
      </w:r>
      <w:r w:rsidR="006F328F">
        <w:rPr>
          <w:rFonts w:ascii="Arial" w:hAnsi="Arial" w:cs="Arial"/>
          <w:sz w:val="24"/>
          <w:szCs w:val="24"/>
        </w:rPr>
        <w:t xml:space="preserve"> are required to assist with calculating growth funding, if applicable to the school.</w:t>
      </w:r>
    </w:p>
    <w:p w:rsidR="00E079E3" w:rsidRDefault="000E1C42" w:rsidP="00EB318E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2E46D31" wp14:editId="403DEE62">
                <wp:simplePos x="0" y="0"/>
                <wp:positionH relativeFrom="column">
                  <wp:posOffset>2759075</wp:posOffset>
                </wp:positionH>
                <wp:positionV relativeFrom="paragraph">
                  <wp:posOffset>161925</wp:posOffset>
                </wp:positionV>
                <wp:extent cx="514350" cy="371475"/>
                <wp:effectExtent l="76200" t="76200" r="95250" b="104775"/>
                <wp:wrapNone/>
                <wp:docPr id="992" name="Oval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480F3B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1F8D7D44" wp14:editId="120B532D">
                                  <wp:extent cx="161290" cy="59711"/>
                                  <wp:effectExtent l="0" t="0" r="0" b="0"/>
                                  <wp:docPr id="926" name="Picture 9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82A509" wp14:editId="4A02333E">
                                  <wp:extent cx="161290" cy="124293"/>
                                  <wp:effectExtent l="0" t="0" r="0" b="9525"/>
                                  <wp:docPr id="928" name="Picture 9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92" o:spid="_x0000_s1059" style="position:absolute;margin-left:217.25pt;margin-top:12.75pt;width:40.5pt;height:29.25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" fillcolor="white [3212]" strokecolor="red" strokeweight="1.5pt">
                <v:textbox>
                  <w:txbxContent>
                    <w:p w:rsidR="0066617A" w:rsidRPr="009E1AC3" w:rsidRDefault="0066617A" w:rsidP="00480F3B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1F8D7D44" wp14:editId="120B532D">
                            <wp:extent cx="161290" cy="59711"/>
                            <wp:effectExtent l="0" t="0" r="0" b="0"/>
                            <wp:docPr id="926" name="Picture 9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82A509" wp14:editId="4A02333E">
                            <wp:extent cx="161290" cy="124293"/>
                            <wp:effectExtent l="0" t="0" r="0" b="9525"/>
                            <wp:docPr id="928" name="Picture 9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2EEE990" wp14:editId="4283097C">
                <wp:simplePos x="0" y="0"/>
                <wp:positionH relativeFrom="column">
                  <wp:posOffset>1589405</wp:posOffset>
                </wp:positionH>
                <wp:positionV relativeFrom="paragraph">
                  <wp:posOffset>178435</wp:posOffset>
                </wp:positionV>
                <wp:extent cx="514350" cy="371475"/>
                <wp:effectExtent l="76200" t="76200" r="95250" b="104775"/>
                <wp:wrapNone/>
                <wp:docPr id="1005" name="Oval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480F3B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21B9191C" wp14:editId="5504FE18">
                                  <wp:extent cx="161290" cy="59711"/>
                                  <wp:effectExtent l="0" t="0" r="0" b="0"/>
                                  <wp:docPr id="930" name="Picture 9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94BE07" wp14:editId="544AEE2E">
                                  <wp:extent cx="161290" cy="124293"/>
                                  <wp:effectExtent l="0" t="0" r="0" b="9525"/>
                                  <wp:docPr id="931" name="Picture 9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05" o:spid="_x0000_s1060" style="position:absolute;margin-left:125.15pt;margin-top:14.05pt;width:40.5pt;height:29.25pt;z-index:25203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" fillcolor="white [3212]" strokecolor="red" strokeweight="1.5pt">
                <v:textbox>
                  <w:txbxContent>
                    <w:p w:rsidR="0066617A" w:rsidRPr="009E1AC3" w:rsidRDefault="0066617A" w:rsidP="00480F3B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21B9191C" wp14:editId="5504FE18">
                            <wp:extent cx="161290" cy="59711"/>
                            <wp:effectExtent l="0" t="0" r="0" b="0"/>
                            <wp:docPr id="930" name="Picture 9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94BE07" wp14:editId="544AEE2E">
                            <wp:extent cx="161290" cy="124293"/>
                            <wp:effectExtent l="0" t="0" r="0" b="9525"/>
                            <wp:docPr id="931" name="Picture 9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E079E3" w:rsidRDefault="00D43E90" w:rsidP="00EB318E">
      <w:pPr>
        <w:rPr>
          <w:noProof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EB7A4A5" wp14:editId="163444DB">
                <wp:simplePos x="0" y="0"/>
                <wp:positionH relativeFrom="column">
                  <wp:posOffset>1819275</wp:posOffset>
                </wp:positionH>
                <wp:positionV relativeFrom="paragraph">
                  <wp:posOffset>243205</wp:posOffset>
                </wp:positionV>
                <wp:extent cx="0" cy="657225"/>
                <wp:effectExtent l="114300" t="19050" r="133350" b="85725"/>
                <wp:wrapNone/>
                <wp:docPr id="1052" name="Straight Arrow Connector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52" o:spid="_x0000_s1026" type="#_x0000_t32" style="position:absolute;margin-left:143.25pt;margin-top:19.15pt;width:0;height:51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A40F653" wp14:editId="5936CC55">
                <wp:simplePos x="0" y="0"/>
                <wp:positionH relativeFrom="column">
                  <wp:posOffset>3038475</wp:posOffset>
                </wp:positionH>
                <wp:positionV relativeFrom="paragraph">
                  <wp:posOffset>214630</wp:posOffset>
                </wp:positionV>
                <wp:extent cx="0" cy="685800"/>
                <wp:effectExtent l="95250" t="19050" r="133350" b="95250"/>
                <wp:wrapNone/>
                <wp:docPr id="1053" name="Straight Arrow Connector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53" o:spid="_x0000_s1026" type="#_x0000_t32" style="position:absolute;margin-left:239.25pt;margin-top:16.9pt;width:0;height:54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E63B115" wp14:editId="318D6558">
                <wp:simplePos x="0" y="0"/>
                <wp:positionH relativeFrom="column">
                  <wp:posOffset>2576195</wp:posOffset>
                </wp:positionH>
                <wp:positionV relativeFrom="paragraph">
                  <wp:posOffset>904240</wp:posOffset>
                </wp:positionV>
                <wp:extent cx="890270" cy="150495"/>
                <wp:effectExtent l="57150" t="76200" r="81280" b="97155"/>
                <wp:wrapNone/>
                <wp:docPr id="991" name="Rounded Rectangle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1504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91" o:spid="_x0000_s1026" style="position:absolute;margin-left:202.85pt;margin-top:71.2pt;width:70.1pt;height:11.8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55F326E" wp14:editId="501E7E3A">
                <wp:simplePos x="0" y="0"/>
                <wp:positionH relativeFrom="column">
                  <wp:posOffset>942340</wp:posOffset>
                </wp:positionH>
                <wp:positionV relativeFrom="paragraph">
                  <wp:posOffset>904240</wp:posOffset>
                </wp:positionV>
                <wp:extent cx="1685290" cy="1589405"/>
                <wp:effectExtent l="76200" t="76200" r="86360" b="86995"/>
                <wp:wrapNone/>
                <wp:docPr id="896" name="Rounded Rectangle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90" cy="15894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96" o:spid="_x0000_s1026" style="position:absolute;margin-left:74.2pt;margin-top:71.2pt;width:132.7pt;height:125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A0A3842" wp14:editId="651D0195">
            <wp:extent cx="3933825" cy="3186276"/>
            <wp:effectExtent l="0" t="0" r="0" b="0"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9660" cy="319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9E3" w:rsidRDefault="00E079E3" w:rsidP="00EB318E">
      <w:pPr>
        <w:rPr>
          <w:noProof/>
          <w:lang w:eastAsia="en-GB"/>
        </w:rPr>
      </w:pPr>
    </w:p>
    <w:p w:rsidR="00E079E3" w:rsidRDefault="00E079E3" w:rsidP="00EB318E">
      <w:pPr>
        <w:rPr>
          <w:noProof/>
          <w:lang w:eastAsia="en-GB"/>
        </w:rPr>
      </w:pPr>
    </w:p>
    <w:p w:rsidR="00E079E3" w:rsidRDefault="00E079E3" w:rsidP="00EB318E">
      <w:pPr>
        <w:rPr>
          <w:noProof/>
          <w:lang w:eastAsia="en-GB"/>
        </w:rPr>
      </w:pPr>
    </w:p>
    <w:p w:rsidR="00E079E3" w:rsidRDefault="00E079E3" w:rsidP="00EB318E">
      <w:pPr>
        <w:rPr>
          <w:noProof/>
          <w:lang w:eastAsia="en-GB"/>
        </w:rPr>
      </w:pPr>
    </w:p>
    <w:p w:rsidR="00E079E3" w:rsidRDefault="00E079E3" w:rsidP="00EB318E">
      <w:pPr>
        <w:rPr>
          <w:rFonts w:ascii="Arial" w:hAnsi="Arial" w:cs="Arial"/>
          <w:sz w:val="24"/>
          <w:szCs w:val="24"/>
        </w:rPr>
      </w:pPr>
    </w:p>
    <w:p w:rsidR="00CF0870" w:rsidRDefault="006F328F" w:rsidP="0001469D">
      <w:pPr>
        <w:pStyle w:val="Heading1"/>
        <w:rPr>
          <w:u w:val="single"/>
        </w:rPr>
      </w:pPr>
      <w:r w:rsidRPr="00711EAA">
        <w:rPr>
          <w:u w:val="single"/>
        </w:rPr>
        <w:lastRenderedPageBreak/>
        <w:t xml:space="preserve"> </w:t>
      </w:r>
      <w:bookmarkStart w:id="9" w:name="_Toc444590702"/>
      <w:r w:rsidR="00CF0870" w:rsidRPr="00711EAA">
        <w:rPr>
          <w:u w:val="single"/>
        </w:rPr>
        <w:t>‘Year 2’ Tab</w:t>
      </w:r>
      <w:bookmarkEnd w:id="9"/>
    </w:p>
    <w:p w:rsidR="00B90C7F" w:rsidRDefault="00B90C7F" w:rsidP="00B90C7F"/>
    <w:p w:rsidR="00B90C7F" w:rsidRDefault="00B90C7F" w:rsidP="00B90C7F">
      <w:pPr>
        <w:pStyle w:val="Heading2"/>
      </w:pPr>
      <w:bookmarkStart w:id="10" w:name="_Toc444590703"/>
      <w:r>
        <w:t>2</w:t>
      </w:r>
      <w:r w:rsidR="00EF6595">
        <w:t>018/19</w:t>
      </w:r>
      <w:r>
        <w:t xml:space="preserve"> Budget Projection</w:t>
      </w:r>
      <w:bookmarkEnd w:id="10"/>
    </w:p>
    <w:p w:rsidR="0076504C" w:rsidRPr="0076504C" w:rsidRDefault="0076504C" w:rsidP="0076504C"/>
    <w:p w:rsidR="0076504C" w:rsidRDefault="00B90C7F" w:rsidP="004456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‘Y</w:t>
      </w:r>
      <w:r w:rsidRPr="00921619">
        <w:rPr>
          <w:rFonts w:ascii="Arial" w:hAnsi="Arial" w:cs="Arial"/>
          <w:color w:val="0070C0"/>
          <w:sz w:val="24"/>
          <w:szCs w:val="24"/>
        </w:rPr>
        <w:t>ear 2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’</w:t>
      </w:r>
      <w:r w:rsidRPr="00921619">
        <w:rPr>
          <w:rFonts w:ascii="Arial" w:hAnsi="Arial" w:cs="Arial"/>
          <w:color w:val="0070C0"/>
          <w:sz w:val="24"/>
          <w:szCs w:val="24"/>
        </w:rPr>
        <w:t xml:space="preserve"> Tab</w:t>
      </w:r>
      <w:r>
        <w:rPr>
          <w:rFonts w:ascii="Arial" w:hAnsi="Arial" w:cs="Arial"/>
          <w:sz w:val="24"/>
          <w:szCs w:val="24"/>
        </w:rPr>
        <w:t>, Budget Projection figures f</w:t>
      </w:r>
      <w:r w:rsidR="00EF6595">
        <w:rPr>
          <w:rFonts w:ascii="Arial" w:hAnsi="Arial" w:cs="Arial"/>
          <w:sz w:val="24"/>
          <w:szCs w:val="24"/>
        </w:rPr>
        <w:t>or 2018/19</w:t>
      </w:r>
      <w:r w:rsidR="0076504C">
        <w:rPr>
          <w:rFonts w:ascii="Arial" w:hAnsi="Arial" w:cs="Arial"/>
          <w:sz w:val="24"/>
          <w:szCs w:val="24"/>
        </w:rPr>
        <w:t xml:space="preserve"> will appear in row E.</w:t>
      </w:r>
      <w:r>
        <w:rPr>
          <w:rFonts w:ascii="Arial" w:hAnsi="Arial" w:cs="Arial"/>
          <w:sz w:val="24"/>
          <w:szCs w:val="24"/>
        </w:rPr>
        <w:t xml:space="preserve"> </w:t>
      </w:r>
    </w:p>
    <w:p w:rsidR="006F328F" w:rsidRDefault="0076504C" w:rsidP="006F32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B5A3E9" wp14:editId="135DFFD5">
                <wp:simplePos x="0" y="0"/>
                <wp:positionH relativeFrom="column">
                  <wp:posOffset>1485900</wp:posOffset>
                </wp:positionH>
                <wp:positionV relativeFrom="paragraph">
                  <wp:posOffset>514985</wp:posOffset>
                </wp:positionV>
                <wp:extent cx="2447925" cy="2200275"/>
                <wp:effectExtent l="38100" t="19050" r="66675" b="85725"/>
                <wp:wrapNone/>
                <wp:docPr id="947" name="Straight Arrow Connector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7925" cy="2200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47" o:spid="_x0000_s1026" type="#_x0000_t32" style="position:absolute;margin-left:117pt;margin-top:40.55pt;width:192.75pt;height:173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In cell E23 there is a</w:t>
      </w:r>
      <w:r w:rsidR="00EF6595">
        <w:rPr>
          <w:rFonts w:ascii="Arial" w:hAnsi="Arial" w:cs="Arial"/>
          <w:sz w:val="24"/>
          <w:szCs w:val="24"/>
        </w:rPr>
        <w:t xml:space="preserve"> drop down box for MFG adjustment</w:t>
      </w:r>
      <w:r w:rsidR="00B96E49">
        <w:rPr>
          <w:rFonts w:ascii="Arial" w:hAnsi="Arial" w:cs="Arial"/>
          <w:sz w:val="24"/>
          <w:szCs w:val="24"/>
        </w:rPr>
        <w:t xml:space="preserve">. Please refer to the </w:t>
      </w:r>
      <w:proofErr w:type="gramStart"/>
      <w:r w:rsidR="00B96E49">
        <w:rPr>
          <w:rFonts w:ascii="Arial" w:hAnsi="Arial" w:cs="Arial"/>
          <w:sz w:val="24"/>
          <w:szCs w:val="24"/>
        </w:rPr>
        <w:t xml:space="preserve">document  </w:t>
      </w:r>
      <w:r w:rsidR="00B96E49" w:rsidRPr="00D127CE">
        <w:rPr>
          <w:rFonts w:ascii="Arial" w:hAnsi="Arial" w:cs="Arial"/>
          <w:b/>
          <w:sz w:val="24"/>
          <w:szCs w:val="24"/>
        </w:rPr>
        <w:t>Delegated</w:t>
      </w:r>
      <w:proofErr w:type="gramEnd"/>
      <w:r w:rsidR="00B96E49" w:rsidRPr="00D127CE">
        <w:rPr>
          <w:rFonts w:ascii="Arial" w:hAnsi="Arial" w:cs="Arial"/>
          <w:b/>
          <w:sz w:val="24"/>
          <w:szCs w:val="24"/>
        </w:rPr>
        <w:t xml:space="preserve"> School Budget Guidance Notes 2017-18</w:t>
      </w:r>
      <w:r w:rsidR="00B96E49">
        <w:rPr>
          <w:rFonts w:ascii="Arial" w:hAnsi="Arial" w:cs="Arial"/>
          <w:sz w:val="24"/>
          <w:szCs w:val="24"/>
        </w:rPr>
        <w:t xml:space="preserve"> for further information.</w:t>
      </w:r>
    </w:p>
    <w:p w:rsidR="006F328F" w:rsidRDefault="006F328F" w:rsidP="0076504C">
      <w:pPr>
        <w:rPr>
          <w:rFonts w:ascii="Arial" w:hAnsi="Arial" w:cs="Arial"/>
          <w:sz w:val="24"/>
          <w:szCs w:val="24"/>
        </w:rPr>
      </w:pPr>
    </w:p>
    <w:p w:rsidR="00D43E90" w:rsidRDefault="00D43E90" w:rsidP="007650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8CE5370" wp14:editId="0E63B899">
                <wp:simplePos x="0" y="0"/>
                <wp:positionH relativeFrom="column">
                  <wp:posOffset>4686300</wp:posOffset>
                </wp:positionH>
                <wp:positionV relativeFrom="paragraph">
                  <wp:posOffset>3598546</wp:posOffset>
                </wp:positionV>
                <wp:extent cx="228600" cy="257174"/>
                <wp:effectExtent l="57150" t="38100" r="57150" b="86360"/>
                <wp:wrapNone/>
                <wp:docPr id="949" name="Straight Arrow Connector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571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49" o:spid="_x0000_s1026" type="#_x0000_t32" style="position:absolute;margin-left:369pt;margin-top:283.35pt;width:18pt;height:20.25pt;flip:x 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9BBD0CF" wp14:editId="75466645">
                <wp:simplePos x="0" y="0"/>
                <wp:positionH relativeFrom="column">
                  <wp:posOffset>4068445</wp:posOffset>
                </wp:positionH>
                <wp:positionV relativeFrom="paragraph">
                  <wp:posOffset>3437255</wp:posOffset>
                </wp:positionV>
                <wp:extent cx="704215" cy="160020"/>
                <wp:effectExtent l="57150" t="76200" r="76835" b="87630"/>
                <wp:wrapNone/>
                <wp:docPr id="948" name="Rounded Rectangle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60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48" o:spid="_x0000_s1026" style="position:absolute;margin-left:320.35pt;margin-top:270.65pt;width:55.45pt;height:12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6E4D33F" wp14:editId="3388DB66">
                <wp:simplePos x="0" y="0"/>
                <wp:positionH relativeFrom="column">
                  <wp:posOffset>3933826</wp:posOffset>
                </wp:positionH>
                <wp:positionV relativeFrom="paragraph">
                  <wp:posOffset>1847850</wp:posOffset>
                </wp:positionV>
                <wp:extent cx="838200" cy="228600"/>
                <wp:effectExtent l="57150" t="76200" r="76200" b="95250"/>
                <wp:wrapNone/>
                <wp:docPr id="946" name="Rounded Rectangle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46" o:spid="_x0000_s1026" style="position:absolute;margin-left:309.75pt;margin-top:145.5pt;width:66pt;height:1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455A4C9" wp14:editId="049F6680">
            <wp:extent cx="5048250" cy="3692608"/>
            <wp:effectExtent l="0" t="0" r="0" b="3175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2935" cy="369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04C" w:rsidRDefault="0076504C" w:rsidP="007650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total Estimated Sch</w:t>
      </w:r>
      <w:r w:rsidR="00EF6595">
        <w:rPr>
          <w:rFonts w:ascii="Arial" w:hAnsi="Arial" w:cs="Arial"/>
          <w:sz w:val="24"/>
          <w:szCs w:val="24"/>
        </w:rPr>
        <w:t>ool Budget Share figure for 2018/19</w:t>
      </w:r>
      <w:r>
        <w:rPr>
          <w:rFonts w:ascii="Arial" w:hAnsi="Arial" w:cs="Arial"/>
          <w:sz w:val="24"/>
          <w:szCs w:val="24"/>
        </w:rPr>
        <w:t xml:space="preserve"> will show in cell E36.</w:t>
      </w:r>
    </w:p>
    <w:p w:rsidR="000E5E29" w:rsidRPr="000801B4" w:rsidRDefault="000E5E29" w:rsidP="000E5E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Pr="0008027F">
        <w:rPr>
          <w:rFonts w:ascii="Arial" w:hAnsi="Arial" w:cs="Arial"/>
          <w:sz w:val="24"/>
          <w:szCs w:val="24"/>
        </w:rPr>
        <w:t>Below the 201</w:t>
      </w:r>
      <w:r w:rsidR="00EF6595">
        <w:rPr>
          <w:rFonts w:ascii="Arial" w:hAnsi="Arial" w:cs="Arial"/>
          <w:sz w:val="24"/>
          <w:szCs w:val="24"/>
        </w:rPr>
        <w:t>8</w:t>
      </w:r>
      <w:r w:rsidRPr="0008027F">
        <w:rPr>
          <w:rFonts w:ascii="Arial" w:hAnsi="Arial" w:cs="Arial"/>
          <w:sz w:val="24"/>
          <w:szCs w:val="24"/>
        </w:rPr>
        <w:t>/1</w:t>
      </w:r>
      <w:r w:rsidR="00EF6595">
        <w:rPr>
          <w:rFonts w:ascii="Arial" w:hAnsi="Arial" w:cs="Arial"/>
          <w:sz w:val="24"/>
          <w:szCs w:val="24"/>
        </w:rPr>
        <w:t>9</w:t>
      </w:r>
      <w:r w:rsidRPr="0008027F">
        <w:rPr>
          <w:rFonts w:ascii="Arial" w:hAnsi="Arial" w:cs="Arial"/>
          <w:sz w:val="24"/>
          <w:szCs w:val="24"/>
        </w:rPr>
        <w:t xml:space="preserve"> SBS figure, any</w:t>
      </w:r>
      <w:r>
        <w:rPr>
          <w:rFonts w:ascii="Arial" w:hAnsi="Arial" w:cs="Arial"/>
          <w:sz w:val="24"/>
          <w:szCs w:val="24"/>
        </w:rPr>
        <w:t xml:space="preserve"> High Needs Mainstream funding will be shown in cells </w:t>
      </w:r>
      <w:r w:rsidR="009B410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38 to</w:t>
      </w:r>
      <w:r w:rsidRPr="000801B4">
        <w:rPr>
          <w:rFonts w:ascii="Arial" w:hAnsi="Arial" w:cs="Arial"/>
          <w:sz w:val="24"/>
          <w:szCs w:val="24"/>
        </w:rPr>
        <w:t xml:space="preserve"> </w:t>
      </w:r>
      <w:r w:rsidR="009B4105">
        <w:rPr>
          <w:rFonts w:ascii="Arial" w:hAnsi="Arial" w:cs="Arial"/>
          <w:sz w:val="24"/>
          <w:szCs w:val="24"/>
        </w:rPr>
        <w:t>E</w:t>
      </w:r>
      <w:r w:rsidRPr="000801B4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0</w:t>
      </w:r>
      <w:r w:rsidRPr="000801B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split between Element 3 Top Up Funding, Notional SEN Top Up Funding and Element 2 Post-16 funding. These figures are </w:t>
      </w:r>
      <w:r w:rsidRPr="000801B4">
        <w:rPr>
          <w:rFonts w:ascii="Arial" w:hAnsi="Arial" w:cs="Arial"/>
          <w:sz w:val="24"/>
          <w:szCs w:val="24"/>
        </w:rPr>
        <w:t>driven by the data entered on the</w:t>
      </w:r>
      <w:r w:rsidRPr="00921619">
        <w:rPr>
          <w:rFonts w:ascii="Arial" w:hAnsi="Arial" w:cs="Arial"/>
          <w:color w:val="0070C0"/>
          <w:sz w:val="24"/>
          <w:szCs w:val="24"/>
        </w:rPr>
        <w:t xml:space="preserve"> ‘High Needs Mainstream’ Tab</w:t>
      </w:r>
      <w:r>
        <w:rPr>
          <w:rFonts w:ascii="Arial" w:hAnsi="Arial" w:cs="Arial"/>
          <w:sz w:val="24"/>
          <w:szCs w:val="24"/>
        </w:rPr>
        <w:t>,</w:t>
      </w:r>
      <w:r w:rsidRPr="000801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a Total High Needs Mainstream Funding figure will show in cell </w:t>
      </w:r>
      <w:r w:rsidR="009B410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42.</w:t>
      </w:r>
    </w:p>
    <w:p w:rsidR="000E5E29" w:rsidRDefault="000E5E29" w:rsidP="000E5E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0801B4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SRP funding will be shown below, with Place Funding in cell E44 and Element 3 Top Up funding in cell E45. A Total High Needs SRP Funding figure for 201</w:t>
      </w:r>
      <w:r w:rsidR="00EF6595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/1</w:t>
      </w:r>
      <w:r w:rsidR="00EF6595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 w:rsidR="009B4105">
        <w:rPr>
          <w:rFonts w:ascii="Arial" w:hAnsi="Arial" w:cs="Arial"/>
          <w:sz w:val="24"/>
          <w:szCs w:val="24"/>
        </w:rPr>
        <w:t xml:space="preserve">will show </w:t>
      </w:r>
      <w:r>
        <w:rPr>
          <w:rFonts w:ascii="Arial" w:hAnsi="Arial" w:cs="Arial"/>
          <w:sz w:val="24"/>
          <w:szCs w:val="24"/>
        </w:rPr>
        <w:t xml:space="preserve">in cell </w:t>
      </w:r>
      <w:r w:rsidR="009B4105">
        <w:rPr>
          <w:rFonts w:ascii="Arial" w:hAnsi="Arial" w:cs="Arial"/>
          <w:sz w:val="24"/>
          <w:szCs w:val="24"/>
        </w:rPr>
        <w:t>E47</w:t>
      </w:r>
      <w:r>
        <w:rPr>
          <w:rFonts w:ascii="Arial" w:hAnsi="Arial" w:cs="Arial"/>
          <w:sz w:val="24"/>
          <w:szCs w:val="24"/>
        </w:rPr>
        <w:t>. These figures are driven</w:t>
      </w:r>
      <w:r w:rsidR="009B4105">
        <w:rPr>
          <w:rFonts w:ascii="Arial" w:hAnsi="Arial" w:cs="Arial"/>
          <w:sz w:val="24"/>
          <w:szCs w:val="24"/>
        </w:rPr>
        <w:t xml:space="preserve"> by the data entered on the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921619">
        <w:rPr>
          <w:rFonts w:ascii="Arial" w:hAnsi="Arial" w:cs="Arial"/>
          <w:color w:val="0070C0"/>
          <w:sz w:val="24"/>
          <w:szCs w:val="24"/>
        </w:rPr>
        <w:t>‘SRP Year 2 &amp; 3’ Tab</w:t>
      </w:r>
      <w:r w:rsidRPr="000801B4">
        <w:rPr>
          <w:rFonts w:ascii="Arial" w:hAnsi="Arial" w:cs="Arial"/>
          <w:sz w:val="24"/>
          <w:szCs w:val="24"/>
        </w:rPr>
        <w:t>.</w:t>
      </w:r>
    </w:p>
    <w:p w:rsidR="000E5E29" w:rsidRPr="00913A97" w:rsidRDefault="000E5E29" w:rsidP="000E5E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3) </w:t>
      </w:r>
      <w:r w:rsidRPr="000801B4">
        <w:rPr>
          <w:rFonts w:ascii="Arial" w:hAnsi="Arial" w:cs="Arial"/>
          <w:sz w:val="24"/>
          <w:szCs w:val="24"/>
        </w:rPr>
        <w:t xml:space="preserve">Early Years </w:t>
      </w:r>
      <w:proofErr w:type="gramStart"/>
      <w:r w:rsidRPr="000801B4">
        <w:rPr>
          <w:rFonts w:ascii="Arial" w:hAnsi="Arial" w:cs="Arial"/>
          <w:sz w:val="24"/>
          <w:szCs w:val="24"/>
        </w:rPr>
        <w:t>Funding</w:t>
      </w:r>
      <w:proofErr w:type="gramEnd"/>
      <w:r w:rsidRPr="000801B4">
        <w:rPr>
          <w:rFonts w:ascii="Arial" w:hAnsi="Arial" w:cs="Arial"/>
          <w:sz w:val="24"/>
          <w:szCs w:val="24"/>
        </w:rPr>
        <w:t xml:space="preserve"> will show in cell </w:t>
      </w:r>
      <w:r w:rsidR="009B4105">
        <w:rPr>
          <w:rFonts w:ascii="Arial" w:hAnsi="Arial" w:cs="Arial"/>
          <w:sz w:val="24"/>
          <w:szCs w:val="24"/>
        </w:rPr>
        <w:t>E49</w:t>
      </w:r>
      <w:r w:rsidRPr="000801B4">
        <w:rPr>
          <w:rFonts w:ascii="Arial" w:hAnsi="Arial" w:cs="Arial"/>
          <w:sz w:val="24"/>
          <w:szCs w:val="24"/>
        </w:rPr>
        <w:t xml:space="preserve">, based on the data entered on the </w:t>
      </w:r>
      <w:r w:rsidRPr="00921619">
        <w:rPr>
          <w:rFonts w:ascii="Arial" w:hAnsi="Arial" w:cs="Arial"/>
          <w:color w:val="0070C0"/>
          <w:sz w:val="24"/>
          <w:szCs w:val="24"/>
        </w:rPr>
        <w:t>‘Early Years’ Tab</w:t>
      </w:r>
      <w:r w:rsidRPr="000801B4">
        <w:rPr>
          <w:rFonts w:ascii="Arial" w:hAnsi="Arial" w:cs="Arial"/>
          <w:sz w:val="24"/>
          <w:szCs w:val="24"/>
        </w:rPr>
        <w:t>.</w:t>
      </w:r>
    </w:p>
    <w:p w:rsidR="000E5E29" w:rsidRDefault="000E5E29" w:rsidP="000E5E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Pr="00F40A26">
        <w:rPr>
          <w:rFonts w:ascii="Arial" w:hAnsi="Arial" w:cs="Arial"/>
          <w:sz w:val="24"/>
          <w:szCs w:val="24"/>
        </w:rPr>
        <w:t xml:space="preserve">In cell </w:t>
      </w:r>
      <w:r w:rsidR="009B4105" w:rsidRPr="00F40A26">
        <w:rPr>
          <w:rFonts w:ascii="Arial" w:hAnsi="Arial" w:cs="Arial"/>
          <w:sz w:val="24"/>
          <w:szCs w:val="24"/>
        </w:rPr>
        <w:t>E51</w:t>
      </w:r>
      <w:r w:rsidRPr="00F40A26">
        <w:rPr>
          <w:rFonts w:ascii="Arial" w:hAnsi="Arial" w:cs="Arial"/>
          <w:sz w:val="24"/>
          <w:szCs w:val="24"/>
        </w:rPr>
        <w:t>, the Post 16 allocation needs to be manually entered.</w:t>
      </w:r>
      <w:r w:rsidR="00F40A26">
        <w:rPr>
          <w:rFonts w:ascii="Arial" w:hAnsi="Arial" w:cs="Arial"/>
          <w:sz w:val="24"/>
          <w:szCs w:val="24"/>
        </w:rPr>
        <w:t xml:space="preserve"> These amounts are sent directly to schools from the EFA in February/March.</w:t>
      </w:r>
    </w:p>
    <w:p w:rsidR="000E5E29" w:rsidRPr="000E5E29" w:rsidRDefault="000E5E29" w:rsidP="0076504C">
      <w:pPr>
        <w:rPr>
          <w:rFonts w:ascii="Arial" w:hAnsi="Arial" w:cs="Arial"/>
          <w:b/>
          <w:sz w:val="24"/>
          <w:szCs w:val="24"/>
        </w:rPr>
      </w:pPr>
    </w:p>
    <w:p w:rsidR="0076504C" w:rsidRDefault="00144D11" w:rsidP="00AE4C33">
      <w:pPr>
        <w:rPr>
          <w:noProof/>
          <w:lang w:eastAsia="en-GB"/>
        </w:rPr>
      </w:pPr>
      <w:r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D15874C" wp14:editId="6DF46E0F">
                <wp:simplePos x="0" y="0"/>
                <wp:positionH relativeFrom="column">
                  <wp:posOffset>4591050</wp:posOffset>
                </wp:positionH>
                <wp:positionV relativeFrom="paragraph">
                  <wp:posOffset>1573530</wp:posOffset>
                </wp:positionV>
                <wp:extent cx="391160" cy="282575"/>
                <wp:effectExtent l="38100" t="19050" r="85090" b="98425"/>
                <wp:wrapNone/>
                <wp:docPr id="1125" name="Straight Arrow Connector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160" cy="282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5" o:spid="_x0000_s1026" type="#_x0000_t32" style="position:absolute;margin-left:361.5pt;margin-top:123.9pt;width:30.8pt;height:22.2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8D1FA5F" wp14:editId="5A7EECEC">
                <wp:simplePos x="0" y="0"/>
                <wp:positionH relativeFrom="column">
                  <wp:posOffset>4686300</wp:posOffset>
                </wp:positionH>
                <wp:positionV relativeFrom="paragraph">
                  <wp:posOffset>849630</wp:posOffset>
                </wp:positionV>
                <wp:extent cx="295275" cy="66675"/>
                <wp:effectExtent l="38100" t="38100" r="28575" b="123825"/>
                <wp:wrapNone/>
                <wp:docPr id="1121" name="Straight Arrow Connector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66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1" o:spid="_x0000_s1026" type="#_x0000_t32" style="position:absolute;margin-left:369pt;margin-top:66.9pt;width:23.25pt;height:5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253EE7A" wp14:editId="78F0A8DD">
                <wp:simplePos x="0" y="0"/>
                <wp:positionH relativeFrom="column">
                  <wp:posOffset>4980305</wp:posOffset>
                </wp:positionH>
                <wp:positionV relativeFrom="paragraph">
                  <wp:posOffset>583565</wp:posOffset>
                </wp:positionV>
                <wp:extent cx="704215" cy="493395"/>
                <wp:effectExtent l="76200" t="76200" r="95885" b="97155"/>
                <wp:wrapNone/>
                <wp:docPr id="1093" name="Rounded Rectangle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4933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93" o:spid="_x0000_s1026" style="position:absolute;margin-left:392.15pt;margin-top:45.95pt;width:55.45pt;height:38.8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" filled="f" strokecolor="red" strokeweight="2pt"/>
            </w:pict>
          </mc:Fallback>
        </mc:AlternateContent>
      </w:r>
      <w:r w:rsidR="00D43E90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38B31BA" wp14:editId="4DFF87C2">
                <wp:simplePos x="0" y="0"/>
                <wp:positionH relativeFrom="column">
                  <wp:posOffset>4476115</wp:posOffset>
                </wp:positionH>
                <wp:positionV relativeFrom="paragraph">
                  <wp:posOffset>2467610</wp:posOffset>
                </wp:positionV>
                <wp:extent cx="247650" cy="0"/>
                <wp:effectExtent l="0" t="76200" r="19050" b="152400"/>
                <wp:wrapNone/>
                <wp:docPr id="1120" name="Straight Arrow Connector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0" o:spid="_x0000_s1026" type="#_x0000_t32" style="position:absolute;margin-left:352.45pt;margin-top:194.3pt;width:19.5pt;height:0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43E90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F07F97D" wp14:editId="4FFB0C59">
                <wp:simplePos x="0" y="0"/>
                <wp:positionH relativeFrom="column">
                  <wp:posOffset>3993515</wp:posOffset>
                </wp:positionH>
                <wp:positionV relativeFrom="paragraph">
                  <wp:posOffset>2312670</wp:posOffset>
                </wp:positionV>
                <wp:extent cx="514350" cy="371475"/>
                <wp:effectExtent l="76200" t="76200" r="95250" b="104775"/>
                <wp:wrapNone/>
                <wp:docPr id="1117" name="Oval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AF2CF4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9E93F6" wp14:editId="069F30CB">
                                  <wp:extent cx="161290" cy="124293"/>
                                  <wp:effectExtent l="0" t="0" r="0" b="9525"/>
                                  <wp:docPr id="1129" name="Picture 1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17" o:spid="_x0000_s1061" style="position:absolute;margin-left:314.45pt;margin-top:182.1pt;width:40.5pt;height:29.25pt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" fillcolor="white [3212]" strokecolor="red" strokeweight="1.5pt">
                <v:textbox>
                  <w:txbxContent>
                    <w:p w:rsidR="0066617A" w:rsidRPr="009E1AC3" w:rsidRDefault="0066617A" w:rsidP="00AF2CF4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9E93F6" wp14:editId="069F30CB">
                            <wp:extent cx="161290" cy="124293"/>
                            <wp:effectExtent l="0" t="0" r="0" b="9525"/>
                            <wp:docPr id="1129" name="Picture 1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43E90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07BB55D" wp14:editId="14E96B9B">
                <wp:simplePos x="0" y="0"/>
                <wp:positionH relativeFrom="column">
                  <wp:posOffset>4658995</wp:posOffset>
                </wp:positionH>
                <wp:positionV relativeFrom="paragraph">
                  <wp:posOffset>1477645</wp:posOffset>
                </wp:positionV>
                <wp:extent cx="296545" cy="136525"/>
                <wp:effectExtent l="38100" t="38100" r="46355" b="111125"/>
                <wp:wrapNone/>
                <wp:docPr id="1119" name="Straight Arrow Connector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545" cy="136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19" o:spid="_x0000_s1026" type="#_x0000_t32" style="position:absolute;margin-left:366.85pt;margin-top:116.35pt;width:23.35pt;height:10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43E90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9D1E356" wp14:editId="640B45C3">
                <wp:simplePos x="0" y="0"/>
                <wp:positionH relativeFrom="column">
                  <wp:posOffset>4173220</wp:posOffset>
                </wp:positionH>
                <wp:positionV relativeFrom="paragraph">
                  <wp:posOffset>1229995</wp:posOffset>
                </wp:positionV>
                <wp:extent cx="514350" cy="371475"/>
                <wp:effectExtent l="76200" t="76200" r="95250" b="104775"/>
                <wp:wrapNone/>
                <wp:docPr id="1118" name="Oval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AF2CF4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E26187" wp14:editId="64C42C0B">
                                  <wp:extent cx="161290" cy="124293"/>
                                  <wp:effectExtent l="0" t="0" r="0" b="9525"/>
                                  <wp:docPr id="1130" name="Picture 1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18" o:spid="_x0000_s1062" style="position:absolute;margin-left:328.6pt;margin-top:96.85pt;width:40.5pt;height:29.25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" fillcolor="white [3212]" strokecolor="red" strokeweight="1.5pt">
                <v:textbox>
                  <w:txbxContent>
                    <w:p w:rsidR="0066617A" w:rsidRPr="009E1AC3" w:rsidRDefault="0066617A" w:rsidP="00AF2CF4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E26187" wp14:editId="64C42C0B">
                            <wp:extent cx="161290" cy="124293"/>
                            <wp:effectExtent l="0" t="0" r="0" b="9525"/>
                            <wp:docPr id="1130" name="Picture 1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43E90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F803CC8" wp14:editId="15A89090">
                <wp:simplePos x="0" y="0"/>
                <wp:positionH relativeFrom="column">
                  <wp:posOffset>4954270</wp:posOffset>
                </wp:positionH>
                <wp:positionV relativeFrom="paragraph">
                  <wp:posOffset>1856105</wp:posOffset>
                </wp:positionV>
                <wp:extent cx="704215" cy="149860"/>
                <wp:effectExtent l="57150" t="76200" r="76835" b="97790"/>
                <wp:wrapNone/>
                <wp:docPr id="1098" name="Rounded Rectangle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98" o:spid="_x0000_s1026" style="position:absolute;margin-left:390.1pt;margin-top:146.15pt;width:55.45pt;height:11.8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" filled="f" strokecolor="red" strokeweight="2pt"/>
            </w:pict>
          </mc:Fallback>
        </mc:AlternateContent>
      </w:r>
      <w:r w:rsidR="00D43E90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EBE97DC" wp14:editId="70D4D1EC">
                <wp:simplePos x="0" y="0"/>
                <wp:positionH relativeFrom="column">
                  <wp:posOffset>4961255</wp:posOffset>
                </wp:positionH>
                <wp:positionV relativeFrom="paragraph">
                  <wp:posOffset>1402715</wp:posOffset>
                </wp:positionV>
                <wp:extent cx="704215" cy="299720"/>
                <wp:effectExtent l="76200" t="76200" r="95885" b="100330"/>
                <wp:wrapNone/>
                <wp:docPr id="1122" name="Rounded Rectangle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2997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22" o:spid="_x0000_s1026" style="position:absolute;margin-left:390.65pt;margin-top:110.45pt;width:55.45pt;height:23.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" filled="f" strokecolor="red" strokeweight="2pt"/>
            </w:pict>
          </mc:Fallback>
        </mc:AlternateContent>
      </w:r>
      <w:r w:rsidR="00D43E90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F864671" wp14:editId="4D4932B1">
                <wp:simplePos x="0" y="0"/>
                <wp:positionH relativeFrom="column">
                  <wp:posOffset>4984115</wp:posOffset>
                </wp:positionH>
                <wp:positionV relativeFrom="paragraph">
                  <wp:posOffset>1127760</wp:posOffset>
                </wp:positionV>
                <wp:extent cx="704215" cy="149860"/>
                <wp:effectExtent l="57150" t="76200" r="76835" b="97790"/>
                <wp:wrapNone/>
                <wp:docPr id="1094" name="Rounded Rectangle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94" o:spid="_x0000_s1026" style="position:absolute;margin-left:392.45pt;margin-top:88.8pt;width:55.45pt;height:11.8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" filled="f" strokecolor="red" strokeweight="2pt"/>
            </w:pict>
          </mc:Fallback>
        </mc:AlternateContent>
      </w:r>
      <w:r w:rsidR="00D43E90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C2AA1BF" wp14:editId="5A8BD003">
                <wp:simplePos x="0" y="0"/>
                <wp:positionH relativeFrom="column">
                  <wp:posOffset>4171315</wp:posOffset>
                </wp:positionH>
                <wp:positionV relativeFrom="paragraph">
                  <wp:posOffset>650240</wp:posOffset>
                </wp:positionV>
                <wp:extent cx="514350" cy="371475"/>
                <wp:effectExtent l="76200" t="76200" r="95250" b="104775"/>
                <wp:wrapNone/>
                <wp:docPr id="1115" name="Oval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AF2CF4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29A6EA" wp14:editId="69F5394B">
                                  <wp:extent cx="161290" cy="124293"/>
                                  <wp:effectExtent l="0" t="0" r="0" b="9525"/>
                                  <wp:docPr id="1127" name="Picture 1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15" o:spid="_x0000_s1063" style="position:absolute;margin-left:328.45pt;margin-top:51.2pt;width:40.5pt;height:29.25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" fillcolor="white [3212]" strokecolor="red" strokeweight="1.5pt">
                <v:textbox>
                  <w:txbxContent>
                    <w:p w:rsidR="0066617A" w:rsidRPr="009E1AC3" w:rsidRDefault="0066617A" w:rsidP="00AF2CF4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29A6EA" wp14:editId="69F5394B">
                            <wp:extent cx="161290" cy="124293"/>
                            <wp:effectExtent l="0" t="0" r="0" b="9525"/>
                            <wp:docPr id="1127" name="Picture 1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43E90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0B7E2B3" wp14:editId="6980BE2C">
                <wp:simplePos x="0" y="0"/>
                <wp:positionH relativeFrom="column">
                  <wp:posOffset>4173855</wp:posOffset>
                </wp:positionH>
                <wp:positionV relativeFrom="paragraph">
                  <wp:posOffset>1843405</wp:posOffset>
                </wp:positionV>
                <wp:extent cx="514350" cy="371475"/>
                <wp:effectExtent l="76200" t="76200" r="95250" b="104775"/>
                <wp:wrapNone/>
                <wp:docPr id="1116" name="Oval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AF2CF4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05C122" wp14:editId="52CEF2F1">
                                  <wp:extent cx="161290" cy="124293"/>
                                  <wp:effectExtent l="0" t="0" r="0" b="9525"/>
                                  <wp:docPr id="1128" name="Picture 1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16" o:spid="_x0000_s1064" style="position:absolute;margin-left:328.65pt;margin-top:145.15pt;width:40.5pt;height:29.25pt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" fillcolor="white [3212]" strokecolor="red" strokeweight="1.5pt">
                <v:textbox>
                  <w:txbxContent>
                    <w:p w:rsidR="0066617A" w:rsidRPr="009E1AC3" w:rsidRDefault="0066617A" w:rsidP="00AF2CF4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05C122" wp14:editId="52CEF2F1">
                            <wp:extent cx="161290" cy="124293"/>
                            <wp:effectExtent l="0" t="0" r="0" b="9525"/>
                            <wp:docPr id="1128" name="Picture 1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43E90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F4FF139" wp14:editId="08E5DA2C">
                <wp:simplePos x="0" y="0"/>
                <wp:positionH relativeFrom="column">
                  <wp:posOffset>4973320</wp:posOffset>
                </wp:positionH>
                <wp:positionV relativeFrom="paragraph">
                  <wp:posOffset>2141220</wp:posOffset>
                </wp:positionV>
                <wp:extent cx="704215" cy="149860"/>
                <wp:effectExtent l="57150" t="76200" r="76835" b="97790"/>
                <wp:wrapNone/>
                <wp:docPr id="1123" name="Rounded Rectangle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23" o:spid="_x0000_s1026" style="position:absolute;margin-left:391.6pt;margin-top:168.6pt;width:55.45pt;height:11.8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" filled="f" strokecolor="red" strokeweight="2pt"/>
            </w:pict>
          </mc:Fallback>
        </mc:AlternateContent>
      </w:r>
      <w:r w:rsidR="00D43E90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22FE535" wp14:editId="62790BE7">
                <wp:simplePos x="0" y="0"/>
                <wp:positionH relativeFrom="column">
                  <wp:posOffset>4593590</wp:posOffset>
                </wp:positionH>
                <wp:positionV relativeFrom="paragraph">
                  <wp:posOffset>983615</wp:posOffset>
                </wp:positionV>
                <wp:extent cx="381000" cy="228600"/>
                <wp:effectExtent l="38100" t="19050" r="95250" b="95250"/>
                <wp:wrapNone/>
                <wp:docPr id="1124" name="Straight Arrow Connector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4" o:spid="_x0000_s1026" type="#_x0000_t32" style="position:absolute;margin-left:361.7pt;margin-top:77.45pt;width:30pt;height:18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43E90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6915B37" wp14:editId="416531AF">
                <wp:simplePos x="0" y="0"/>
                <wp:positionH relativeFrom="column">
                  <wp:posOffset>4681220</wp:posOffset>
                </wp:positionH>
                <wp:positionV relativeFrom="paragraph">
                  <wp:posOffset>2066925</wp:posOffset>
                </wp:positionV>
                <wp:extent cx="296545" cy="136525"/>
                <wp:effectExtent l="38100" t="38100" r="46355" b="111125"/>
                <wp:wrapNone/>
                <wp:docPr id="1126" name="Straight Arrow Connector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545" cy="136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6" o:spid="_x0000_s1026" type="#_x0000_t32" style="position:absolute;margin-left:368.6pt;margin-top:162.75pt;width:23.35pt;height:10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43E90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191391E" wp14:editId="4B4925B7">
                <wp:simplePos x="0" y="0"/>
                <wp:positionH relativeFrom="column">
                  <wp:posOffset>4723765</wp:posOffset>
                </wp:positionH>
                <wp:positionV relativeFrom="paragraph">
                  <wp:posOffset>2398395</wp:posOffset>
                </wp:positionV>
                <wp:extent cx="955675" cy="149860"/>
                <wp:effectExtent l="57150" t="76200" r="73025" b="97790"/>
                <wp:wrapNone/>
                <wp:docPr id="1097" name="Rounded Rectangle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67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97" o:spid="_x0000_s1026" style="position:absolute;margin-left:371.95pt;margin-top:188.85pt;width:75.25pt;height:11.8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" filled="f" strokecolor="red" strokeweight="2pt"/>
            </w:pict>
          </mc:Fallback>
        </mc:AlternateContent>
      </w:r>
      <w:r w:rsidR="00D43E90">
        <w:rPr>
          <w:noProof/>
          <w:lang w:eastAsia="en-GB"/>
        </w:rPr>
        <w:drawing>
          <wp:inline distT="0" distB="0" distL="0" distR="0" wp14:anchorId="5038B3F2" wp14:editId="2A5C3C48">
            <wp:extent cx="6125574" cy="2667000"/>
            <wp:effectExtent l="0" t="0" r="8890" b="0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8953" cy="2668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D76" w:rsidRDefault="00211D76" w:rsidP="00AE4C33"/>
    <w:p w:rsidR="00B90C7F" w:rsidRDefault="00B90C7F" w:rsidP="00B90C7F">
      <w:pPr>
        <w:pStyle w:val="Heading2"/>
      </w:pPr>
      <w:bookmarkStart w:id="11" w:name="_Toc444590704"/>
      <w:r>
        <w:t>Estimated Pupil Premium (PP)</w:t>
      </w:r>
      <w:bookmarkEnd w:id="11"/>
    </w:p>
    <w:p w:rsidR="0076504C" w:rsidRPr="0076504C" w:rsidRDefault="0076504C" w:rsidP="0076504C"/>
    <w:p w:rsidR="00147499" w:rsidRDefault="00005F10" w:rsidP="004456FC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t>Below the ‘</w:t>
      </w:r>
      <w:r w:rsidR="00211D76">
        <w:rPr>
          <w:rFonts w:ascii="Arial" w:hAnsi="Arial" w:cs="Arial"/>
          <w:sz w:val="24"/>
          <w:szCs w:val="24"/>
        </w:rPr>
        <w:t>2018/19</w:t>
      </w:r>
      <w:r w:rsidR="00147499">
        <w:rPr>
          <w:rFonts w:ascii="Arial" w:hAnsi="Arial" w:cs="Arial"/>
          <w:sz w:val="24"/>
          <w:szCs w:val="24"/>
        </w:rPr>
        <w:t xml:space="preserve"> </w:t>
      </w:r>
      <w:r w:rsidRPr="00913A97">
        <w:rPr>
          <w:rFonts w:ascii="Arial" w:hAnsi="Arial" w:cs="Arial"/>
          <w:sz w:val="24"/>
          <w:szCs w:val="24"/>
        </w:rPr>
        <w:t xml:space="preserve">Budget Projection’ </w:t>
      </w:r>
      <w:r w:rsidR="00147499">
        <w:rPr>
          <w:rFonts w:ascii="Arial" w:hAnsi="Arial" w:cs="Arial"/>
          <w:sz w:val="24"/>
          <w:szCs w:val="24"/>
        </w:rPr>
        <w:t>section,</w:t>
      </w:r>
      <w:r w:rsidRPr="00913A97">
        <w:rPr>
          <w:rFonts w:ascii="Arial" w:hAnsi="Arial" w:cs="Arial"/>
          <w:sz w:val="24"/>
          <w:szCs w:val="24"/>
        </w:rPr>
        <w:t xml:space="preserve"> enter estimated pupil numbers</w:t>
      </w:r>
      <w:r w:rsidR="00147499">
        <w:rPr>
          <w:rFonts w:ascii="Arial" w:hAnsi="Arial" w:cs="Arial"/>
          <w:sz w:val="24"/>
          <w:szCs w:val="24"/>
        </w:rPr>
        <w:t xml:space="preserve"> again in order to calculate</w:t>
      </w:r>
      <w:r w:rsidRPr="00913A97">
        <w:rPr>
          <w:rFonts w:ascii="Arial" w:hAnsi="Arial" w:cs="Arial"/>
          <w:sz w:val="24"/>
          <w:szCs w:val="24"/>
        </w:rPr>
        <w:t xml:space="preserve"> future years</w:t>
      </w:r>
      <w:r w:rsidR="00147499">
        <w:rPr>
          <w:rFonts w:ascii="Arial" w:hAnsi="Arial" w:cs="Arial"/>
          <w:sz w:val="24"/>
          <w:szCs w:val="24"/>
        </w:rPr>
        <w:t xml:space="preserve"> Estimated</w:t>
      </w:r>
      <w:r w:rsidRPr="00913A97">
        <w:rPr>
          <w:rFonts w:ascii="Arial" w:hAnsi="Arial" w:cs="Arial"/>
          <w:sz w:val="24"/>
          <w:szCs w:val="24"/>
        </w:rPr>
        <w:t xml:space="preserve"> Pupil Premium</w:t>
      </w:r>
      <w:r w:rsidR="000E1C42">
        <w:rPr>
          <w:rFonts w:ascii="Arial" w:hAnsi="Arial" w:cs="Arial"/>
          <w:sz w:val="24"/>
          <w:szCs w:val="24"/>
        </w:rPr>
        <w:t xml:space="preserve"> (PP).</w:t>
      </w:r>
    </w:p>
    <w:p w:rsidR="00147499" w:rsidRDefault="00147499" w:rsidP="004456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005F10" w:rsidRPr="00913A97">
        <w:rPr>
          <w:rFonts w:ascii="Arial" w:hAnsi="Arial" w:cs="Arial"/>
          <w:sz w:val="24"/>
          <w:szCs w:val="24"/>
        </w:rPr>
        <w:t>Estimated Free School Meals</w:t>
      </w:r>
      <w:r w:rsidR="00326449" w:rsidRPr="00913A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Ever 6 Primary</w:t>
      </w:r>
      <w:r w:rsidR="00005F10" w:rsidRPr="00913A97">
        <w:rPr>
          <w:rFonts w:ascii="Arial" w:hAnsi="Arial" w:cs="Arial"/>
          <w:sz w:val="24"/>
          <w:szCs w:val="24"/>
        </w:rPr>
        <w:t xml:space="preserve"> numbers need to be entered into cell </w:t>
      </w:r>
      <w:r w:rsidR="00005F10" w:rsidRPr="00436D7C">
        <w:rPr>
          <w:rFonts w:ascii="Arial" w:hAnsi="Arial" w:cs="Arial"/>
          <w:sz w:val="24"/>
          <w:szCs w:val="24"/>
        </w:rPr>
        <w:t>C</w:t>
      </w:r>
      <w:r w:rsidR="009B4105">
        <w:rPr>
          <w:rFonts w:ascii="Arial" w:hAnsi="Arial" w:cs="Arial"/>
          <w:sz w:val="24"/>
          <w:szCs w:val="24"/>
        </w:rPr>
        <w:t>55</w:t>
      </w:r>
      <w:r w:rsidR="00436D7C">
        <w:rPr>
          <w:rFonts w:ascii="Arial" w:hAnsi="Arial" w:cs="Arial"/>
          <w:sz w:val="24"/>
          <w:szCs w:val="24"/>
        </w:rPr>
        <w:t>.</w:t>
      </w:r>
      <w:r w:rsidR="00326449" w:rsidRPr="00913A97">
        <w:rPr>
          <w:rFonts w:ascii="Arial" w:hAnsi="Arial" w:cs="Arial"/>
          <w:sz w:val="24"/>
          <w:szCs w:val="24"/>
        </w:rPr>
        <w:t xml:space="preserve"> </w:t>
      </w:r>
    </w:p>
    <w:p w:rsidR="00147499" w:rsidRDefault="00147499" w:rsidP="004456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321739" w:rsidRPr="00913A97">
        <w:rPr>
          <w:rFonts w:ascii="Arial" w:hAnsi="Arial" w:cs="Arial"/>
          <w:sz w:val="24"/>
          <w:szCs w:val="24"/>
        </w:rPr>
        <w:t xml:space="preserve">Estimated Free School Meals </w:t>
      </w:r>
      <w:r w:rsidR="00321739">
        <w:rPr>
          <w:rFonts w:ascii="Arial" w:hAnsi="Arial" w:cs="Arial"/>
          <w:sz w:val="24"/>
          <w:szCs w:val="24"/>
        </w:rPr>
        <w:t>Ever 6 Secondary</w:t>
      </w:r>
      <w:r w:rsidR="00321739" w:rsidRPr="00913A97">
        <w:rPr>
          <w:rFonts w:ascii="Arial" w:hAnsi="Arial" w:cs="Arial"/>
          <w:sz w:val="24"/>
          <w:szCs w:val="24"/>
        </w:rPr>
        <w:t xml:space="preserve"> numbers need to be entered into cell </w:t>
      </w:r>
      <w:r w:rsidR="00321739" w:rsidRPr="00436D7C">
        <w:rPr>
          <w:rFonts w:ascii="Arial" w:hAnsi="Arial" w:cs="Arial"/>
          <w:sz w:val="24"/>
          <w:szCs w:val="24"/>
        </w:rPr>
        <w:t>C</w:t>
      </w:r>
      <w:r w:rsidR="009B4105">
        <w:rPr>
          <w:rFonts w:ascii="Arial" w:hAnsi="Arial" w:cs="Arial"/>
          <w:sz w:val="24"/>
          <w:szCs w:val="24"/>
        </w:rPr>
        <w:t>56</w:t>
      </w:r>
      <w:r w:rsidR="00321739">
        <w:rPr>
          <w:rFonts w:ascii="Arial" w:hAnsi="Arial" w:cs="Arial"/>
          <w:sz w:val="24"/>
          <w:szCs w:val="24"/>
        </w:rPr>
        <w:t>.</w:t>
      </w:r>
    </w:p>
    <w:p w:rsidR="00147499" w:rsidRDefault="00147499" w:rsidP="004456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321739">
        <w:rPr>
          <w:rFonts w:ascii="Arial" w:hAnsi="Arial" w:cs="Arial"/>
          <w:sz w:val="24"/>
          <w:szCs w:val="24"/>
        </w:rPr>
        <w:t>In cell C</w:t>
      </w:r>
      <w:r w:rsidR="009B4105">
        <w:rPr>
          <w:rFonts w:ascii="Arial" w:hAnsi="Arial" w:cs="Arial"/>
          <w:sz w:val="24"/>
          <w:szCs w:val="24"/>
        </w:rPr>
        <w:t>57</w:t>
      </w:r>
      <w:r w:rsidR="00321739">
        <w:rPr>
          <w:rFonts w:ascii="Arial" w:hAnsi="Arial" w:cs="Arial"/>
          <w:sz w:val="24"/>
          <w:szCs w:val="24"/>
        </w:rPr>
        <w:t xml:space="preserve"> enter</w:t>
      </w:r>
      <w:r w:rsidR="0076504C">
        <w:rPr>
          <w:rFonts w:ascii="Arial" w:hAnsi="Arial" w:cs="Arial"/>
          <w:sz w:val="24"/>
          <w:szCs w:val="24"/>
        </w:rPr>
        <w:t xml:space="preserve"> estimated Adopted (P</w:t>
      </w:r>
      <w:r w:rsidR="00321739" w:rsidRPr="00913A97">
        <w:rPr>
          <w:rFonts w:ascii="Arial" w:hAnsi="Arial" w:cs="Arial"/>
          <w:sz w:val="24"/>
          <w:szCs w:val="24"/>
        </w:rPr>
        <w:t>ost-LAC) pupil number</w:t>
      </w:r>
      <w:r w:rsidR="00321739">
        <w:rPr>
          <w:rFonts w:ascii="Arial" w:hAnsi="Arial" w:cs="Arial"/>
          <w:sz w:val="24"/>
          <w:szCs w:val="24"/>
        </w:rPr>
        <w:t>s.</w:t>
      </w:r>
    </w:p>
    <w:p w:rsidR="00147499" w:rsidRDefault="00147499" w:rsidP="004456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321739" w:rsidRPr="00913A97">
        <w:rPr>
          <w:rFonts w:ascii="Arial" w:hAnsi="Arial" w:cs="Arial"/>
          <w:sz w:val="24"/>
          <w:szCs w:val="24"/>
        </w:rPr>
        <w:t xml:space="preserve">In cell </w:t>
      </w:r>
      <w:r w:rsidR="00321739">
        <w:rPr>
          <w:rFonts w:ascii="Arial" w:hAnsi="Arial" w:cs="Arial"/>
          <w:sz w:val="24"/>
          <w:szCs w:val="24"/>
        </w:rPr>
        <w:t>E</w:t>
      </w:r>
      <w:r w:rsidR="009B4105">
        <w:rPr>
          <w:rFonts w:ascii="Arial" w:hAnsi="Arial" w:cs="Arial"/>
          <w:sz w:val="24"/>
          <w:szCs w:val="24"/>
        </w:rPr>
        <w:t>58</w:t>
      </w:r>
      <w:r w:rsidR="00321739">
        <w:rPr>
          <w:rFonts w:ascii="Arial" w:hAnsi="Arial" w:cs="Arial"/>
          <w:sz w:val="24"/>
          <w:szCs w:val="24"/>
        </w:rPr>
        <w:t xml:space="preserve"> </w:t>
      </w:r>
      <w:r w:rsidR="00321739" w:rsidRPr="00913A97">
        <w:rPr>
          <w:rFonts w:ascii="Arial" w:hAnsi="Arial" w:cs="Arial"/>
          <w:sz w:val="24"/>
          <w:szCs w:val="24"/>
        </w:rPr>
        <w:t xml:space="preserve">enter estimated </w:t>
      </w:r>
      <w:r w:rsidR="00321739">
        <w:rPr>
          <w:rFonts w:ascii="Arial" w:hAnsi="Arial" w:cs="Arial"/>
          <w:sz w:val="24"/>
          <w:szCs w:val="24"/>
        </w:rPr>
        <w:t xml:space="preserve">total </w:t>
      </w:r>
      <w:r w:rsidR="00321739" w:rsidRPr="00913A97">
        <w:rPr>
          <w:rFonts w:ascii="Arial" w:hAnsi="Arial" w:cs="Arial"/>
          <w:sz w:val="24"/>
          <w:szCs w:val="24"/>
        </w:rPr>
        <w:t xml:space="preserve">funding agreed </w:t>
      </w:r>
      <w:r w:rsidR="00321739">
        <w:rPr>
          <w:rFonts w:ascii="Arial" w:hAnsi="Arial" w:cs="Arial"/>
          <w:sz w:val="24"/>
          <w:szCs w:val="24"/>
        </w:rPr>
        <w:t>for Children in Care (</w:t>
      </w:r>
      <w:proofErr w:type="spellStart"/>
      <w:r w:rsidR="00321739">
        <w:rPr>
          <w:rFonts w:ascii="Arial" w:hAnsi="Arial" w:cs="Arial"/>
          <w:sz w:val="24"/>
          <w:szCs w:val="24"/>
        </w:rPr>
        <w:t>CiC</w:t>
      </w:r>
      <w:proofErr w:type="spellEnd"/>
      <w:r w:rsidR="00321739">
        <w:rPr>
          <w:rFonts w:ascii="Arial" w:hAnsi="Arial" w:cs="Arial"/>
          <w:sz w:val="24"/>
          <w:szCs w:val="24"/>
        </w:rPr>
        <w:t>)</w:t>
      </w:r>
      <w:r w:rsidR="00321739" w:rsidRPr="00913A97">
        <w:rPr>
          <w:rFonts w:ascii="Arial" w:hAnsi="Arial" w:cs="Arial"/>
          <w:sz w:val="24"/>
          <w:szCs w:val="24"/>
        </w:rPr>
        <w:t xml:space="preserve"> </w:t>
      </w:r>
    </w:p>
    <w:p w:rsidR="00436D7C" w:rsidRDefault="00147499" w:rsidP="004456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="00321739" w:rsidRPr="00913A97">
        <w:rPr>
          <w:rFonts w:ascii="Arial" w:hAnsi="Arial" w:cs="Arial"/>
          <w:sz w:val="24"/>
          <w:szCs w:val="24"/>
        </w:rPr>
        <w:t xml:space="preserve">Then in cell </w:t>
      </w:r>
      <w:r w:rsidR="00321739">
        <w:rPr>
          <w:rFonts w:ascii="Arial" w:hAnsi="Arial" w:cs="Arial"/>
          <w:sz w:val="24"/>
          <w:szCs w:val="24"/>
        </w:rPr>
        <w:t>C5</w:t>
      </w:r>
      <w:r w:rsidR="009B4105">
        <w:rPr>
          <w:rFonts w:ascii="Arial" w:hAnsi="Arial" w:cs="Arial"/>
          <w:sz w:val="24"/>
          <w:szCs w:val="24"/>
        </w:rPr>
        <w:t>9</w:t>
      </w:r>
      <w:r w:rsidR="00321739" w:rsidRPr="00913A97">
        <w:rPr>
          <w:rFonts w:ascii="Arial" w:hAnsi="Arial" w:cs="Arial"/>
          <w:sz w:val="24"/>
          <w:szCs w:val="24"/>
        </w:rPr>
        <w:t xml:space="preserve"> the estimated number of </w:t>
      </w:r>
      <w:r w:rsidR="00321739">
        <w:rPr>
          <w:rFonts w:ascii="Arial" w:hAnsi="Arial" w:cs="Arial"/>
          <w:sz w:val="24"/>
          <w:szCs w:val="24"/>
        </w:rPr>
        <w:t>S</w:t>
      </w:r>
      <w:r w:rsidR="00321739" w:rsidRPr="00913A97">
        <w:rPr>
          <w:rFonts w:ascii="Arial" w:hAnsi="Arial" w:cs="Arial"/>
          <w:sz w:val="24"/>
          <w:szCs w:val="24"/>
        </w:rPr>
        <w:t xml:space="preserve">ervice </w:t>
      </w:r>
      <w:r w:rsidR="00321739">
        <w:rPr>
          <w:rFonts w:ascii="Arial" w:hAnsi="Arial" w:cs="Arial"/>
          <w:sz w:val="24"/>
          <w:szCs w:val="24"/>
        </w:rPr>
        <w:t>C</w:t>
      </w:r>
      <w:r w:rsidR="00321739" w:rsidRPr="00913A97">
        <w:rPr>
          <w:rFonts w:ascii="Arial" w:hAnsi="Arial" w:cs="Arial"/>
          <w:sz w:val="24"/>
          <w:szCs w:val="24"/>
        </w:rPr>
        <w:t>hildren</w:t>
      </w:r>
      <w:r w:rsidR="00321739">
        <w:rPr>
          <w:rFonts w:ascii="Arial" w:hAnsi="Arial" w:cs="Arial"/>
          <w:sz w:val="24"/>
          <w:szCs w:val="24"/>
        </w:rPr>
        <w:t xml:space="preserve"> Ever 6</w:t>
      </w:r>
      <w:r w:rsidR="00321739" w:rsidRPr="00913A97">
        <w:rPr>
          <w:rFonts w:ascii="Arial" w:hAnsi="Arial" w:cs="Arial"/>
          <w:sz w:val="24"/>
          <w:szCs w:val="24"/>
        </w:rPr>
        <w:t xml:space="preserve"> should be entered.</w:t>
      </w:r>
    </w:p>
    <w:p w:rsidR="00321739" w:rsidRDefault="00436D7C" w:rsidP="003217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</w:t>
      </w:r>
      <w:r w:rsidR="00921619">
        <w:rPr>
          <w:rFonts w:ascii="Arial" w:hAnsi="Arial" w:cs="Arial"/>
          <w:sz w:val="24"/>
          <w:szCs w:val="24"/>
        </w:rPr>
        <w:t xml:space="preserve">A </w:t>
      </w:r>
      <w:r w:rsidR="00321739">
        <w:rPr>
          <w:rFonts w:ascii="Arial" w:hAnsi="Arial" w:cs="Arial"/>
          <w:sz w:val="24"/>
          <w:szCs w:val="24"/>
        </w:rPr>
        <w:t>Pupil Premium 3 &amp; 4 year olds total will show in cell E</w:t>
      </w:r>
      <w:r w:rsidR="009B4105">
        <w:rPr>
          <w:rFonts w:ascii="Arial" w:hAnsi="Arial" w:cs="Arial"/>
          <w:sz w:val="24"/>
          <w:szCs w:val="24"/>
        </w:rPr>
        <w:t>60</w:t>
      </w:r>
      <w:r w:rsidR="00321739">
        <w:rPr>
          <w:rFonts w:ascii="Arial" w:hAnsi="Arial" w:cs="Arial"/>
          <w:sz w:val="24"/>
          <w:szCs w:val="24"/>
        </w:rPr>
        <w:t xml:space="preserve">, based on the data input into the </w:t>
      </w:r>
      <w:r w:rsidR="0076504C" w:rsidRPr="00921619">
        <w:rPr>
          <w:rFonts w:ascii="Arial" w:hAnsi="Arial" w:cs="Arial"/>
          <w:color w:val="0070C0"/>
          <w:sz w:val="24"/>
          <w:szCs w:val="24"/>
        </w:rPr>
        <w:t>‘</w:t>
      </w:r>
      <w:r w:rsidR="00321739" w:rsidRPr="00921619">
        <w:rPr>
          <w:rFonts w:ascii="Arial" w:hAnsi="Arial" w:cs="Arial"/>
          <w:color w:val="0070C0"/>
          <w:sz w:val="24"/>
          <w:szCs w:val="24"/>
        </w:rPr>
        <w:t>Early Years</w:t>
      </w:r>
      <w:r w:rsidR="0076504C" w:rsidRPr="00921619">
        <w:rPr>
          <w:rFonts w:ascii="Arial" w:hAnsi="Arial" w:cs="Arial"/>
          <w:color w:val="0070C0"/>
          <w:sz w:val="24"/>
          <w:szCs w:val="24"/>
        </w:rPr>
        <w:t>’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 xml:space="preserve"> T</w:t>
      </w:r>
      <w:r w:rsidR="00321739" w:rsidRPr="00921619">
        <w:rPr>
          <w:rFonts w:ascii="Arial" w:hAnsi="Arial" w:cs="Arial"/>
          <w:color w:val="0070C0"/>
          <w:sz w:val="24"/>
          <w:szCs w:val="24"/>
        </w:rPr>
        <w:t>ab</w:t>
      </w:r>
      <w:r w:rsidR="00321739">
        <w:rPr>
          <w:rFonts w:ascii="Arial" w:hAnsi="Arial" w:cs="Arial"/>
          <w:sz w:val="24"/>
          <w:szCs w:val="24"/>
        </w:rPr>
        <w:t>.</w:t>
      </w:r>
    </w:p>
    <w:p w:rsidR="00321739" w:rsidRDefault="00321739" w:rsidP="003217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7) </w:t>
      </w:r>
      <w:r w:rsidRPr="00913A97">
        <w:rPr>
          <w:rFonts w:ascii="Arial" w:hAnsi="Arial" w:cs="Arial"/>
          <w:sz w:val="24"/>
          <w:szCs w:val="24"/>
        </w:rPr>
        <w:t xml:space="preserve">A total estimated pupil premium figure will then be generated </w:t>
      </w:r>
      <w:r w:rsidRPr="00436D7C">
        <w:rPr>
          <w:rFonts w:ascii="Arial" w:hAnsi="Arial" w:cs="Arial"/>
          <w:sz w:val="24"/>
          <w:szCs w:val="24"/>
        </w:rPr>
        <w:t>in cell E</w:t>
      </w:r>
      <w:r w:rsidR="009B4105">
        <w:rPr>
          <w:rFonts w:ascii="Arial" w:hAnsi="Arial" w:cs="Arial"/>
          <w:sz w:val="24"/>
          <w:szCs w:val="24"/>
        </w:rPr>
        <w:t>61</w:t>
      </w:r>
      <w:r w:rsidRPr="00436D7C">
        <w:rPr>
          <w:rFonts w:ascii="Arial" w:hAnsi="Arial" w:cs="Arial"/>
          <w:sz w:val="24"/>
          <w:szCs w:val="24"/>
        </w:rPr>
        <w:t>.</w:t>
      </w:r>
    </w:p>
    <w:p w:rsidR="00F10784" w:rsidRDefault="009B4105" w:rsidP="00F3352A">
      <w:r w:rsidRPr="00383730"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3E2C36A" wp14:editId="7D6F62B7">
                <wp:simplePos x="0" y="0"/>
                <wp:positionH relativeFrom="column">
                  <wp:posOffset>2616835</wp:posOffset>
                </wp:positionH>
                <wp:positionV relativeFrom="paragraph">
                  <wp:posOffset>-163195</wp:posOffset>
                </wp:positionV>
                <wp:extent cx="514350" cy="371475"/>
                <wp:effectExtent l="76200" t="76200" r="95250" b="104775"/>
                <wp:wrapNone/>
                <wp:docPr id="269" name="Oval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83730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57C9DD" wp14:editId="2EE80511">
                                  <wp:extent cx="161290" cy="124293"/>
                                  <wp:effectExtent l="0" t="0" r="0" b="9525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9" o:spid="_x0000_s1065" style="position:absolute;margin-left:206.05pt;margin-top:-12.85pt;width:40.5pt;height:29.2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9u+3wIAAE4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" fillcolor="white [3212]" strokecolor="red" strokeweight="1.5pt">
                <v:textbox>
                  <w:txbxContent>
                    <w:p w:rsidR="0066617A" w:rsidRPr="009E1AC3" w:rsidRDefault="0066617A" w:rsidP="00383730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57C9DD" wp14:editId="2EE80511">
                            <wp:extent cx="161290" cy="124293"/>
                            <wp:effectExtent l="0" t="0" r="0" b="9525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683475C" wp14:editId="75554C8A">
                <wp:simplePos x="0" y="0"/>
                <wp:positionH relativeFrom="column">
                  <wp:posOffset>5688965</wp:posOffset>
                </wp:positionH>
                <wp:positionV relativeFrom="paragraph">
                  <wp:posOffset>1266825</wp:posOffset>
                </wp:positionV>
                <wp:extent cx="111760" cy="121285"/>
                <wp:effectExtent l="57150" t="19050" r="59690" b="88265"/>
                <wp:wrapNone/>
                <wp:docPr id="963" name="Straight Arrow Connector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1212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63" o:spid="_x0000_s1026" type="#_x0000_t32" style="position:absolute;margin-left:447.95pt;margin-top:99.75pt;width:8.8pt;height:9.5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060715C" wp14:editId="1EE9B2F6">
                <wp:simplePos x="0" y="0"/>
                <wp:positionH relativeFrom="column">
                  <wp:posOffset>5683885</wp:posOffset>
                </wp:positionH>
                <wp:positionV relativeFrom="paragraph">
                  <wp:posOffset>928370</wp:posOffset>
                </wp:positionV>
                <wp:extent cx="514350" cy="371475"/>
                <wp:effectExtent l="76200" t="76200" r="95250" b="104775"/>
                <wp:wrapNone/>
                <wp:docPr id="952" name="Oval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83730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9F6984" wp14:editId="2D9FD9D3">
                                  <wp:extent cx="161290" cy="124293"/>
                                  <wp:effectExtent l="0" t="0" r="0" b="9525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2" o:spid="_x0000_s1066" style="position:absolute;margin-left:447.55pt;margin-top:73.1pt;width:40.5pt;height:29.2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" fillcolor="white [3212]" strokecolor="red" strokeweight="1.5pt">
                <v:textbox>
                  <w:txbxContent>
                    <w:p w:rsidR="0066617A" w:rsidRPr="009E1AC3" w:rsidRDefault="0066617A" w:rsidP="00383730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9F6984" wp14:editId="2D9FD9D3">
                            <wp:extent cx="161290" cy="124293"/>
                            <wp:effectExtent l="0" t="0" r="0" b="9525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A4207C7" wp14:editId="7231218D">
                <wp:simplePos x="0" y="0"/>
                <wp:positionH relativeFrom="column">
                  <wp:posOffset>5565775</wp:posOffset>
                </wp:positionH>
                <wp:positionV relativeFrom="paragraph">
                  <wp:posOffset>734695</wp:posOffset>
                </wp:positionV>
                <wp:extent cx="111760" cy="255905"/>
                <wp:effectExtent l="57150" t="19050" r="59690" b="86995"/>
                <wp:wrapNone/>
                <wp:docPr id="272" name="Straight Arrow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2559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2" o:spid="_x0000_s1026" type="#_x0000_t32" style="position:absolute;margin-left:438.25pt;margin-top:57.85pt;width:8.8pt;height:20.15pt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1E10A44" wp14:editId="1153D036">
                <wp:simplePos x="0" y="0"/>
                <wp:positionH relativeFrom="column">
                  <wp:posOffset>4719541</wp:posOffset>
                </wp:positionH>
                <wp:positionV relativeFrom="paragraph">
                  <wp:posOffset>1537280</wp:posOffset>
                </wp:positionV>
                <wp:extent cx="257810" cy="0"/>
                <wp:effectExtent l="0" t="76200" r="27940" b="15240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8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371.6pt;margin-top:121.05pt;width:20.3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767649C" wp14:editId="348B88F8">
                <wp:simplePos x="0" y="0"/>
                <wp:positionH relativeFrom="column">
                  <wp:posOffset>4212148</wp:posOffset>
                </wp:positionH>
                <wp:positionV relativeFrom="paragraph">
                  <wp:posOffset>1353820</wp:posOffset>
                </wp:positionV>
                <wp:extent cx="514350" cy="371475"/>
                <wp:effectExtent l="76200" t="76200" r="95250" b="104775"/>
                <wp:wrapNone/>
                <wp:docPr id="951" name="Oval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83730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7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CEC309" wp14:editId="271CFE6C">
                                  <wp:extent cx="161290" cy="124293"/>
                                  <wp:effectExtent l="0" t="0" r="0" b="9525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1" o:spid="_x0000_s1067" style="position:absolute;margin-left:331.65pt;margin-top:106.6pt;width:40.5pt;height:29.2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" fillcolor="white [3212]" strokecolor="red" strokeweight="1.5pt">
                <v:textbox>
                  <w:txbxContent>
                    <w:p w:rsidR="0066617A" w:rsidRPr="009E1AC3" w:rsidRDefault="0066617A" w:rsidP="00383730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7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CEC309" wp14:editId="271CFE6C">
                            <wp:extent cx="161290" cy="124293"/>
                            <wp:effectExtent l="0" t="0" r="0" b="9525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E828217" wp14:editId="2FC58AFE">
                <wp:simplePos x="0" y="0"/>
                <wp:positionH relativeFrom="column">
                  <wp:posOffset>3243580</wp:posOffset>
                </wp:positionH>
                <wp:positionV relativeFrom="paragraph">
                  <wp:posOffset>1275080</wp:posOffset>
                </wp:positionV>
                <wp:extent cx="731520" cy="365125"/>
                <wp:effectExtent l="38100" t="38100" r="49530" b="92075"/>
                <wp:wrapNone/>
                <wp:docPr id="958" name="Straight Arrow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" cy="365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58" o:spid="_x0000_s1026" type="#_x0000_t32" style="position:absolute;margin-left:255.4pt;margin-top:100.4pt;width:57.6pt;height:28.7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871F58F" wp14:editId="56E64D22">
                <wp:simplePos x="0" y="0"/>
                <wp:positionH relativeFrom="column">
                  <wp:posOffset>3084830</wp:posOffset>
                </wp:positionH>
                <wp:positionV relativeFrom="paragraph">
                  <wp:posOffset>930910</wp:posOffset>
                </wp:positionV>
                <wp:extent cx="822960" cy="57150"/>
                <wp:effectExtent l="38100" t="76200" r="0" b="114300"/>
                <wp:wrapNone/>
                <wp:docPr id="959" name="Straight Arrow Connector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2960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59" o:spid="_x0000_s1026" type="#_x0000_t32" style="position:absolute;margin-left:242.9pt;margin-top:73.3pt;width:64.8pt;height:4.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C29F78D" wp14:editId="510AD322">
                <wp:simplePos x="0" y="0"/>
                <wp:positionH relativeFrom="column">
                  <wp:posOffset>3101009</wp:posOffset>
                </wp:positionH>
                <wp:positionV relativeFrom="paragraph">
                  <wp:posOffset>543864</wp:posOffset>
                </wp:positionV>
                <wp:extent cx="807637" cy="262393"/>
                <wp:effectExtent l="38100" t="38100" r="88265" b="118745"/>
                <wp:wrapNone/>
                <wp:docPr id="957" name="Straight Arrow Connector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637" cy="2623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57" o:spid="_x0000_s1026" type="#_x0000_t32" style="position:absolute;margin-left:244.15pt;margin-top:42.8pt;width:63.6pt;height:20.6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752A34F" wp14:editId="284FCD04">
                <wp:simplePos x="0" y="0"/>
                <wp:positionH relativeFrom="column">
                  <wp:posOffset>3053301</wp:posOffset>
                </wp:positionH>
                <wp:positionV relativeFrom="paragraph">
                  <wp:posOffset>114493</wp:posOffset>
                </wp:positionV>
                <wp:extent cx="855676" cy="532738"/>
                <wp:effectExtent l="38100" t="19050" r="97155" b="96520"/>
                <wp:wrapNone/>
                <wp:docPr id="956" name="Straight Arrow Connector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676" cy="53273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56" o:spid="_x0000_s1026" type="#_x0000_t32" style="position:absolute;margin-left:240.4pt;margin-top:9pt;width:67.4pt;height:41.9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878D897" wp14:editId="6F19CCEE">
                <wp:simplePos x="0" y="0"/>
                <wp:positionH relativeFrom="column">
                  <wp:posOffset>4987925</wp:posOffset>
                </wp:positionH>
                <wp:positionV relativeFrom="paragraph">
                  <wp:posOffset>1457325</wp:posOffset>
                </wp:positionV>
                <wp:extent cx="704215" cy="160020"/>
                <wp:effectExtent l="57150" t="76200" r="76835" b="87630"/>
                <wp:wrapNone/>
                <wp:docPr id="955" name="Rounded Rectangle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60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55" o:spid="_x0000_s1026" style="position:absolute;margin-left:392.75pt;margin-top:114.75pt;width:55.45pt;height:12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" filled="f" strokecolor="red" strokeweight="2pt"/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BD7A984" wp14:editId="2B8F0BE4">
                <wp:simplePos x="0" y="0"/>
                <wp:positionH relativeFrom="column">
                  <wp:posOffset>4977130</wp:posOffset>
                </wp:positionH>
                <wp:positionV relativeFrom="paragraph">
                  <wp:posOffset>1318868</wp:posOffset>
                </wp:positionV>
                <wp:extent cx="704215" cy="121285"/>
                <wp:effectExtent l="57150" t="76200" r="76835" b="88265"/>
                <wp:wrapNone/>
                <wp:docPr id="276" name="Rounded 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212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6" o:spid="_x0000_s1026" style="position:absolute;margin-left:391.9pt;margin-top:103.85pt;width:55.45pt;height:9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" filled="f" strokecolor="red" strokeweight="2pt"/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1FB1D6C" wp14:editId="69A47453">
                <wp:simplePos x="0" y="0"/>
                <wp:positionH relativeFrom="column">
                  <wp:posOffset>5559425</wp:posOffset>
                </wp:positionH>
                <wp:positionV relativeFrom="paragraph">
                  <wp:posOffset>400050</wp:posOffset>
                </wp:positionV>
                <wp:extent cx="514350" cy="371475"/>
                <wp:effectExtent l="76200" t="76200" r="95250" b="104775"/>
                <wp:wrapNone/>
                <wp:docPr id="953" name="Oval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83730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0AA029" wp14:editId="22AF1C57">
                                  <wp:extent cx="161290" cy="124293"/>
                                  <wp:effectExtent l="0" t="0" r="0" b="9525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3" o:spid="_x0000_s1068" style="position:absolute;margin-left:437.75pt;margin-top:31.5pt;width:40.5pt;height:29.2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" fillcolor="white [3212]" strokecolor="red" strokeweight="1.5pt">
                <v:textbox>
                  <w:txbxContent>
                    <w:p w:rsidR="0066617A" w:rsidRPr="009E1AC3" w:rsidRDefault="0066617A" w:rsidP="00383730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0AA029" wp14:editId="22AF1C57">
                            <wp:extent cx="161290" cy="124293"/>
                            <wp:effectExtent l="0" t="0" r="0" b="9525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50F87EA" wp14:editId="1FDE0E33">
                <wp:simplePos x="0" y="0"/>
                <wp:positionH relativeFrom="column">
                  <wp:posOffset>2565400</wp:posOffset>
                </wp:positionH>
                <wp:positionV relativeFrom="paragraph">
                  <wp:posOffset>803275</wp:posOffset>
                </wp:positionV>
                <wp:extent cx="514350" cy="371475"/>
                <wp:effectExtent l="76200" t="76200" r="95250" b="104775"/>
                <wp:wrapNone/>
                <wp:docPr id="954" name="Oval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83730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05AEC9" wp14:editId="680F1E5F">
                                  <wp:extent cx="161290" cy="124293"/>
                                  <wp:effectExtent l="0" t="0" r="0" b="9525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4" o:spid="_x0000_s1069" style="position:absolute;margin-left:202pt;margin-top:63.25pt;width:40.5pt;height:29.2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" fillcolor="white [3212]" strokecolor="red" strokeweight="1.5pt">
                <v:textbox>
                  <w:txbxContent>
                    <w:p w:rsidR="0066617A" w:rsidRPr="009E1AC3" w:rsidRDefault="0066617A" w:rsidP="00383730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05AEC9" wp14:editId="680F1E5F">
                            <wp:extent cx="161290" cy="124293"/>
                            <wp:effectExtent l="0" t="0" r="0" b="9525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4D38D7A" wp14:editId="62E737B7">
                <wp:simplePos x="0" y="0"/>
                <wp:positionH relativeFrom="column">
                  <wp:posOffset>2578735</wp:posOffset>
                </wp:positionH>
                <wp:positionV relativeFrom="paragraph">
                  <wp:posOffset>302260</wp:posOffset>
                </wp:positionV>
                <wp:extent cx="514350" cy="371475"/>
                <wp:effectExtent l="76200" t="76200" r="95250" b="104775"/>
                <wp:wrapNone/>
                <wp:docPr id="934" name="Oval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83730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D4194A" wp14:editId="67DAFF20">
                                  <wp:extent cx="161290" cy="124293"/>
                                  <wp:effectExtent l="0" t="0" r="0" b="9525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4" o:spid="_x0000_s1070" style="position:absolute;margin-left:203.05pt;margin-top:23.8pt;width:40.5pt;height:29.2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" fillcolor="white [3212]" strokecolor="red" strokeweight="1.5pt">
                <v:textbox>
                  <w:txbxContent>
                    <w:p w:rsidR="0066617A" w:rsidRPr="009E1AC3" w:rsidRDefault="0066617A" w:rsidP="00383730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D4194A" wp14:editId="67DAFF20">
                            <wp:extent cx="161290" cy="124293"/>
                            <wp:effectExtent l="0" t="0" r="0" b="9525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B5162BC" wp14:editId="5C45BEC8">
                <wp:simplePos x="0" y="0"/>
                <wp:positionH relativeFrom="column">
                  <wp:posOffset>2733675</wp:posOffset>
                </wp:positionH>
                <wp:positionV relativeFrom="paragraph">
                  <wp:posOffset>1467485</wp:posOffset>
                </wp:positionV>
                <wp:extent cx="514350" cy="371475"/>
                <wp:effectExtent l="76200" t="76200" r="95250" b="104775"/>
                <wp:wrapNone/>
                <wp:docPr id="938" name="Oval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83730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2C4E5F" wp14:editId="2DC76143">
                                  <wp:extent cx="161290" cy="124293"/>
                                  <wp:effectExtent l="0" t="0" r="0" b="9525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8" o:spid="_x0000_s1071" style="position:absolute;margin-left:215.25pt;margin-top:115.55pt;width:40.5pt;height:29.2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" fillcolor="white [3212]" strokecolor="red" strokeweight="1.5pt">
                <v:textbox>
                  <w:txbxContent>
                    <w:p w:rsidR="0066617A" w:rsidRPr="009E1AC3" w:rsidRDefault="0066617A" w:rsidP="00383730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2C4E5F" wp14:editId="2DC76143">
                            <wp:extent cx="161290" cy="124293"/>
                            <wp:effectExtent l="0" t="0" r="0" b="9525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997ACC3" wp14:editId="577BFBA8">
            <wp:extent cx="5731510" cy="1614130"/>
            <wp:effectExtent l="0" t="0" r="2540" b="5715"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E01" w:rsidRDefault="00EB3E01" w:rsidP="002358DA"/>
    <w:p w:rsidR="00997766" w:rsidRDefault="00997766" w:rsidP="0001469D">
      <w:pPr>
        <w:pStyle w:val="Heading2"/>
      </w:pPr>
      <w:bookmarkStart w:id="12" w:name="_Toc444590705"/>
      <w:r w:rsidRPr="00913A97">
        <w:t>UIFSM</w:t>
      </w:r>
      <w:r w:rsidR="000F2F08">
        <w:t xml:space="preserve"> (ESTIMATE)</w:t>
      </w:r>
      <w:bookmarkEnd w:id="12"/>
    </w:p>
    <w:p w:rsidR="00F1705F" w:rsidRPr="009C2D32" w:rsidRDefault="00F1705F" w:rsidP="00F1705F">
      <w:pPr>
        <w:rPr>
          <w:rFonts w:ascii="Arial" w:hAnsi="Arial" w:cs="Arial"/>
          <w:i/>
          <w:sz w:val="24"/>
          <w:szCs w:val="24"/>
        </w:rPr>
      </w:pPr>
      <w:proofErr w:type="gramStart"/>
      <w:r w:rsidRPr="009C2D32">
        <w:rPr>
          <w:rFonts w:ascii="Arial" w:hAnsi="Arial" w:cs="Arial"/>
          <w:i/>
          <w:sz w:val="24"/>
          <w:szCs w:val="24"/>
        </w:rPr>
        <w:t xml:space="preserve">Qualifying Pupils: </w:t>
      </w:r>
      <w:r>
        <w:rPr>
          <w:rFonts w:ascii="Arial" w:hAnsi="Arial" w:cs="Arial"/>
          <w:i/>
          <w:sz w:val="24"/>
          <w:szCs w:val="24"/>
        </w:rPr>
        <w:t>C</w:t>
      </w:r>
      <w:r w:rsidRPr="009C2D32">
        <w:rPr>
          <w:rFonts w:ascii="Arial" w:hAnsi="Arial" w:cs="Arial"/>
          <w:i/>
          <w:sz w:val="24"/>
          <w:szCs w:val="24"/>
        </w:rPr>
        <w:t>alculat</w:t>
      </w:r>
      <w:r>
        <w:rPr>
          <w:rFonts w:ascii="Arial" w:hAnsi="Arial" w:cs="Arial"/>
          <w:i/>
          <w:sz w:val="24"/>
          <w:szCs w:val="24"/>
        </w:rPr>
        <w:t>e</w:t>
      </w:r>
      <w:r w:rsidRPr="009C2D32">
        <w:rPr>
          <w:rFonts w:ascii="Arial" w:hAnsi="Arial" w:cs="Arial"/>
          <w:i/>
          <w:sz w:val="24"/>
          <w:szCs w:val="24"/>
        </w:rPr>
        <w:t xml:space="preserve"> </w:t>
      </w:r>
      <w:r w:rsidR="00211D76">
        <w:rPr>
          <w:rFonts w:ascii="Arial" w:hAnsi="Arial" w:cs="Arial"/>
          <w:i/>
          <w:sz w:val="24"/>
          <w:szCs w:val="24"/>
        </w:rPr>
        <w:t>this based on the schools local knowledge and reflecting on historical uptake.</w:t>
      </w:r>
      <w:proofErr w:type="gramEnd"/>
    </w:p>
    <w:p w:rsidR="00997766" w:rsidRPr="001456BA" w:rsidRDefault="00F60729" w:rsidP="00F90B46">
      <w:pPr>
        <w:rPr>
          <w:rFonts w:ascii="Arial" w:hAnsi="Arial" w:cs="Arial"/>
          <w:sz w:val="24"/>
          <w:szCs w:val="24"/>
        </w:rPr>
      </w:pPr>
      <w:r w:rsidRPr="00EB3E01">
        <w:rPr>
          <w:rFonts w:ascii="Arial" w:hAnsi="Arial" w:cs="Arial"/>
          <w:sz w:val="24"/>
          <w:szCs w:val="24"/>
        </w:rPr>
        <w:t xml:space="preserve">1) </w:t>
      </w:r>
      <w:r w:rsidR="00997766" w:rsidRPr="00EB3E01">
        <w:rPr>
          <w:rFonts w:ascii="Arial" w:hAnsi="Arial" w:cs="Arial"/>
          <w:sz w:val="24"/>
          <w:szCs w:val="24"/>
        </w:rPr>
        <w:t>In cell E</w:t>
      </w:r>
      <w:r w:rsidR="00211D76">
        <w:rPr>
          <w:rFonts w:ascii="Arial" w:hAnsi="Arial" w:cs="Arial"/>
          <w:sz w:val="24"/>
          <w:szCs w:val="24"/>
        </w:rPr>
        <w:t>72</w:t>
      </w:r>
      <w:r w:rsidR="00997766" w:rsidRPr="00EB3E01">
        <w:rPr>
          <w:rFonts w:ascii="Arial" w:hAnsi="Arial" w:cs="Arial"/>
          <w:sz w:val="24"/>
          <w:szCs w:val="24"/>
        </w:rPr>
        <w:t xml:space="preserve"> enter the</w:t>
      </w:r>
      <w:r w:rsidR="000F2F08" w:rsidRPr="00EB3E01">
        <w:rPr>
          <w:rFonts w:ascii="Arial" w:hAnsi="Arial" w:cs="Arial"/>
          <w:sz w:val="24"/>
          <w:szCs w:val="24"/>
        </w:rPr>
        <w:t xml:space="preserve"> estimated</w:t>
      </w:r>
      <w:r w:rsidR="00997766" w:rsidRPr="00EB3E01">
        <w:rPr>
          <w:rFonts w:ascii="Arial" w:hAnsi="Arial" w:cs="Arial"/>
          <w:sz w:val="24"/>
          <w:szCs w:val="24"/>
        </w:rPr>
        <w:t xml:space="preserve"> number of qualifying pupils in years 1 &amp; 2 </w:t>
      </w:r>
      <w:r w:rsidR="000F2F08" w:rsidRPr="00EB3E01">
        <w:rPr>
          <w:rFonts w:ascii="Arial" w:hAnsi="Arial" w:cs="Arial"/>
          <w:sz w:val="24"/>
          <w:szCs w:val="24"/>
        </w:rPr>
        <w:t xml:space="preserve">for </w:t>
      </w:r>
      <w:r w:rsidR="00211D76">
        <w:rPr>
          <w:rFonts w:ascii="Arial" w:hAnsi="Arial" w:cs="Arial"/>
          <w:sz w:val="24"/>
          <w:szCs w:val="24"/>
        </w:rPr>
        <w:t>the October 2018</w:t>
      </w:r>
      <w:r w:rsidR="00997766" w:rsidRPr="00EB3E01">
        <w:rPr>
          <w:rFonts w:ascii="Arial" w:hAnsi="Arial" w:cs="Arial"/>
          <w:sz w:val="24"/>
          <w:szCs w:val="24"/>
        </w:rPr>
        <w:t xml:space="preserve"> census.</w:t>
      </w:r>
    </w:p>
    <w:p w:rsidR="00997766" w:rsidRPr="001456BA" w:rsidRDefault="00F60729" w:rsidP="00F90B46">
      <w:pPr>
        <w:rPr>
          <w:rFonts w:ascii="Arial" w:hAnsi="Arial" w:cs="Arial"/>
          <w:sz w:val="24"/>
          <w:szCs w:val="24"/>
        </w:rPr>
      </w:pPr>
      <w:r w:rsidRPr="001456BA">
        <w:rPr>
          <w:rFonts w:ascii="Arial" w:hAnsi="Arial" w:cs="Arial"/>
          <w:sz w:val="24"/>
          <w:szCs w:val="24"/>
        </w:rPr>
        <w:t xml:space="preserve">2) </w:t>
      </w:r>
      <w:r w:rsidR="00997766" w:rsidRPr="001456BA">
        <w:rPr>
          <w:rFonts w:ascii="Arial" w:hAnsi="Arial" w:cs="Arial"/>
          <w:sz w:val="24"/>
          <w:szCs w:val="24"/>
        </w:rPr>
        <w:t>In cell E</w:t>
      </w:r>
      <w:r w:rsidR="00EB3E01">
        <w:rPr>
          <w:rFonts w:ascii="Arial" w:hAnsi="Arial" w:cs="Arial"/>
          <w:sz w:val="24"/>
          <w:szCs w:val="24"/>
        </w:rPr>
        <w:t>73</w:t>
      </w:r>
      <w:r w:rsidR="00997766" w:rsidRPr="001456BA">
        <w:rPr>
          <w:rFonts w:ascii="Arial" w:hAnsi="Arial" w:cs="Arial"/>
          <w:sz w:val="24"/>
          <w:szCs w:val="24"/>
        </w:rPr>
        <w:t xml:space="preserve"> enter the number of qualifying pupils in years 1 &amp; 2 that </w:t>
      </w:r>
      <w:r w:rsidR="00830D56">
        <w:rPr>
          <w:rFonts w:ascii="Arial" w:hAnsi="Arial" w:cs="Arial"/>
          <w:sz w:val="24"/>
          <w:szCs w:val="24"/>
        </w:rPr>
        <w:t>are</w:t>
      </w:r>
      <w:r w:rsidR="000F2F08" w:rsidRPr="001456BA">
        <w:rPr>
          <w:rFonts w:ascii="Arial" w:hAnsi="Arial" w:cs="Arial"/>
          <w:sz w:val="24"/>
          <w:szCs w:val="24"/>
        </w:rPr>
        <w:t xml:space="preserve"> </w:t>
      </w:r>
      <w:r w:rsidR="00997766" w:rsidRPr="001456BA">
        <w:rPr>
          <w:rFonts w:ascii="Arial" w:hAnsi="Arial" w:cs="Arial"/>
          <w:sz w:val="24"/>
          <w:szCs w:val="24"/>
        </w:rPr>
        <w:t>estimate</w:t>
      </w:r>
      <w:r w:rsidR="00830D56">
        <w:rPr>
          <w:rFonts w:ascii="Arial" w:hAnsi="Arial" w:cs="Arial"/>
          <w:sz w:val="24"/>
          <w:szCs w:val="24"/>
        </w:rPr>
        <w:t>d to</w:t>
      </w:r>
      <w:r w:rsidR="00211D76">
        <w:rPr>
          <w:rFonts w:ascii="Arial" w:hAnsi="Arial" w:cs="Arial"/>
          <w:sz w:val="24"/>
          <w:szCs w:val="24"/>
        </w:rPr>
        <w:t xml:space="preserve"> be on the January 2019</w:t>
      </w:r>
      <w:r w:rsidR="00997766" w:rsidRPr="001456BA">
        <w:rPr>
          <w:rFonts w:ascii="Arial" w:hAnsi="Arial" w:cs="Arial"/>
          <w:sz w:val="24"/>
          <w:szCs w:val="24"/>
        </w:rPr>
        <w:t xml:space="preserve"> census.</w:t>
      </w:r>
    </w:p>
    <w:p w:rsidR="00997766" w:rsidRPr="001456BA" w:rsidRDefault="00F60729" w:rsidP="00F90B46">
      <w:pPr>
        <w:rPr>
          <w:rFonts w:ascii="Arial" w:hAnsi="Arial" w:cs="Arial"/>
          <w:sz w:val="24"/>
          <w:szCs w:val="24"/>
        </w:rPr>
      </w:pPr>
      <w:r w:rsidRPr="001456BA">
        <w:rPr>
          <w:rFonts w:ascii="Arial" w:hAnsi="Arial" w:cs="Arial"/>
          <w:sz w:val="24"/>
          <w:szCs w:val="24"/>
        </w:rPr>
        <w:t xml:space="preserve">3) </w:t>
      </w:r>
      <w:r w:rsidR="00997766" w:rsidRPr="001456BA">
        <w:rPr>
          <w:rFonts w:ascii="Arial" w:hAnsi="Arial" w:cs="Arial"/>
          <w:sz w:val="24"/>
          <w:szCs w:val="24"/>
        </w:rPr>
        <w:t>In cell E</w:t>
      </w:r>
      <w:r w:rsidR="00EB3E01">
        <w:rPr>
          <w:rFonts w:ascii="Arial" w:hAnsi="Arial" w:cs="Arial"/>
          <w:sz w:val="24"/>
          <w:szCs w:val="24"/>
        </w:rPr>
        <w:t>74</w:t>
      </w:r>
      <w:r w:rsidR="00997766" w:rsidRPr="001456BA">
        <w:rPr>
          <w:rFonts w:ascii="Arial" w:hAnsi="Arial" w:cs="Arial"/>
          <w:sz w:val="24"/>
          <w:szCs w:val="24"/>
        </w:rPr>
        <w:t xml:space="preserve"> enter the estimated number of qualifying pupils in year R as per e</w:t>
      </w:r>
      <w:r w:rsidR="00211D76">
        <w:rPr>
          <w:rFonts w:ascii="Arial" w:hAnsi="Arial" w:cs="Arial"/>
          <w:sz w:val="24"/>
          <w:szCs w:val="24"/>
        </w:rPr>
        <w:t>xpectations for the October 2018</w:t>
      </w:r>
      <w:r w:rsidR="00997766" w:rsidRPr="001456BA">
        <w:rPr>
          <w:rFonts w:ascii="Arial" w:hAnsi="Arial" w:cs="Arial"/>
          <w:sz w:val="24"/>
          <w:szCs w:val="24"/>
        </w:rPr>
        <w:t xml:space="preserve"> census.</w:t>
      </w:r>
    </w:p>
    <w:p w:rsidR="00997766" w:rsidRDefault="00F60729" w:rsidP="00F90B46">
      <w:pPr>
        <w:rPr>
          <w:rFonts w:ascii="Arial" w:hAnsi="Arial" w:cs="Arial"/>
          <w:sz w:val="24"/>
          <w:szCs w:val="24"/>
        </w:rPr>
      </w:pPr>
      <w:r w:rsidRPr="001456BA">
        <w:rPr>
          <w:rFonts w:ascii="Arial" w:hAnsi="Arial" w:cs="Arial"/>
          <w:sz w:val="24"/>
          <w:szCs w:val="24"/>
        </w:rPr>
        <w:t xml:space="preserve">4) </w:t>
      </w:r>
      <w:r w:rsidR="00997766" w:rsidRPr="001456BA">
        <w:rPr>
          <w:rFonts w:ascii="Arial" w:hAnsi="Arial" w:cs="Arial"/>
          <w:sz w:val="24"/>
          <w:szCs w:val="24"/>
        </w:rPr>
        <w:t>In cell E</w:t>
      </w:r>
      <w:r w:rsidR="00EB3E01">
        <w:rPr>
          <w:rFonts w:ascii="Arial" w:hAnsi="Arial" w:cs="Arial"/>
          <w:sz w:val="24"/>
          <w:szCs w:val="24"/>
        </w:rPr>
        <w:t>75</w:t>
      </w:r>
      <w:r w:rsidR="00997766" w:rsidRPr="001456BA">
        <w:rPr>
          <w:rFonts w:ascii="Arial" w:hAnsi="Arial" w:cs="Arial"/>
          <w:sz w:val="24"/>
          <w:szCs w:val="24"/>
        </w:rPr>
        <w:t xml:space="preserve"> enter the number of qualifying pupils </w:t>
      </w:r>
      <w:r w:rsidR="000F2F08" w:rsidRPr="001456BA">
        <w:rPr>
          <w:rFonts w:ascii="Arial" w:hAnsi="Arial" w:cs="Arial"/>
          <w:sz w:val="24"/>
          <w:szCs w:val="24"/>
        </w:rPr>
        <w:t>you</w:t>
      </w:r>
      <w:r w:rsidR="00997766" w:rsidRPr="001456BA">
        <w:rPr>
          <w:rFonts w:ascii="Arial" w:hAnsi="Arial" w:cs="Arial"/>
          <w:sz w:val="24"/>
          <w:szCs w:val="24"/>
        </w:rPr>
        <w:t xml:space="preserve"> estimate will be in year R for the January</w:t>
      </w:r>
      <w:r w:rsidR="00211D76">
        <w:rPr>
          <w:rFonts w:ascii="Arial" w:hAnsi="Arial" w:cs="Arial"/>
          <w:sz w:val="24"/>
          <w:szCs w:val="24"/>
        </w:rPr>
        <w:t xml:space="preserve"> 2019</w:t>
      </w:r>
      <w:r w:rsidR="00997766" w:rsidRPr="00913A97">
        <w:rPr>
          <w:rFonts w:ascii="Arial" w:hAnsi="Arial" w:cs="Arial"/>
          <w:sz w:val="24"/>
          <w:szCs w:val="24"/>
        </w:rPr>
        <w:t xml:space="preserve"> census.</w:t>
      </w:r>
    </w:p>
    <w:p w:rsidR="00830D56" w:rsidRDefault="000F2F08" w:rsidP="00F90B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Pr="00913A97">
        <w:rPr>
          <w:rFonts w:ascii="Arial" w:hAnsi="Arial" w:cs="Arial"/>
          <w:sz w:val="24"/>
          <w:szCs w:val="24"/>
        </w:rPr>
        <w:t xml:space="preserve">The number of qualifying pupils will then automatically populate cell </w:t>
      </w:r>
      <w:r w:rsidR="00EB3E01">
        <w:rPr>
          <w:rFonts w:ascii="Arial" w:hAnsi="Arial" w:cs="Arial"/>
          <w:sz w:val="24"/>
          <w:szCs w:val="24"/>
        </w:rPr>
        <w:t>E</w:t>
      </w:r>
      <w:r w:rsidR="00F60729">
        <w:rPr>
          <w:rFonts w:ascii="Arial" w:hAnsi="Arial" w:cs="Arial"/>
          <w:sz w:val="24"/>
          <w:szCs w:val="24"/>
        </w:rPr>
        <w:t>7</w:t>
      </w:r>
      <w:r w:rsidR="00EB3E01">
        <w:rPr>
          <w:rFonts w:ascii="Arial" w:hAnsi="Arial" w:cs="Arial"/>
          <w:sz w:val="24"/>
          <w:szCs w:val="24"/>
        </w:rPr>
        <w:t>6</w:t>
      </w:r>
      <w:r w:rsidRPr="00913A97">
        <w:rPr>
          <w:rFonts w:ascii="Arial" w:hAnsi="Arial" w:cs="Arial"/>
          <w:sz w:val="24"/>
          <w:szCs w:val="24"/>
        </w:rPr>
        <w:t xml:space="preserve"> and a</w:t>
      </w:r>
      <w:r w:rsidR="00F60729">
        <w:rPr>
          <w:rFonts w:ascii="Arial" w:hAnsi="Arial" w:cs="Arial"/>
          <w:sz w:val="24"/>
          <w:szCs w:val="24"/>
        </w:rPr>
        <w:t>n</w:t>
      </w:r>
      <w:r w:rsidRPr="00913A97">
        <w:rPr>
          <w:rFonts w:ascii="Arial" w:hAnsi="Arial" w:cs="Arial"/>
          <w:sz w:val="24"/>
          <w:szCs w:val="24"/>
        </w:rPr>
        <w:t xml:space="preserve"> </w:t>
      </w:r>
      <w:r w:rsidR="00F60729">
        <w:rPr>
          <w:rFonts w:ascii="Arial" w:hAnsi="Arial" w:cs="Arial"/>
          <w:sz w:val="24"/>
          <w:szCs w:val="24"/>
        </w:rPr>
        <w:t xml:space="preserve">Estimated </w:t>
      </w:r>
      <w:r>
        <w:rPr>
          <w:rFonts w:ascii="Arial" w:hAnsi="Arial" w:cs="Arial"/>
          <w:sz w:val="24"/>
          <w:szCs w:val="24"/>
        </w:rPr>
        <w:t>Full</w:t>
      </w:r>
      <w:r w:rsidR="00F60729">
        <w:rPr>
          <w:rFonts w:ascii="Arial" w:hAnsi="Arial" w:cs="Arial"/>
          <w:sz w:val="24"/>
          <w:szCs w:val="24"/>
        </w:rPr>
        <w:t xml:space="preserve"> </w:t>
      </w:r>
      <w:r w:rsidR="00211D76">
        <w:rPr>
          <w:rFonts w:ascii="Arial" w:hAnsi="Arial" w:cs="Arial"/>
          <w:sz w:val="24"/>
          <w:szCs w:val="24"/>
        </w:rPr>
        <w:t>Year Allocation (September 2018</w:t>
      </w:r>
      <w:r>
        <w:rPr>
          <w:rFonts w:ascii="Arial" w:hAnsi="Arial" w:cs="Arial"/>
          <w:sz w:val="24"/>
          <w:szCs w:val="24"/>
        </w:rPr>
        <w:t xml:space="preserve"> to August 201</w:t>
      </w:r>
      <w:r w:rsidR="00211D76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) will</w:t>
      </w:r>
      <w:r w:rsidRPr="00913A97">
        <w:rPr>
          <w:rFonts w:ascii="Arial" w:hAnsi="Arial" w:cs="Arial"/>
          <w:sz w:val="24"/>
          <w:szCs w:val="24"/>
        </w:rPr>
        <w:t xml:space="preserve"> appear in cell </w:t>
      </w:r>
      <w:r w:rsidR="00EB3E01">
        <w:rPr>
          <w:rFonts w:ascii="Arial" w:hAnsi="Arial" w:cs="Arial"/>
          <w:sz w:val="24"/>
          <w:szCs w:val="24"/>
        </w:rPr>
        <w:t>E79</w:t>
      </w:r>
      <w:r>
        <w:rPr>
          <w:rFonts w:ascii="Arial" w:hAnsi="Arial" w:cs="Arial"/>
          <w:sz w:val="24"/>
          <w:szCs w:val="24"/>
        </w:rPr>
        <w:t>.</w:t>
      </w:r>
    </w:p>
    <w:p w:rsidR="000F2F08" w:rsidRDefault="000F2F08" w:rsidP="00F90B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6)</w:t>
      </w:r>
      <w:r w:rsidR="00F60729">
        <w:rPr>
          <w:rFonts w:ascii="Arial" w:hAnsi="Arial" w:cs="Arial"/>
          <w:sz w:val="24"/>
          <w:szCs w:val="24"/>
        </w:rPr>
        <w:t xml:space="preserve"> An E</w:t>
      </w:r>
      <w:r w:rsidR="00211D76">
        <w:rPr>
          <w:rFonts w:ascii="Arial" w:hAnsi="Arial" w:cs="Arial"/>
          <w:sz w:val="24"/>
          <w:szCs w:val="24"/>
        </w:rPr>
        <w:t>stimated Allocation for the 2018/19</w:t>
      </w:r>
      <w:r w:rsidR="00F60729">
        <w:rPr>
          <w:rFonts w:ascii="Arial" w:hAnsi="Arial" w:cs="Arial"/>
          <w:sz w:val="24"/>
          <w:szCs w:val="24"/>
        </w:rPr>
        <w:t xml:space="preserve"> Academ</w:t>
      </w:r>
      <w:r w:rsidR="00211D76">
        <w:rPr>
          <w:rFonts w:ascii="Arial" w:hAnsi="Arial" w:cs="Arial"/>
          <w:sz w:val="24"/>
          <w:szCs w:val="24"/>
        </w:rPr>
        <w:t>ic Year (September to March 2019</w:t>
      </w:r>
      <w:r w:rsidR="00F60729">
        <w:rPr>
          <w:rFonts w:ascii="Arial" w:hAnsi="Arial" w:cs="Arial"/>
          <w:sz w:val="24"/>
          <w:szCs w:val="24"/>
        </w:rPr>
        <w:t>) will appear just below in cell E</w:t>
      </w:r>
      <w:r w:rsidR="00EB3E01">
        <w:rPr>
          <w:rFonts w:ascii="Arial" w:hAnsi="Arial" w:cs="Arial"/>
          <w:sz w:val="24"/>
          <w:szCs w:val="24"/>
        </w:rPr>
        <w:t>81</w:t>
      </w:r>
      <w:r w:rsidR="00F60729">
        <w:rPr>
          <w:rFonts w:ascii="Arial" w:hAnsi="Arial" w:cs="Arial"/>
          <w:sz w:val="24"/>
          <w:szCs w:val="24"/>
        </w:rPr>
        <w:t xml:space="preserve"> and </w:t>
      </w:r>
      <w:r w:rsidR="00EB3E01">
        <w:rPr>
          <w:rFonts w:ascii="Arial" w:hAnsi="Arial" w:cs="Arial"/>
          <w:sz w:val="24"/>
          <w:szCs w:val="24"/>
        </w:rPr>
        <w:t xml:space="preserve">a UIFSM </w:t>
      </w:r>
      <w:r w:rsidR="00F60729">
        <w:rPr>
          <w:rFonts w:ascii="Arial" w:hAnsi="Arial" w:cs="Arial"/>
          <w:sz w:val="24"/>
          <w:szCs w:val="24"/>
        </w:rPr>
        <w:t>Estimated</w:t>
      </w:r>
      <w:r w:rsidR="00EB3E01">
        <w:rPr>
          <w:rFonts w:ascii="Arial" w:hAnsi="Arial" w:cs="Arial"/>
          <w:sz w:val="24"/>
          <w:szCs w:val="24"/>
        </w:rPr>
        <w:t xml:space="preserve"> </w:t>
      </w:r>
      <w:r w:rsidR="00F60729">
        <w:rPr>
          <w:rFonts w:ascii="Arial" w:hAnsi="Arial" w:cs="Arial"/>
          <w:sz w:val="24"/>
          <w:szCs w:val="24"/>
        </w:rPr>
        <w:t>Total Funding f</w:t>
      </w:r>
      <w:r w:rsidR="00EB3E01">
        <w:rPr>
          <w:rFonts w:ascii="Arial" w:hAnsi="Arial" w:cs="Arial"/>
          <w:sz w:val="24"/>
          <w:szCs w:val="24"/>
        </w:rPr>
        <w:t>igure f</w:t>
      </w:r>
      <w:r w:rsidR="00211D76">
        <w:rPr>
          <w:rFonts w:ascii="Arial" w:hAnsi="Arial" w:cs="Arial"/>
          <w:sz w:val="24"/>
          <w:szCs w:val="24"/>
        </w:rPr>
        <w:t>or the 2018/19</w:t>
      </w:r>
      <w:r w:rsidR="00F60729">
        <w:rPr>
          <w:rFonts w:ascii="Arial" w:hAnsi="Arial" w:cs="Arial"/>
          <w:sz w:val="24"/>
          <w:szCs w:val="24"/>
        </w:rPr>
        <w:t xml:space="preserve"> Financial Year will be shown in cell E</w:t>
      </w:r>
      <w:r w:rsidR="00EB3E01">
        <w:rPr>
          <w:rFonts w:ascii="Arial" w:hAnsi="Arial" w:cs="Arial"/>
          <w:sz w:val="24"/>
          <w:szCs w:val="24"/>
        </w:rPr>
        <w:t>83</w:t>
      </w:r>
      <w:r w:rsidR="00F60729">
        <w:rPr>
          <w:rFonts w:ascii="Arial" w:hAnsi="Arial" w:cs="Arial"/>
          <w:sz w:val="24"/>
          <w:szCs w:val="24"/>
        </w:rPr>
        <w:t>.</w:t>
      </w:r>
    </w:p>
    <w:p w:rsidR="008B3CB1" w:rsidRDefault="008B3CB1" w:rsidP="00EB3E01">
      <w:pPr>
        <w:spacing w:line="360" w:lineRule="auto"/>
        <w:rPr>
          <w:rFonts w:ascii="Arial" w:hAnsi="Arial" w:cs="Arial"/>
          <w:sz w:val="24"/>
          <w:szCs w:val="24"/>
        </w:rPr>
      </w:pPr>
    </w:p>
    <w:p w:rsidR="00EB3E01" w:rsidRDefault="00211D76" w:rsidP="00EB3E0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B106212" wp14:editId="5E8EFEF7">
                <wp:simplePos x="0" y="0"/>
                <wp:positionH relativeFrom="column">
                  <wp:posOffset>-189230</wp:posOffset>
                </wp:positionH>
                <wp:positionV relativeFrom="paragraph">
                  <wp:posOffset>-94615</wp:posOffset>
                </wp:positionV>
                <wp:extent cx="6183630" cy="1160780"/>
                <wp:effectExtent l="95250" t="95250" r="102870" b="96520"/>
                <wp:wrapNone/>
                <wp:docPr id="1134" name="Rounded Rectangle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630" cy="11607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34" o:spid="_x0000_s1026" style="position:absolute;margin-left:-14.9pt;margin-top:-7.45pt;width:486.9pt;height:91.4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" filled="f" strokecolor="#00b050" strokeweight="2.25pt"/>
            </w:pict>
          </mc:Fallback>
        </mc:AlternateContent>
      </w:r>
      <w:r w:rsidR="00EB3E01">
        <w:rPr>
          <w:rFonts w:ascii="Arial" w:hAnsi="Arial" w:cs="Arial"/>
          <w:sz w:val="24"/>
          <w:szCs w:val="24"/>
        </w:rPr>
        <w:t>This UIFSM Estimated Total Funding figure is made up of the remaining payment in cell E68 (from the ‘Year 1’ Tab) which co</w:t>
      </w:r>
      <w:r w:rsidR="008B3CB1">
        <w:rPr>
          <w:rFonts w:ascii="Arial" w:hAnsi="Arial" w:cs="Arial"/>
          <w:sz w:val="24"/>
          <w:szCs w:val="24"/>
        </w:rPr>
        <w:t>vers the April to August period, and the Estimated September to March allocation from cell E81. These figures ar</w:t>
      </w:r>
      <w:r>
        <w:rPr>
          <w:rFonts w:ascii="Arial" w:hAnsi="Arial" w:cs="Arial"/>
          <w:sz w:val="24"/>
          <w:szCs w:val="24"/>
        </w:rPr>
        <w:t xml:space="preserve">e shown in green boxes </w:t>
      </w:r>
      <w:r w:rsidR="008B3CB1">
        <w:rPr>
          <w:rFonts w:ascii="Arial" w:hAnsi="Arial" w:cs="Arial"/>
          <w:sz w:val="24"/>
          <w:szCs w:val="24"/>
        </w:rPr>
        <w:t>for clarification.</w:t>
      </w:r>
    </w:p>
    <w:p w:rsidR="00144D11" w:rsidRDefault="00144D11" w:rsidP="004456FC">
      <w:pPr>
        <w:rPr>
          <w:noProof/>
          <w:lang w:eastAsia="en-GB"/>
        </w:rPr>
      </w:pPr>
    </w:p>
    <w:p w:rsidR="00144D11" w:rsidRDefault="00144D11" w:rsidP="004456FC">
      <w:pPr>
        <w:rPr>
          <w:noProof/>
          <w:lang w:eastAsia="en-GB"/>
        </w:rPr>
      </w:pPr>
    </w:p>
    <w:p w:rsidR="00144D11" w:rsidRDefault="00144D11" w:rsidP="004456FC">
      <w:pPr>
        <w:rPr>
          <w:noProof/>
          <w:lang w:eastAsia="en-GB"/>
        </w:rPr>
      </w:pPr>
    </w:p>
    <w:p w:rsidR="00144D11" w:rsidRDefault="00144D11" w:rsidP="004456FC">
      <w:pPr>
        <w:rPr>
          <w:noProof/>
          <w:lang w:eastAsia="en-GB"/>
        </w:rPr>
      </w:pPr>
    </w:p>
    <w:p w:rsidR="00997766" w:rsidRDefault="00997766" w:rsidP="004456FC">
      <w:pPr>
        <w:rPr>
          <w:noProof/>
          <w:lang w:eastAsia="en-GB"/>
        </w:rPr>
      </w:pPr>
    </w:p>
    <w:p w:rsidR="00211D76" w:rsidRDefault="00144D11" w:rsidP="004456FC">
      <w:pPr>
        <w:rPr>
          <w:noProof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A068546" wp14:editId="37338C65">
                <wp:simplePos x="0" y="0"/>
                <wp:positionH relativeFrom="column">
                  <wp:posOffset>4523105</wp:posOffset>
                </wp:positionH>
                <wp:positionV relativeFrom="paragraph">
                  <wp:posOffset>568325</wp:posOffset>
                </wp:positionV>
                <wp:extent cx="821690" cy="180340"/>
                <wp:effectExtent l="76200" t="95250" r="73660" b="86360"/>
                <wp:wrapNone/>
                <wp:docPr id="1132" name="Rounded Rectangle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1803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132" o:spid="_x0000_s1026" style="position:absolute;margin-left:356.15pt;margin-top:44.75pt;width:64.7pt;height:14.2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" filled="f" strokecolor="#00b050" strokeweight="2.25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F22B042" wp14:editId="70D0BEF9">
                <wp:simplePos x="0" y="0"/>
                <wp:positionH relativeFrom="column">
                  <wp:posOffset>3660140</wp:posOffset>
                </wp:positionH>
                <wp:positionV relativeFrom="paragraph">
                  <wp:posOffset>272415</wp:posOffset>
                </wp:positionV>
                <wp:extent cx="514350" cy="371475"/>
                <wp:effectExtent l="76200" t="76200" r="95250" b="104775"/>
                <wp:wrapNone/>
                <wp:docPr id="867" name="Oval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740F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4FD35D6B" wp14:editId="7AB3A916">
                                  <wp:extent cx="161290" cy="59711"/>
                                  <wp:effectExtent l="0" t="0" r="0" b="0"/>
                                  <wp:docPr id="883" name="Picture 8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6A9B50" wp14:editId="69D542AC">
                                  <wp:extent cx="161290" cy="124293"/>
                                  <wp:effectExtent l="0" t="0" r="0" b="9525"/>
                                  <wp:docPr id="884" name="Picture 8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7" o:spid="_x0000_s1072" style="position:absolute;margin-left:288.2pt;margin-top:21.45pt;width:40.5pt;height:29.2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" fillcolor="white [3212]" strokecolor="red" strokeweight="1.5pt">
                <v:textbox>
                  <w:txbxContent>
                    <w:p w:rsidR="0066617A" w:rsidRPr="009E1AC3" w:rsidRDefault="0066617A" w:rsidP="003740F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4FD35D6B" wp14:editId="7AB3A916">
                            <wp:extent cx="161290" cy="59711"/>
                            <wp:effectExtent l="0" t="0" r="0" b="0"/>
                            <wp:docPr id="883" name="Picture 8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6A9B50" wp14:editId="69D542AC">
                            <wp:extent cx="161290" cy="124293"/>
                            <wp:effectExtent l="0" t="0" r="0" b="9525"/>
                            <wp:docPr id="884" name="Picture 8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DCD48F5" wp14:editId="2774C223">
                <wp:simplePos x="0" y="0"/>
                <wp:positionH relativeFrom="column">
                  <wp:posOffset>3561715</wp:posOffset>
                </wp:positionH>
                <wp:positionV relativeFrom="paragraph">
                  <wp:posOffset>698500</wp:posOffset>
                </wp:positionV>
                <wp:extent cx="514350" cy="371475"/>
                <wp:effectExtent l="76200" t="76200" r="95250" b="104775"/>
                <wp:wrapNone/>
                <wp:docPr id="865" name="Oval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740F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35951451" wp14:editId="33394922">
                                  <wp:extent cx="161290" cy="59711"/>
                                  <wp:effectExtent l="0" t="0" r="0" b="0"/>
                                  <wp:docPr id="877" name="Picture 8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B771CC" wp14:editId="13956DCA">
                                  <wp:extent cx="161290" cy="124293"/>
                                  <wp:effectExtent l="0" t="0" r="0" b="9525"/>
                                  <wp:docPr id="878" name="Picture 8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5" o:spid="_x0000_s1073" style="position:absolute;margin-left:280.45pt;margin-top:55pt;width:40.5pt;height:29.2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" fillcolor="white [3212]" strokecolor="red" strokeweight="1.5pt">
                <v:textbox>
                  <w:txbxContent>
                    <w:p w:rsidR="0066617A" w:rsidRPr="009E1AC3" w:rsidRDefault="0066617A" w:rsidP="003740F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35951451" wp14:editId="33394922">
                            <wp:extent cx="161290" cy="59711"/>
                            <wp:effectExtent l="0" t="0" r="0" b="0"/>
                            <wp:docPr id="877" name="Picture 8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B771CC" wp14:editId="13956DCA">
                            <wp:extent cx="161290" cy="124293"/>
                            <wp:effectExtent l="0" t="0" r="0" b="9525"/>
                            <wp:docPr id="878" name="Picture 8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7BCC240" wp14:editId="2F74F548">
                <wp:simplePos x="0" y="0"/>
                <wp:positionH relativeFrom="column">
                  <wp:posOffset>4074795</wp:posOffset>
                </wp:positionH>
                <wp:positionV relativeFrom="paragraph">
                  <wp:posOffset>573405</wp:posOffset>
                </wp:positionV>
                <wp:extent cx="1096010" cy="652780"/>
                <wp:effectExtent l="38100" t="19050" r="85090" b="90170"/>
                <wp:wrapNone/>
                <wp:docPr id="875" name="Straight Arrow Connector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6010" cy="6527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5" o:spid="_x0000_s1026" type="#_x0000_t32" style="position:absolute;margin-left:320.85pt;margin-top:45.15pt;width:86.3pt;height:51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0F3AAA1" wp14:editId="2EE5D488">
                <wp:simplePos x="0" y="0"/>
                <wp:positionH relativeFrom="column">
                  <wp:posOffset>4073525</wp:posOffset>
                </wp:positionH>
                <wp:positionV relativeFrom="paragraph">
                  <wp:posOffset>920115</wp:posOffset>
                </wp:positionV>
                <wp:extent cx="1031240" cy="433070"/>
                <wp:effectExtent l="38100" t="38100" r="73660" b="100330"/>
                <wp:wrapNone/>
                <wp:docPr id="874" name="Straight Arrow Connector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1240" cy="4330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4" o:spid="_x0000_s1026" type="#_x0000_t32" style="position:absolute;margin-left:320.75pt;margin-top:72.45pt;width:81.2pt;height:34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86D7D07" wp14:editId="0B62311D">
                <wp:simplePos x="0" y="0"/>
                <wp:positionH relativeFrom="column">
                  <wp:posOffset>3679190</wp:posOffset>
                </wp:positionH>
                <wp:positionV relativeFrom="paragraph">
                  <wp:posOffset>1101090</wp:posOffset>
                </wp:positionV>
                <wp:extent cx="514350" cy="371475"/>
                <wp:effectExtent l="76200" t="76200" r="95250" b="104775"/>
                <wp:wrapNone/>
                <wp:docPr id="866" name="Oval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740F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7E2C1A47" wp14:editId="7CF90522">
                                  <wp:extent cx="161290" cy="59711"/>
                                  <wp:effectExtent l="0" t="0" r="0" b="0"/>
                                  <wp:docPr id="880" name="Picture 8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46E68E" wp14:editId="5307C381">
                                  <wp:extent cx="161290" cy="124293"/>
                                  <wp:effectExtent l="0" t="0" r="0" b="9525"/>
                                  <wp:docPr id="881" name="Picture 8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6" o:spid="_x0000_s1074" style="position:absolute;margin-left:289.7pt;margin-top:86.7pt;width:40.5pt;height:29.25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" fillcolor="white [3212]" strokecolor="red" strokeweight="1.5pt">
                <v:textbox>
                  <w:txbxContent>
                    <w:p w:rsidR="0066617A" w:rsidRPr="009E1AC3" w:rsidRDefault="0066617A" w:rsidP="003740F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7E2C1A47" wp14:editId="7CF90522">
                            <wp:extent cx="161290" cy="59711"/>
                            <wp:effectExtent l="0" t="0" r="0" b="0"/>
                            <wp:docPr id="880" name="Picture 8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46E68E" wp14:editId="5307C381">
                            <wp:extent cx="161290" cy="124293"/>
                            <wp:effectExtent l="0" t="0" r="0" b="9525"/>
                            <wp:docPr id="881" name="Picture 8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0581419" wp14:editId="2E07F2F4">
                <wp:simplePos x="0" y="0"/>
                <wp:positionH relativeFrom="column">
                  <wp:posOffset>4185285</wp:posOffset>
                </wp:positionH>
                <wp:positionV relativeFrom="paragraph">
                  <wp:posOffset>1287145</wp:posOffset>
                </wp:positionV>
                <wp:extent cx="996950" cy="177800"/>
                <wp:effectExtent l="38100" t="38100" r="69850" b="127000"/>
                <wp:wrapNone/>
                <wp:docPr id="873" name="Straight Arrow Connector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6950" cy="177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3" o:spid="_x0000_s1026" type="#_x0000_t32" style="position:absolute;margin-left:329.55pt;margin-top:101.35pt;width:78.5pt;height:1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AF28A5F" wp14:editId="45B34BD5">
                <wp:simplePos x="0" y="0"/>
                <wp:positionH relativeFrom="column">
                  <wp:posOffset>3679190</wp:posOffset>
                </wp:positionH>
                <wp:positionV relativeFrom="paragraph">
                  <wp:posOffset>1515745</wp:posOffset>
                </wp:positionV>
                <wp:extent cx="514350" cy="371475"/>
                <wp:effectExtent l="76200" t="76200" r="95250" b="104775"/>
                <wp:wrapNone/>
                <wp:docPr id="870" name="Oval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740F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2D846EF1" wp14:editId="4CA0D7BC">
                                  <wp:extent cx="161290" cy="59711"/>
                                  <wp:effectExtent l="0" t="0" r="0" b="0"/>
                                  <wp:docPr id="961" name="Picture 9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812C60" wp14:editId="639039FC">
                                  <wp:extent cx="161290" cy="124293"/>
                                  <wp:effectExtent l="0" t="0" r="0" b="9525"/>
                                  <wp:docPr id="962" name="Picture 9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0" o:spid="_x0000_s1075" style="position:absolute;margin-left:289.7pt;margin-top:119.35pt;width:40.5pt;height:29.2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" fillcolor="white [3212]" strokecolor="red" strokeweight="1.5pt">
                <v:textbox>
                  <w:txbxContent>
                    <w:p w:rsidR="0066617A" w:rsidRPr="009E1AC3" w:rsidRDefault="0066617A" w:rsidP="003740F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2D846EF1" wp14:editId="4CA0D7BC">
                            <wp:extent cx="161290" cy="59711"/>
                            <wp:effectExtent l="0" t="0" r="0" b="0"/>
                            <wp:docPr id="961" name="Picture 9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812C60" wp14:editId="639039FC">
                            <wp:extent cx="161290" cy="124293"/>
                            <wp:effectExtent l="0" t="0" r="0" b="9525"/>
                            <wp:docPr id="962" name="Picture 9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22637B3" wp14:editId="7F33A29E">
                <wp:simplePos x="0" y="0"/>
                <wp:positionH relativeFrom="column">
                  <wp:posOffset>4194810</wp:posOffset>
                </wp:positionH>
                <wp:positionV relativeFrom="paragraph">
                  <wp:posOffset>1619250</wp:posOffset>
                </wp:positionV>
                <wp:extent cx="986790" cy="76200"/>
                <wp:effectExtent l="38100" t="76200" r="3810" b="95250"/>
                <wp:wrapNone/>
                <wp:docPr id="871" name="Straight Arrow Connector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679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1" o:spid="_x0000_s1026" type="#_x0000_t32" style="position:absolute;margin-left:330.3pt;margin-top:127.5pt;width:77.7pt;height:6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7413A3B" wp14:editId="7C63BD33">
                <wp:simplePos x="0" y="0"/>
                <wp:positionH relativeFrom="column">
                  <wp:posOffset>5504180</wp:posOffset>
                </wp:positionH>
                <wp:positionV relativeFrom="paragraph">
                  <wp:posOffset>1617980</wp:posOffset>
                </wp:positionV>
                <wp:extent cx="514350" cy="371475"/>
                <wp:effectExtent l="76200" t="76200" r="95250" b="104775"/>
                <wp:wrapNone/>
                <wp:docPr id="868" name="Oval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740F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47E5DF13" wp14:editId="58ABC985">
                                  <wp:extent cx="161290" cy="59711"/>
                                  <wp:effectExtent l="0" t="0" r="0" b="0"/>
                                  <wp:docPr id="886" name="Picture 8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5EE98D" wp14:editId="4132B830">
                                  <wp:extent cx="161290" cy="124293"/>
                                  <wp:effectExtent l="0" t="0" r="0" b="9525"/>
                                  <wp:docPr id="887" name="Picture 8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8" o:spid="_x0000_s1076" style="position:absolute;margin-left:433.4pt;margin-top:127.4pt;width:40.5pt;height:29.25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" fillcolor="white [3212]" strokecolor="red" strokeweight="1.5pt">
                <v:textbox>
                  <w:txbxContent>
                    <w:p w:rsidR="0066617A" w:rsidRPr="009E1AC3" w:rsidRDefault="0066617A" w:rsidP="003740F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47E5DF13" wp14:editId="58ABC985">
                            <wp:extent cx="161290" cy="59711"/>
                            <wp:effectExtent l="0" t="0" r="0" b="0"/>
                            <wp:docPr id="886" name="Picture 8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5EE98D" wp14:editId="4132B830">
                            <wp:extent cx="161290" cy="124293"/>
                            <wp:effectExtent l="0" t="0" r="0" b="9525"/>
                            <wp:docPr id="887" name="Picture 8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2B16645" wp14:editId="2AAD4940">
                <wp:simplePos x="0" y="0"/>
                <wp:positionH relativeFrom="column">
                  <wp:posOffset>5471160</wp:posOffset>
                </wp:positionH>
                <wp:positionV relativeFrom="paragraph">
                  <wp:posOffset>1943735</wp:posOffset>
                </wp:positionV>
                <wp:extent cx="135890" cy="145415"/>
                <wp:effectExtent l="57150" t="19050" r="73660" b="102235"/>
                <wp:wrapNone/>
                <wp:docPr id="964" name="Straight Arrow Connector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890" cy="145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64" o:spid="_x0000_s1026" type="#_x0000_t32" style="position:absolute;margin-left:430.8pt;margin-top:153.05pt;width:10.7pt;height:11.45pt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6D79783" wp14:editId="07DC5BAD">
                <wp:simplePos x="0" y="0"/>
                <wp:positionH relativeFrom="column">
                  <wp:posOffset>4735830</wp:posOffset>
                </wp:positionH>
                <wp:positionV relativeFrom="paragraph">
                  <wp:posOffset>2066925</wp:posOffset>
                </wp:positionV>
                <wp:extent cx="704215" cy="160020"/>
                <wp:effectExtent l="57150" t="76200" r="76835" b="87630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60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5" o:spid="_x0000_s1026" style="position:absolute;margin-left:372.9pt;margin-top:162.75pt;width:55.45pt;height:12.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1A0A2A0" wp14:editId="7A8B96E2">
                <wp:simplePos x="0" y="0"/>
                <wp:positionH relativeFrom="column">
                  <wp:posOffset>4630420</wp:posOffset>
                </wp:positionH>
                <wp:positionV relativeFrom="paragraph">
                  <wp:posOffset>2341245</wp:posOffset>
                </wp:positionV>
                <wp:extent cx="821690" cy="180340"/>
                <wp:effectExtent l="76200" t="95250" r="73660" b="86360"/>
                <wp:wrapNone/>
                <wp:docPr id="1133" name="Rounded Rectangle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1803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33" o:spid="_x0000_s1026" style="position:absolute;margin-left:364.6pt;margin-top:184.35pt;width:64.7pt;height:14.2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" filled="f" strokecolor="#00b050" strokeweight="2.25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66FDEE6" wp14:editId="7CC6FD3C">
                <wp:simplePos x="0" y="0"/>
                <wp:positionH relativeFrom="column">
                  <wp:posOffset>4714875</wp:posOffset>
                </wp:positionH>
                <wp:positionV relativeFrom="paragraph">
                  <wp:posOffset>2573020</wp:posOffset>
                </wp:positionV>
                <wp:extent cx="714375" cy="228600"/>
                <wp:effectExtent l="57150" t="76200" r="85725" b="95250"/>
                <wp:wrapNone/>
                <wp:docPr id="94" name="Rounded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4" o:spid="_x0000_s1026" style="position:absolute;margin-left:371.25pt;margin-top:202.6pt;width:56.25pt;height:1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CF7697D" wp14:editId="2A96996F">
                <wp:simplePos x="0" y="0"/>
                <wp:positionH relativeFrom="column">
                  <wp:posOffset>4177030</wp:posOffset>
                </wp:positionH>
                <wp:positionV relativeFrom="paragraph">
                  <wp:posOffset>2639060</wp:posOffset>
                </wp:positionV>
                <wp:extent cx="534035" cy="0"/>
                <wp:effectExtent l="0" t="76200" r="18415" b="152400"/>
                <wp:wrapNone/>
                <wp:docPr id="872" name="Straight Arrow Connector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0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2" o:spid="_x0000_s1026" type="#_x0000_t32" style="position:absolute;margin-left:328.9pt;margin-top:207.8pt;width:42.05pt;height: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09B5455" wp14:editId="61FEE837">
                <wp:simplePos x="0" y="0"/>
                <wp:positionH relativeFrom="column">
                  <wp:posOffset>3656965</wp:posOffset>
                </wp:positionH>
                <wp:positionV relativeFrom="paragraph">
                  <wp:posOffset>2440305</wp:posOffset>
                </wp:positionV>
                <wp:extent cx="514350" cy="371475"/>
                <wp:effectExtent l="76200" t="76200" r="95250" b="104775"/>
                <wp:wrapNone/>
                <wp:docPr id="869" name="Oval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3740F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078A9A4D" wp14:editId="6B4E294D">
                                  <wp:extent cx="161290" cy="59711"/>
                                  <wp:effectExtent l="0" t="0" r="0" b="0"/>
                                  <wp:docPr id="893" name="Picture 8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936B0E" wp14:editId="227ECA22">
                                  <wp:extent cx="161290" cy="124293"/>
                                  <wp:effectExtent l="0" t="0" r="0" b="9525"/>
                                  <wp:docPr id="960" name="Picture 9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9" o:spid="_x0000_s1077" style="position:absolute;margin-left:287.95pt;margin-top:192.15pt;width:40.5pt;height:29.2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" fillcolor="white [3212]" strokecolor="red" strokeweight="1.5pt">
                <v:textbox>
                  <w:txbxContent>
                    <w:p w:rsidR="0066617A" w:rsidRPr="009E1AC3" w:rsidRDefault="0066617A" w:rsidP="003740F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078A9A4D" wp14:editId="6B4E294D">
                            <wp:extent cx="161290" cy="59711"/>
                            <wp:effectExtent l="0" t="0" r="0" b="0"/>
                            <wp:docPr id="893" name="Picture 8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936B0E" wp14:editId="227ECA22">
                            <wp:extent cx="161290" cy="124293"/>
                            <wp:effectExtent l="0" t="0" r="0" b="9525"/>
                            <wp:docPr id="960" name="Picture 9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E42A782" wp14:editId="1E210311">
            <wp:extent cx="6313500" cy="2905125"/>
            <wp:effectExtent l="0" t="0" r="0" b="0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3152" cy="290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619" w:rsidRDefault="00921619" w:rsidP="00921619"/>
    <w:p w:rsidR="00F40A26" w:rsidRPr="00913A97" w:rsidRDefault="002358DA" w:rsidP="00F40A26">
      <w:pPr>
        <w:pStyle w:val="Heading2"/>
      </w:pPr>
      <w:bookmarkStart w:id="13" w:name="_Toc444590706"/>
      <w:r w:rsidRPr="00913A97">
        <w:t>De-Delegation</w:t>
      </w:r>
      <w:r w:rsidR="00F40A26">
        <w:t xml:space="preserve"> (Funding delegated to schools which is recovered via the advances)</w:t>
      </w:r>
      <w:bookmarkEnd w:id="13"/>
    </w:p>
    <w:p w:rsidR="002358DA" w:rsidRPr="00913A97" w:rsidRDefault="002358DA" w:rsidP="00F40A26"/>
    <w:p w:rsidR="002358DA" w:rsidRPr="00913A97" w:rsidRDefault="000E1C42" w:rsidP="002358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AF74E50" wp14:editId="0C8440D6">
                <wp:simplePos x="0" y="0"/>
                <wp:positionH relativeFrom="column">
                  <wp:posOffset>1184275</wp:posOffset>
                </wp:positionH>
                <wp:positionV relativeFrom="paragraph">
                  <wp:posOffset>310515</wp:posOffset>
                </wp:positionV>
                <wp:extent cx="3808095" cy="1375410"/>
                <wp:effectExtent l="38100" t="38100" r="78105" b="11049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8095" cy="1375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93.25pt;margin-top:24.45pt;width:299.85pt;height:108.3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8B80930" wp14:editId="57456029">
                <wp:simplePos x="0" y="0"/>
                <wp:positionH relativeFrom="column">
                  <wp:posOffset>4980940</wp:posOffset>
                </wp:positionH>
                <wp:positionV relativeFrom="paragraph">
                  <wp:posOffset>1683385</wp:posOffset>
                </wp:positionV>
                <wp:extent cx="716280" cy="204470"/>
                <wp:effectExtent l="57150" t="76200" r="83820" b="100330"/>
                <wp:wrapNone/>
                <wp:docPr id="1135" name="Rounded Rectangle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044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35" o:spid="_x0000_s1026" style="position:absolute;margin-left:392.2pt;margin-top:132.55pt;width:56.4pt;height:16.1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" filled="f" strokecolor="red" strokeweight="2pt"/>
            </w:pict>
          </mc:Fallback>
        </mc:AlternateContent>
      </w:r>
      <w:r w:rsidR="002358DA" w:rsidRPr="00913A97">
        <w:rPr>
          <w:rFonts w:ascii="Arial" w:hAnsi="Arial" w:cs="Arial"/>
          <w:sz w:val="24"/>
          <w:szCs w:val="24"/>
        </w:rPr>
        <w:t>The figures for De-Delegation will automatically populate in the next section</w:t>
      </w:r>
      <w:r w:rsidR="002358DA">
        <w:rPr>
          <w:rFonts w:ascii="Arial" w:hAnsi="Arial" w:cs="Arial"/>
          <w:sz w:val="24"/>
          <w:szCs w:val="24"/>
        </w:rPr>
        <w:t xml:space="preserve"> with a total in cell E96.</w:t>
      </w:r>
      <w:r w:rsidR="002358DA" w:rsidRPr="002358DA">
        <w:rPr>
          <w:noProof/>
          <w:lang w:eastAsia="en-GB"/>
        </w:rPr>
        <w:t xml:space="preserve"> </w:t>
      </w:r>
      <w:r w:rsidR="002358DA">
        <w:rPr>
          <w:noProof/>
          <w:lang w:eastAsia="en-GB"/>
        </w:rPr>
        <w:drawing>
          <wp:inline distT="0" distB="0" distL="0" distR="0" wp14:anchorId="1B86EA0D" wp14:editId="21CDB071">
            <wp:extent cx="5731510" cy="1484314"/>
            <wp:effectExtent l="0" t="0" r="2540" b="1905"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870" w:rsidRDefault="00211D76" w:rsidP="0001469D">
      <w:pPr>
        <w:pStyle w:val="Heading1"/>
        <w:rPr>
          <w:u w:val="single"/>
        </w:rPr>
      </w:pPr>
      <w:bookmarkStart w:id="14" w:name="_Toc444590707"/>
      <w:r>
        <w:rPr>
          <w:u w:val="single"/>
        </w:rPr>
        <w:br/>
      </w:r>
      <w:r>
        <w:rPr>
          <w:u w:val="single"/>
        </w:rPr>
        <w:br/>
      </w:r>
      <w:r w:rsidR="000E1C42">
        <w:rPr>
          <w:u w:val="single"/>
        </w:rPr>
        <w:t>‘</w:t>
      </w:r>
      <w:r w:rsidR="00CF0870" w:rsidRPr="00711EAA">
        <w:rPr>
          <w:u w:val="single"/>
        </w:rPr>
        <w:t>Year 3’ Tab</w:t>
      </w:r>
      <w:bookmarkEnd w:id="14"/>
    </w:p>
    <w:p w:rsidR="00B90C7F" w:rsidRDefault="00B90C7F" w:rsidP="00B90C7F"/>
    <w:p w:rsidR="004456FC" w:rsidRPr="00913A97" w:rsidRDefault="00997766" w:rsidP="00827516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t xml:space="preserve">The 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‘</w:t>
      </w:r>
      <w:r w:rsidRPr="00921619">
        <w:rPr>
          <w:rFonts w:ascii="Arial" w:hAnsi="Arial" w:cs="Arial"/>
          <w:color w:val="0070C0"/>
          <w:sz w:val="24"/>
          <w:szCs w:val="24"/>
        </w:rPr>
        <w:t>Year 3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’</w:t>
      </w:r>
      <w:r w:rsidRPr="00921619">
        <w:rPr>
          <w:rFonts w:ascii="Arial" w:hAnsi="Arial" w:cs="Arial"/>
          <w:color w:val="0070C0"/>
          <w:sz w:val="24"/>
          <w:szCs w:val="24"/>
        </w:rPr>
        <w:t xml:space="preserve"> 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T</w:t>
      </w:r>
      <w:r w:rsidRPr="00921619">
        <w:rPr>
          <w:rFonts w:ascii="Arial" w:hAnsi="Arial" w:cs="Arial"/>
          <w:color w:val="0070C0"/>
          <w:sz w:val="24"/>
          <w:szCs w:val="24"/>
        </w:rPr>
        <w:t xml:space="preserve">ab </w:t>
      </w:r>
      <w:r w:rsidRPr="00913A97">
        <w:rPr>
          <w:rFonts w:ascii="Arial" w:hAnsi="Arial" w:cs="Arial"/>
          <w:sz w:val="24"/>
          <w:szCs w:val="24"/>
        </w:rPr>
        <w:t>provi</w:t>
      </w:r>
      <w:r w:rsidR="00211D76">
        <w:rPr>
          <w:rFonts w:ascii="Arial" w:hAnsi="Arial" w:cs="Arial"/>
          <w:sz w:val="24"/>
          <w:szCs w:val="24"/>
        </w:rPr>
        <w:t>des a budget projection for 2019/20</w:t>
      </w:r>
      <w:r w:rsidRPr="00913A97">
        <w:rPr>
          <w:rFonts w:ascii="Arial" w:hAnsi="Arial" w:cs="Arial"/>
          <w:sz w:val="24"/>
          <w:szCs w:val="24"/>
        </w:rPr>
        <w:t xml:space="preserve"> and relies on the pupil number estimates provided</w:t>
      </w:r>
      <w:r w:rsidR="001456BA">
        <w:rPr>
          <w:rFonts w:ascii="Arial" w:hAnsi="Arial" w:cs="Arial"/>
          <w:sz w:val="24"/>
          <w:szCs w:val="24"/>
        </w:rPr>
        <w:t xml:space="preserve"> on the </w:t>
      </w:r>
      <w:r w:rsidR="003E021A">
        <w:rPr>
          <w:rFonts w:ascii="Arial" w:hAnsi="Arial" w:cs="Arial"/>
          <w:color w:val="0070C0"/>
          <w:sz w:val="24"/>
          <w:szCs w:val="24"/>
        </w:rPr>
        <w:t>‘Pupils’ T</w:t>
      </w:r>
      <w:r w:rsidR="001456BA" w:rsidRPr="00921619">
        <w:rPr>
          <w:rFonts w:ascii="Arial" w:hAnsi="Arial" w:cs="Arial"/>
          <w:color w:val="0070C0"/>
          <w:sz w:val="24"/>
          <w:szCs w:val="24"/>
        </w:rPr>
        <w:t>ab</w:t>
      </w:r>
      <w:r w:rsidR="001456BA">
        <w:rPr>
          <w:rFonts w:ascii="Arial" w:hAnsi="Arial" w:cs="Arial"/>
          <w:sz w:val="24"/>
          <w:szCs w:val="24"/>
        </w:rPr>
        <w:t>.</w:t>
      </w:r>
    </w:p>
    <w:p w:rsidR="00830D56" w:rsidRPr="00DE3ED3" w:rsidRDefault="00830D56" w:rsidP="00830D56">
      <w:pPr>
        <w:rPr>
          <w:rFonts w:ascii="Arial" w:hAnsi="Arial" w:cs="Arial"/>
          <w:sz w:val="24"/>
          <w:szCs w:val="24"/>
        </w:rPr>
      </w:pPr>
      <w:r w:rsidRPr="00DE3ED3">
        <w:rPr>
          <w:rFonts w:ascii="Arial" w:hAnsi="Arial" w:cs="Arial"/>
          <w:sz w:val="24"/>
          <w:szCs w:val="24"/>
        </w:rPr>
        <w:lastRenderedPageBreak/>
        <w:t xml:space="preserve">It is set up in the same way as the 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‘</w:t>
      </w:r>
      <w:r w:rsidRPr="00921619">
        <w:rPr>
          <w:rFonts w:ascii="Arial" w:hAnsi="Arial" w:cs="Arial"/>
          <w:color w:val="0070C0"/>
          <w:sz w:val="24"/>
          <w:szCs w:val="24"/>
        </w:rPr>
        <w:t>Year 2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’</w:t>
      </w:r>
      <w:r w:rsidRPr="00921619">
        <w:rPr>
          <w:rFonts w:ascii="Arial" w:hAnsi="Arial" w:cs="Arial"/>
          <w:color w:val="0070C0"/>
          <w:sz w:val="24"/>
          <w:szCs w:val="24"/>
        </w:rPr>
        <w:t xml:space="preserve"> Tab </w:t>
      </w:r>
      <w:r w:rsidRPr="00DE3ED3">
        <w:rPr>
          <w:rFonts w:ascii="Arial" w:hAnsi="Arial" w:cs="Arial"/>
          <w:sz w:val="24"/>
          <w:szCs w:val="24"/>
        </w:rPr>
        <w:t xml:space="preserve">with </w:t>
      </w:r>
      <w:r>
        <w:rPr>
          <w:rFonts w:ascii="Arial" w:hAnsi="Arial" w:cs="Arial"/>
          <w:sz w:val="24"/>
          <w:szCs w:val="24"/>
        </w:rPr>
        <w:t>a School Budget Share</w:t>
      </w:r>
      <w:r w:rsidR="00211D76">
        <w:rPr>
          <w:rFonts w:ascii="Arial" w:hAnsi="Arial" w:cs="Arial"/>
          <w:sz w:val="24"/>
          <w:szCs w:val="24"/>
        </w:rPr>
        <w:t xml:space="preserve"> section for 2019</w:t>
      </w:r>
      <w:r w:rsidRPr="00DE3ED3">
        <w:rPr>
          <w:rFonts w:ascii="Arial" w:hAnsi="Arial" w:cs="Arial"/>
          <w:sz w:val="24"/>
          <w:szCs w:val="24"/>
        </w:rPr>
        <w:t>/</w:t>
      </w:r>
      <w:r w:rsidR="00211D76">
        <w:rPr>
          <w:rFonts w:ascii="Arial" w:hAnsi="Arial" w:cs="Arial"/>
          <w:sz w:val="24"/>
          <w:szCs w:val="24"/>
        </w:rPr>
        <w:t>20</w:t>
      </w:r>
      <w:r w:rsidRPr="00DE3ED3">
        <w:rPr>
          <w:rFonts w:ascii="Arial" w:hAnsi="Arial" w:cs="Arial"/>
          <w:sz w:val="24"/>
          <w:szCs w:val="24"/>
        </w:rPr>
        <w:t xml:space="preserve"> at the top of the sheet, then an Estimated Pupil Premium </w:t>
      </w:r>
      <w:r>
        <w:rPr>
          <w:rFonts w:ascii="Arial" w:hAnsi="Arial" w:cs="Arial"/>
          <w:sz w:val="24"/>
          <w:szCs w:val="24"/>
        </w:rPr>
        <w:t xml:space="preserve">(PP) </w:t>
      </w:r>
      <w:r w:rsidRPr="00DE3ED3">
        <w:rPr>
          <w:rFonts w:ascii="Arial" w:hAnsi="Arial" w:cs="Arial"/>
          <w:sz w:val="24"/>
          <w:szCs w:val="24"/>
        </w:rPr>
        <w:t>section</w:t>
      </w:r>
      <w:r w:rsidR="00732A68">
        <w:rPr>
          <w:rFonts w:ascii="Arial" w:hAnsi="Arial" w:cs="Arial"/>
          <w:sz w:val="24"/>
          <w:szCs w:val="24"/>
        </w:rPr>
        <w:t>,</w:t>
      </w:r>
      <w:r w:rsidRPr="00DE3ED3">
        <w:rPr>
          <w:rFonts w:ascii="Arial" w:hAnsi="Arial" w:cs="Arial"/>
          <w:sz w:val="24"/>
          <w:szCs w:val="24"/>
        </w:rPr>
        <w:t xml:space="preserve"> a UIFSM section</w:t>
      </w:r>
      <w:r w:rsidR="00732A68">
        <w:rPr>
          <w:rFonts w:ascii="Arial" w:hAnsi="Arial" w:cs="Arial"/>
          <w:sz w:val="24"/>
          <w:szCs w:val="24"/>
        </w:rPr>
        <w:t xml:space="preserve"> and De-delegation details</w:t>
      </w:r>
      <w:r w:rsidRPr="00DE3ED3">
        <w:rPr>
          <w:rFonts w:ascii="Arial" w:hAnsi="Arial" w:cs="Arial"/>
          <w:sz w:val="24"/>
          <w:szCs w:val="24"/>
        </w:rPr>
        <w:t xml:space="preserve"> at the bottom of the sheet.</w:t>
      </w:r>
    </w:p>
    <w:p w:rsidR="00830D56" w:rsidRDefault="00830D56" w:rsidP="00830D56">
      <w:pPr>
        <w:rPr>
          <w:rFonts w:ascii="Arial" w:hAnsi="Arial" w:cs="Arial"/>
          <w:sz w:val="24"/>
          <w:szCs w:val="24"/>
        </w:rPr>
      </w:pPr>
      <w:r w:rsidRPr="00732A68">
        <w:rPr>
          <w:rFonts w:ascii="Arial" w:hAnsi="Arial" w:cs="Arial"/>
          <w:sz w:val="24"/>
          <w:szCs w:val="24"/>
        </w:rPr>
        <w:t xml:space="preserve">The information required for this tab is very similar to the </w:t>
      </w:r>
      <w:r w:rsidR="00921619" w:rsidRPr="00732A68">
        <w:rPr>
          <w:rFonts w:ascii="Arial" w:hAnsi="Arial" w:cs="Arial"/>
          <w:color w:val="0070C0"/>
          <w:sz w:val="24"/>
          <w:szCs w:val="24"/>
        </w:rPr>
        <w:t>‘</w:t>
      </w:r>
      <w:r w:rsidRPr="00732A68">
        <w:rPr>
          <w:rFonts w:ascii="Arial" w:hAnsi="Arial" w:cs="Arial"/>
          <w:color w:val="0070C0"/>
          <w:sz w:val="24"/>
          <w:szCs w:val="24"/>
        </w:rPr>
        <w:t>Year 2</w:t>
      </w:r>
      <w:r w:rsidR="00921619" w:rsidRPr="00732A68">
        <w:rPr>
          <w:rFonts w:ascii="Arial" w:hAnsi="Arial" w:cs="Arial"/>
          <w:color w:val="0070C0"/>
          <w:sz w:val="24"/>
          <w:szCs w:val="24"/>
        </w:rPr>
        <w:t>’</w:t>
      </w:r>
      <w:r w:rsidRPr="00732A68">
        <w:rPr>
          <w:rFonts w:ascii="Arial" w:hAnsi="Arial" w:cs="Arial"/>
          <w:color w:val="0070C0"/>
          <w:sz w:val="24"/>
          <w:szCs w:val="24"/>
        </w:rPr>
        <w:t xml:space="preserve"> </w:t>
      </w:r>
      <w:proofErr w:type="gramStart"/>
      <w:r w:rsidR="00921619" w:rsidRPr="00732A68">
        <w:rPr>
          <w:rFonts w:ascii="Arial" w:hAnsi="Arial" w:cs="Arial"/>
          <w:color w:val="0070C0"/>
          <w:sz w:val="24"/>
          <w:szCs w:val="24"/>
        </w:rPr>
        <w:t>T</w:t>
      </w:r>
      <w:r w:rsidRPr="00732A68">
        <w:rPr>
          <w:rFonts w:ascii="Arial" w:hAnsi="Arial" w:cs="Arial"/>
          <w:color w:val="0070C0"/>
          <w:sz w:val="24"/>
          <w:szCs w:val="24"/>
        </w:rPr>
        <w:t>ab</w:t>
      </w:r>
      <w:r w:rsidRPr="00732A68">
        <w:rPr>
          <w:rFonts w:ascii="Arial" w:hAnsi="Arial" w:cs="Arial"/>
          <w:sz w:val="24"/>
          <w:szCs w:val="24"/>
        </w:rPr>
        <w:t>,</w:t>
      </w:r>
      <w:proofErr w:type="gramEnd"/>
      <w:r w:rsidR="00F40A26">
        <w:rPr>
          <w:rFonts w:ascii="Arial" w:hAnsi="Arial" w:cs="Arial"/>
          <w:sz w:val="24"/>
          <w:szCs w:val="24"/>
        </w:rPr>
        <w:t xml:space="preserve"> however</w:t>
      </w:r>
      <w:r w:rsidRPr="00732A68">
        <w:rPr>
          <w:rFonts w:ascii="Arial" w:hAnsi="Arial" w:cs="Arial"/>
          <w:sz w:val="24"/>
          <w:szCs w:val="24"/>
        </w:rPr>
        <w:t xml:space="preserve"> estimates should be updated to reflect Year 3 expectations.</w:t>
      </w:r>
    </w:p>
    <w:p w:rsidR="00CF0870" w:rsidRPr="00711EAA" w:rsidRDefault="00CF0870" w:rsidP="0006749E">
      <w:pPr>
        <w:pStyle w:val="Heading1"/>
        <w:rPr>
          <w:b w:val="0"/>
          <w:u w:val="single"/>
        </w:rPr>
      </w:pPr>
      <w:bookmarkStart w:id="15" w:name="_Toc444590708"/>
      <w:r w:rsidRPr="00711EAA">
        <w:rPr>
          <w:b w:val="0"/>
          <w:u w:val="single"/>
        </w:rPr>
        <w:t>‘</w:t>
      </w:r>
      <w:r w:rsidRPr="00711EAA">
        <w:rPr>
          <w:rStyle w:val="Heading1Char"/>
          <w:b/>
          <w:u w:val="single"/>
        </w:rPr>
        <w:t>Early Years’ Tab</w:t>
      </w:r>
      <w:bookmarkEnd w:id="15"/>
    </w:p>
    <w:p w:rsidR="0058398B" w:rsidRDefault="0058398B" w:rsidP="00827516">
      <w:pPr>
        <w:rPr>
          <w:rFonts w:ascii="Arial" w:hAnsi="Arial" w:cs="Arial"/>
          <w:sz w:val="24"/>
          <w:szCs w:val="24"/>
        </w:rPr>
      </w:pPr>
    </w:p>
    <w:p w:rsidR="005D34A3" w:rsidRDefault="005D34A3" w:rsidP="005D34A3">
      <w:pPr>
        <w:pStyle w:val="Heading2"/>
      </w:pPr>
      <w:bookmarkStart w:id="16" w:name="_Toc444590709"/>
      <w:r>
        <w:t>Early</w:t>
      </w:r>
      <w:r w:rsidR="008C5254">
        <w:t xml:space="preserve"> Years</w:t>
      </w:r>
      <w:r>
        <w:t xml:space="preserve"> Funding</w:t>
      </w:r>
      <w:bookmarkEnd w:id="16"/>
    </w:p>
    <w:p w:rsidR="00994E7C" w:rsidRPr="00994E7C" w:rsidRDefault="00994E7C" w:rsidP="00994E7C"/>
    <w:p w:rsidR="0058398B" w:rsidRDefault="0058398B" w:rsidP="008275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tab provides an Early Years Budget Estimation for </w:t>
      </w:r>
      <w:r w:rsidR="005536C9">
        <w:rPr>
          <w:rFonts w:ascii="Arial" w:hAnsi="Arial" w:cs="Arial"/>
          <w:sz w:val="24"/>
          <w:szCs w:val="24"/>
        </w:rPr>
        <w:t>2017/</w:t>
      </w:r>
      <w:r w:rsidR="00EE0057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>.</w:t>
      </w:r>
    </w:p>
    <w:p w:rsidR="00157E28" w:rsidRDefault="0058398B" w:rsidP="008275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</w:t>
      </w:r>
      <w:r w:rsidR="00F40A26">
        <w:rPr>
          <w:rFonts w:ascii="Arial" w:hAnsi="Arial" w:cs="Arial"/>
          <w:sz w:val="24"/>
          <w:szCs w:val="24"/>
        </w:rPr>
        <w:t>the school has Early Years Funding (Nursery)</w:t>
      </w:r>
      <w:r>
        <w:rPr>
          <w:rFonts w:ascii="Arial" w:hAnsi="Arial" w:cs="Arial"/>
          <w:sz w:val="24"/>
          <w:szCs w:val="24"/>
        </w:rPr>
        <w:t xml:space="preserve">, the calculation of </w:t>
      </w:r>
      <w:r w:rsidR="00921619">
        <w:rPr>
          <w:rFonts w:ascii="Arial" w:hAnsi="Arial" w:cs="Arial"/>
          <w:sz w:val="24"/>
          <w:szCs w:val="24"/>
        </w:rPr>
        <w:t>the school’s</w:t>
      </w:r>
      <w:r>
        <w:rPr>
          <w:rFonts w:ascii="Arial" w:hAnsi="Arial" w:cs="Arial"/>
          <w:sz w:val="24"/>
          <w:szCs w:val="24"/>
        </w:rPr>
        <w:t xml:space="preserve"> hourly rate will be shown near the t</w:t>
      </w:r>
      <w:r w:rsidR="00921619">
        <w:rPr>
          <w:rFonts w:ascii="Arial" w:hAnsi="Arial" w:cs="Arial"/>
          <w:sz w:val="24"/>
          <w:szCs w:val="24"/>
        </w:rPr>
        <w:t>op of the sheet, made up of a</w:t>
      </w:r>
      <w:r>
        <w:rPr>
          <w:rFonts w:ascii="Arial" w:hAnsi="Arial" w:cs="Arial"/>
          <w:sz w:val="24"/>
          <w:szCs w:val="24"/>
        </w:rPr>
        <w:t xml:space="preserve"> base rate, </w:t>
      </w:r>
      <w:r w:rsidR="00921619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Qualified Teacher Supplement and </w:t>
      </w:r>
      <w:r w:rsidR="00921619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Disadvantage Supplement.</w:t>
      </w:r>
      <w:r w:rsidR="003740FF" w:rsidRPr="003740FF">
        <w:rPr>
          <w:rFonts w:ascii="Arial" w:hAnsi="Arial" w:cs="Arial"/>
          <w:sz w:val="24"/>
          <w:szCs w:val="24"/>
        </w:rPr>
        <w:t xml:space="preserve"> </w:t>
      </w:r>
      <w:r w:rsidR="00B9649D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D9C75AB" wp14:editId="665AF0C5">
                <wp:simplePos x="0" y="0"/>
                <wp:positionH relativeFrom="column">
                  <wp:posOffset>2505075</wp:posOffset>
                </wp:positionH>
                <wp:positionV relativeFrom="paragraph">
                  <wp:posOffset>920750</wp:posOffset>
                </wp:positionV>
                <wp:extent cx="3143250" cy="247650"/>
                <wp:effectExtent l="0" t="0" r="0" b="0"/>
                <wp:wrapNone/>
                <wp:docPr id="979" name="Rectangle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9" o:spid="_x0000_s1026" style="position:absolute;margin-left:197.25pt;margin-top:72.5pt;width:247.5pt;height:19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" filled="f" stroked="f" strokeweight="2pt"/>
            </w:pict>
          </mc:Fallback>
        </mc:AlternateContent>
      </w:r>
    </w:p>
    <w:p w:rsidR="00157E28" w:rsidRDefault="005536C9" w:rsidP="00827516">
      <w:pPr>
        <w:rPr>
          <w:rFonts w:ascii="Arial" w:hAnsi="Arial" w:cs="Arial"/>
          <w:noProof/>
          <w:sz w:val="24"/>
          <w:szCs w:val="24"/>
          <w:lang w:eastAsia="en-GB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B36319A" wp14:editId="0919ABBA">
                <wp:simplePos x="0" y="0"/>
                <wp:positionH relativeFrom="column">
                  <wp:posOffset>190500</wp:posOffset>
                </wp:positionH>
                <wp:positionV relativeFrom="paragraph">
                  <wp:posOffset>534035</wp:posOffset>
                </wp:positionV>
                <wp:extent cx="5181600" cy="971550"/>
                <wp:effectExtent l="76200" t="76200" r="95250" b="95250"/>
                <wp:wrapNone/>
                <wp:docPr id="966" name="Rounded Rectangle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971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66" o:spid="_x0000_s1026" style="position:absolute;margin-left:15pt;margin-top:42.05pt;width:408pt;height:76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D04259B" wp14:editId="73236D8B">
            <wp:extent cx="5374821" cy="1504950"/>
            <wp:effectExtent l="0" t="0" r="0" b="0"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66791" cy="150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6C9" w:rsidRDefault="005536C9" w:rsidP="00827516">
      <w:pPr>
        <w:rPr>
          <w:rFonts w:ascii="Arial" w:hAnsi="Arial" w:cs="Arial"/>
          <w:sz w:val="24"/>
          <w:szCs w:val="24"/>
        </w:rPr>
      </w:pPr>
    </w:p>
    <w:p w:rsidR="005536C9" w:rsidRDefault="005536C9" w:rsidP="00827516">
      <w:pPr>
        <w:rPr>
          <w:rFonts w:ascii="Arial" w:hAnsi="Arial" w:cs="Arial"/>
          <w:sz w:val="24"/>
          <w:szCs w:val="24"/>
        </w:rPr>
      </w:pPr>
    </w:p>
    <w:p w:rsidR="005536C9" w:rsidRDefault="005536C9" w:rsidP="00827516">
      <w:pPr>
        <w:rPr>
          <w:rFonts w:ascii="Arial" w:hAnsi="Arial" w:cs="Arial"/>
          <w:sz w:val="24"/>
          <w:szCs w:val="24"/>
        </w:rPr>
      </w:pPr>
    </w:p>
    <w:p w:rsidR="005536C9" w:rsidRDefault="005536C9" w:rsidP="00827516">
      <w:pPr>
        <w:rPr>
          <w:rFonts w:ascii="Arial" w:hAnsi="Arial" w:cs="Arial"/>
          <w:sz w:val="24"/>
          <w:szCs w:val="24"/>
        </w:rPr>
      </w:pPr>
    </w:p>
    <w:p w:rsidR="005536C9" w:rsidRDefault="005536C9" w:rsidP="00827516">
      <w:pPr>
        <w:rPr>
          <w:rFonts w:ascii="Arial" w:hAnsi="Arial" w:cs="Arial"/>
          <w:sz w:val="24"/>
          <w:szCs w:val="24"/>
        </w:rPr>
      </w:pPr>
    </w:p>
    <w:p w:rsidR="005536C9" w:rsidRDefault="005536C9" w:rsidP="00827516">
      <w:pPr>
        <w:rPr>
          <w:rFonts w:ascii="Arial" w:hAnsi="Arial" w:cs="Arial"/>
          <w:sz w:val="24"/>
          <w:szCs w:val="24"/>
        </w:rPr>
      </w:pPr>
    </w:p>
    <w:p w:rsidR="005536C9" w:rsidRDefault="005536C9" w:rsidP="00827516">
      <w:pPr>
        <w:rPr>
          <w:rFonts w:ascii="Arial" w:hAnsi="Arial" w:cs="Arial"/>
          <w:sz w:val="24"/>
          <w:szCs w:val="24"/>
        </w:rPr>
      </w:pPr>
    </w:p>
    <w:p w:rsidR="005536C9" w:rsidRDefault="005536C9" w:rsidP="00827516">
      <w:pPr>
        <w:rPr>
          <w:rFonts w:ascii="Arial" w:hAnsi="Arial" w:cs="Arial"/>
          <w:sz w:val="24"/>
          <w:szCs w:val="24"/>
        </w:rPr>
      </w:pPr>
    </w:p>
    <w:p w:rsidR="005536C9" w:rsidRDefault="005536C9" w:rsidP="00827516">
      <w:pPr>
        <w:rPr>
          <w:rFonts w:ascii="Arial" w:hAnsi="Arial" w:cs="Arial"/>
          <w:sz w:val="24"/>
          <w:szCs w:val="24"/>
        </w:rPr>
      </w:pPr>
    </w:p>
    <w:p w:rsidR="005536C9" w:rsidRDefault="005536C9" w:rsidP="00827516">
      <w:pPr>
        <w:rPr>
          <w:rFonts w:ascii="Arial" w:hAnsi="Arial" w:cs="Arial"/>
          <w:sz w:val="24"/>
          <w:szCs w:val="24"/>
        </w:rPr>
      </w:pPr>
    </w:p>
    <w:p w:rsidR="00157E28" w:rsidRPr="005536C9" w:rsidRDefault="001B23DA" w:rsidP="00827516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5101DF2" wp14:editId="1659A149">
                <wp:simplePos x="0" y="0"/>
                <wp:positionH relativeFrom="column">
                  <wp:posOffset>2983865</wp:posOffset>
                </wp:positionH>
                <wp:positionV relativeFrom="paragraph">
                  <wp:posOffset>728056</wp:posOffset>
                </wp:positionV>
                <wp:extent cx="733425" cy="1133475"/>
                <wp:effectExtent l="57150" t="19050" r="66675" b="85725"/>
                <wp:wrapNone/>
                <wp:docPr id="971" name="Straight Arrow Connector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1133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71" o:spid="_x0000_s1026" type="#_x0000_t32" style="position:absolute;margin-left:234.95pt;margin-top:57.35pt;width:57.75pt;height:89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8398B">
        <w:rPr>
          <w:rFonts w:ascii="Arial" w:hAnsi="Arial" w:cs="Arial"/>
          <w:sz w:val="24"/>
          <w:szCs w:val="24"/>
        </w:rPr>
        <w:t>Enter Early Years pupil numbers in the pink-s</w:t>
      </w:r>
      <w:r w:rsidR="004B1AC0">
        <w:rPr>
          <w:rFonts w:ascii="Arial" w:hAnsi="Arial" w:cs="Arial"/>
          <w:sz w:val="24"/>
          <w:szCs w:val="24"/>
        </w:rPr>
        <w:t xml:space="preserve">haded cells in the table below by </w:t>
      </w:r>
      <w:r w:rsidR="00F40A26">
        <w:rPr>
          <w:rFonts w:ascii="Arial" w:hAnsi="Arial" w:cs="Arial"/>
          <w:sz w:val="24"/>
          <w:szCs w:val="24"/>
        </w:rPr>
        <w:t>putting the number of pupils against the number of Early Years Hours that they</w:t>
      </w:r>
      <w:r w:rsidR="004B1AC0">
        <w:rPr>
          <w:rFonts w:ascii="Arial" w:hAnsi="Arial" w:cs="Arial"/>
          <w:sz w:val="24"/>
          <w:szCs w:val="24"/>
        </w:rPr>
        <w:t xml:space="preserve"> attend </w:t>
      </w:r>
      <w:r w:rsidR="004B1AC0" w:rsidRPr="00913A97">
        <w:rPr>
          <w:rFonts w:ascii="Arial" w:hAnsi="Arial" w:cs="Arial"/>
          <w:sz w:val="24"/>
          <w:szCs w:val="24"/>
        </w:rPr>
        <w:t xml:space="preserve">school for each term (Summer/Autumn/Spring) for </w:t>
      </w:r>
      <w:r w:rsidR="005536C9">
        <w:rPr>
          <w:rFonts w:ascii="Arial" w:hAnsi="Arial" w:cs="Arial"/>
          <w:sz w:val="24"/>
          <w:szCs w:val="24"/>
        </w:rPr>
        <w:t>2017/</w:t>
      </w:r>
      <w:r w:rsidR="00EE0057">
        <w:rPr>
          <w:rFonts w:ascii="Arial" w:hAnsi="Arial" w:cs="Arial"/>
          <w:sz w:val="24"/>
          <w:szCs w:val="24"/>
        </w:rPr>
        <w:t>18</w:t>
      </w:r>
      <w:r w:rsidR="005536C9">
        <w:rPr>
          <w:rFonts w:ascii="Arial" w:hAnsi="Arial" w:cs="Arial"/>
          <w:sz w:val="24"/>
          <w:szCs w:val="24"/>
        </w:rPr>
        <w:t>, 2018/19 and 2019/</w:t>
      </w:r>
      <w:r w:rsidR="00157E28">
        <w:rPr>
          <w:rFonts w:ascii="Arial" w:hAnsi="Arial" w:cs="Arial"/>
          <w:sz w:val="24"/>
          <w:szCs w:val="24"/>
        </w:rPr>
        <w:t>20</w:t>
      </w:r>
      <w:r w:rsidR="004B1AC0" w:rsidRPr="00913A97">
        <w:rPr>
          <w:rFonts w:ascii="Arial" w:hAnsi="Arial" w:cs="Arial"/>
          <w:sz w:val="24"/>
          <w:szCs w:val="24"/>
        </w:rPr>
        <w:t>.</w:t>
      </w:r>
    </w:p>
    <w:p w:rsidR="00157E28" w:rsidRDefault="005536C9" w:rsidP="00827516">
      <w:pPr>
        <w:rPr>
          <w:noProof/>
          <w:lang w:eastAsia="en-GB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6EF9A35" wp14:editId="10FBC3D7">
                <wp:simplePos x="0" y="0"/>
                <wp:positionH relativeFrom="column">
                  <wp:posOffset>638175</wp:posOffset>
                </wp:positionH>
                <wp:positionV relativeFrom="paragraph">
                  <wp:posOffset>238760</wp:posOffset>
                </wp:positionV>
                <wp:extent cx="342265" cy="3999865"/>
                <wp:effectExtent l="95250" t="38100" r="76835" b="76835"/>
                <wp:wrapNone/>
                <wp:docPr id="969" name="Straight Arrow Connector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265" cy="39998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69" o:spid="_x0000_s1026" type="#_x0000_t32" style="position:absolute;margin-left:50.25pt;margin-top:18.8pt;width:26.95pt;height:314.95pt;flip:x 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92EDDFE" wp14:editId="360723FA">
                <wp:simplePos x="0" y="0"/>
                <wp:positionH relativeFrom="column">
                  <wp:posOffset>1533525</wp:posOffset>
                </wp:positionH>
                <wp:positionV relativeFrom="paragraph">
                  <wp:posOffset>400685</wp:posOffset>
                </wp:positionV>
                <wp:extent cx="3762375" cy="3409950"/>
                <wp:effectExtent l="76200" t="76200" r="104775" b="95250"/>
                <wp:wrapNone/>
                <wp:docPr id="968" name="Rounded Rectangle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3409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68" o:spid="_x0000_s1026" style="position:absolute;margin-left:120.75pt;margin-top:31.55pt;width:296.25pt;height:268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AFC0B55" wp14:editId="424B89BB">
                <wp:simplePos x="0" y="0"/>
                <wp:positionH relativeFrom="column">
                  <wp:posOffset>-47625</wp:posOffset>
                </wp:positionH>
                <wp:positionV relativeFrom="paragraph">
                  <wp:posOffset>28575</wp:posOffset>
                </wp:positionV>
                <wp:extent cx="2362200" cy="266700"/>
                <wp:effectExtent l="57150" t="76200" r="95250" b="95250"/>
                <wp:wrapNone/>
                <wp:docPr id="970" name="Rounded Rectangle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70" o:spid="_x0000_s1026" style="position:absolute;margin-left:-3.75pt;margin-top:2.25pt;width:186pt;height:2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513AB9B" wp14:editId="3EAB4F19">
            <wp:extent cx="5295900" cy="3810590"/>
            <wp:effectExtent l="0" t="0" r="0" b="0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5900" cy="381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6C9" w:rsidRDefault="005536C9" w:rsidP="00827516">
      <w:pPr>
        <w:rPr>
          <w:rFonts w:ascii="Arial" w:hAnsi="Arial" w:cs="Arial"/>
          <w:sz w:val="24"/>
          <w:szCs w:val="24"/>
        </w:rPr>
      </w:pPr>
    </w:p>
    <w:p w:rsidR="004B1AC0" w:rsidRDefault="004B1AC0" w:rsidP="004B1A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Pr="00913A97">
        <w:rPr>
          <w:rFonts w:ascii="Arial" w:hAnsi="Arial" w:cs="Arial"/>
          <w:sz w:val="24"/>
          <w:szCs w:val="24"/>
        </w:rPr>
        <w:t xml:space="preserve">or guidance </w:t>
      </w:r>
      <w:r>
        <w:rPr>
          <w:rFonts w:ascii="Arial" w:hAnsi="Arial" w:cs="Arial"/>
          <w:sz w:val="24"/>
          <w:szCs w:val="24"/>
        </w:rPr>
        <w:t>on determining eligibility for F</w:t>
      </w:r>
      <w:r w:rsidRPr="00913A97">
        <w:rPr>
          <w:rFonts w:ascii="Arial" w:hAnsi="Arial" w:cs="Arial"/>
          <w:sz w:val="24"/>
          <w:szCs w:val="24"/>
        </w:rPr>
        <w:t xml:space="preserve">ree </w:t>
      </w:r>
      <w:r>
        <w:rPr>
          <w:rFonts w:ascii="Arial" w:hAnsi="Arial" w:cs="Arial"/>
          <w:sz w:val="24"/>
          <w:szCs w:val="24"/>
        </w:rPr>
        <w:t>E</w:t>
      </w:r>
      <w:r w:rsidRPr="00913A97">
        <w:rPr>
          <w:rFonts w:ascii="Arial" w:hAnsi="Arial" w:cs="Arial"/>
          <w:sz w:val="24"/>
          <w:szCs w:val="24"/>
        </w:rPr>
        <w:t xml:space="preserve">arly </w:t>
      </w:r>
      <w:r>
        <w:rPr>
          <w:rFonts w:ascii="Arial" w:hAnsi="Arial" w:cs="Arial"/>
          <w:sz w:val="24"/>
          <w:szCs w:val="24"/>
        </w:rPr>
        <w:t>E</w:t>
      </w:r>
      <w:r w:rsidRPr="00913A97">
        <w:rPr>
          <w:rFonts w:ascii="Arial" w:hAnsi="Arial" w:cs="Arial"/>
          <w:sz w:val="24"/>
          <w:szCs w:val="24"/>
        </w:rPr>
        <w:t>ducation</w:t>
      </w:r>
      <w:r>
        <w:rPr>
          <w:rFonts w:ascii="Arial" w:hAnsi="Arial" w:cs="Arial"/>
          <w:sz w:val="24"/>
          <w:szCs w:val="24"/>
        </w:rPr>
        <w:t xml:space="preserve"> for 3 to 4 year olds</w:t>
      </w:r>
      <w:r w:rsidRPr="00913A97">
        <w:rPr>
          <w:rFonts w:ascii="Arial" w:hAnsi="Arial" w:cs="Arial"/>
          <w:sz w:val="24"/>
          <w:szCs w:val="24"/>
        </w:rPr>
        <w:t xml:space="preserve"> and what</w:t>
      </w:r>
      <w:r>
        <w:rPr>
          <w:rFonts w:ascii="Arial" w:hAnsi="Arial" w:cs="Arial"/>
          <w:sz w:val="24"/>
          <w:szCs w:val="24"/>
        </w:rPr>
        <w:t xml:space="preserve"> constitutes a qualifying pupil, follow the link in Row 17.</w:t>
      </w:r>
    </w:p>
    <w:p w:rsidR="005536C9" w:rsidRDefault="005536C9" w:rsidP="0094382B">
      <w:pPr>
        <w:pStyle w:val="Heading2"/>
      </w:pPr>
      <w:bookmarkStart w:id="17" w:name="_Toc444590710"/>
      <w:r>
        <w:br/>
      </w:r>
    </w:p>
    <w:p w:rsidR="005536C9" w:rsidRDefault="005536C9" w:rsidP="0094382B">
      <w:pPr>
        <w:pStyle w:val="Heading2"/>
      </w:pPr>
    </w:p>
    <w:p w:rsidR="005536C9" w:rsidRDefault="005536C9" w:rsidP="0094382B">
      <w:pPr>
        <w:pStyle w:val="Heading2"/>
      </w:pPr>
    </w:p>
    <w:p w:rsidR="005536C9" w:rsidRDefault="005536C9" w:rsidP="0094382B">
      <w:pPr>
        <w:pStyle w:val="Heading2"/>
      </w:pPr>
    </w:p>
    <w:p w:rsidR="005536C9" w:rsidRDefault="005536C9" w:rsidP="0094382B">
      <w:pPr>
        <w:pStyle w:val="Heading2"/>
      </w:pPr>
    </w:p>
    <w:p w:rsidR="005536C9" w:rsidRDefault="005536C9" w:rsidP="0094382B">
      <w:pPr>
        <w:pStyle w:val="Heading2"/>
      </w:pPr>
    </w:p>
    <w:p w:rsidR="0094382B" w:rsidRDefault="005536C9" w:rsidP="0094382B">
      <w:pPr>
        <w:pStyle w:val="Heading2"/>
      </w:pPr>
      <w:r>
        <w:br/>
      </w:r>
      <w:bookmarkEnd w:id="17"/>
    </w:p>
    <w:p w:rsidR="00994E7C" w:rsidRPr="00994E7C" w:rsidRDefault="00994E7C" w:rsidP="00994E7C"/>
    <w:p w:rsidR="005536C9" w:rsidRDefault="005536C9" w:rsidP="005536C9">
      <w:pPr>
        <w:pStyle w:val="Heading2"/>
      </w:pPr>
      <w:r>
        <w:lastRenderedPageBreak/>
        <w:t>Early Years Pupil Premium (EYPP)</w:t>
      </w:r>
    </w:p>
    <w:p w:rsidR="005536C9" w:rsidRPr="005536C9" w:rsidRDefault="005536C9" w:rsidP="005536C9"/>
    <w:p w:rsidR="00830D56" w:rsidRDefault="005536C9" w:rsidP="00827516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2F4E587" wp14:editId="28161E2C">
                <wp:simplePos x="0" y="0"/>
                <wp:positionH relativeFrom="column">
                  <wp:posOffset>2971800</wp:posOffset>
                </wp:positionH>
                <wp:positionV relativeFrom="paragraph">
                  <wp:posOffset>197485</wp:posOffset>
                </wp:positionV>
                <wp:extent cx="590550" cy="1190625"/>
                <wp:effectExtent l="57150" t="19050" r="76200" b="85725"/>
                <wp:wrapNone/>
                <wp:docPr id="975" name="Straight Arrow Connector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1190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75" o:spid="_x0000_s1026" type="#_x0000_t32" style="position:absolute;margin-left:234pt;margin-top:15.55pt;width:46.5pt;height:93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B23DA"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E25A2BC" wp14:editId="64E0E66E">
                <wp:simplePos x="0" y="0"/>
                <wp:positionH relativeFrom="column">
                  <wp:posOffset>1828800</wp:posOffset>
                </wp:positionH>
                <wp:positionV relativeFrom="paragraph">
                  <wp:posOffset>349885</wp:posOffset>
                </wp:positionV>
                <wp:extent cx="104775" cy="533400"/>
                <wp:effectExtent l="38100" t="19050" r="66675" b="95250"/>
                <wp:wrapNone/>
                <wp:docPr id="976" name="Straight Arrow Connector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76" o:spid="_x0000_s1026" type="#_x0000_t32" style="position:absolute;margin-left:2in;margin-top:27.55pt;width:8.25pt;height:4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4382B">
        <w:rPr>
          <w:rFonts w:ascii="Arial" w:hAnsi="Arial" w:cs="Arial"/>
          <w:sz w:val="24"/>
          <w:szCs w:val="24"/>
        </w:rPr>
        <w:t xml:space="preserve">Lower down the sheet there is </w:t>
      </w:r>
      <w:r w:rsidR="00BA03B9">
        <w:rPr>
          <w:rFonts w:ascii="Arial" w:hAnsi="Arial" w:cs="Arial"/>
          <w:sz w:val="24"/>
          <w:szCs w:val="24"/>
        </w:rPr>
        <w:t>a similar</w:t>
      </w:r>
      <w:r w:rsidR="0094382B">
        <w:rPr>
          <w:rFonts w:ascii="Arial" w:hAnsi="Arial" w:cs="Arial"/>
          <w:sz w:val="24"/>
          <w:szCs w:val="24"/>
        </w:rPr>
        <w:t xml:space="preserve"> table to fill out for EYPP, and a lin</w:t>
      </w:r>
      <w:r w:rsidR="00157E28">
        <w:rPr>
          <w:rFonts w:ascii="Arial" w:hAnsi="Arial" w:cs="Arial"/>
          <w:sz w:val="24"/>
          <w:szCs w:val="24"/>
        </w:rPr>
        <w:t>k to relevant guidance on row 68</w:t>
      </w:r>
      <w:r w:rsidR="0094382B">
        <w:rPr>
          <w:rFonts w:ascii="Arial" w:hAnsi="Arial" w:cs="Arial"/>
          <w:sz w:val="24"/>
          <w:szCs w:val="24"/>
        </w:rPr>
        <w:t>.</w:t>
      </w:r>
    </w:p>
    <w:p w:rsidR="001B23DA" w:rsidRDefault="005536C9" w:rsidP="00827516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18B2700" wp14:editId="7264012A">
                <wp:simplePos x="0" y="0"/>
                <wp:positionH relativeFrom="column">
                  <wp:posOffset>1647825</wp:posOffset>
                </wp:positionH>
                <wp:positionV relativeFrom="paragraph">
                  <wp:posOffset>861695</wp:posOffset>
                </wp:positionV>
                <wp:extent cx="3876675" cy="1714500"/>
                <wp:effectExtent l="76200" t="76200" r="104775" b="95250"/>
                <wp:wrapNone/>
                <wp:docPr id="974" name="Rounded Rectangle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71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74" o:spid="_x0000_s1026" style="position:absolute;margin-left:129.75pt;margin-top:67.85pt;width:305.25pt;height:13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01BA54F" wp14:editId="0FA1739C">
                <wp:simplePos x="0" y="0"/>
                <wp:positionH relativeFrom="column">
                  <wp:posOffset>114300</wp:posOffset>
                </wp:positionH>
                <wp:positionV relativeFrom="paragraph">
                  <wp:posOffset>356870</wp:posOffset>
                </wp:positionV>
                <wp:extent cx="2857500" cy="266700"/>
                <wp:effectExtent l="57150" t="76200" r="95250" b="95250"/>
                <wp:wrapNone/>
                <wp:docPr id="973" name="Rounded Rectangle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73" o:spid="_x0000_s1026" style="position:absolute;margin-left:9pt;margin-top:28.1pt;width:225pt;height:2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FDCEC15" wp14:editId="1959B540">
            <wp:extent cx="5524500" cy="3139902"/>
            <wp:effectExtent l="0" t="0" r="0" b="381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7451" cy="3141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3DA" w:rsidRDefault="001B23DA" w:rsidP="00827516">
      <w:pPr>
        <w:rPr>
          <w:rFonts w:ascii="Arial" w:hAnsi="Arial" w:cs="Arial"/>
          <w:sz w:val="24"/>
          <w:szCs w:val="24"/>
        </w:rPr>
      </w:pPr>
    </w:p>
    <w:p w:rsidR="00BF18F7" w:rsidRDefault="004B1AC0" w:rsidP="008275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Populate the table</w:t>
      </w:r>
      <w:r w:rsidR="00BA03B9">
        <w:rPr>
          <w:rFonts w:ascii="Arial" w:hAnsi="Arial" w:cs="Arial"/>
          <w:sz w:val="24"/>
          <w:szCs w:val="24"/>
        </w:rPr>
        <w:t xml:space="preserve"> by entering the number of pupils against their weekly hours for </w:t>
      </w:r>
      <w:r w:rsidR="00BA03B9" w:rsidRPr="00913A97">
        <w:rPr>
          <w:rFonts w:ascii="Arial" w:hAnsi="Arial" w:cs="Arial"/>
          <w:sz w:val="24"/>
          <w:szCs w:val="24"/>
        </w:rPr>
        <w:t xml:space="preserve">each term (Summer/Autumn/Spring) for </w:t>
      </w:r>
      <w:r w:rsidR="005536C9">
        <w:rPr>
          <w:rFonts w:ascii="Arial" w:hAnsi="Arial" w:cs="Arial"/>
          <w:sz w:val="24"/>
          <w:szCs w:val="24"/>
        </w:rPr>
        <w:t>2017/</w:t>
      </w:r>
      <w:r w:rsidR="00EE0057">
        <w:rPr>
          <w:rFonts w:ascii="Arial" w:hAnsi="Arial" w:cs="Arial"/>
          <w:sz w:val="24"/>
          <w:szCs w:val="24"/>
        </w:rPr>
        <w:t>18</w:t>
      </w:r>
      <w:r w:rsidR="00157E28">
        <w:rPr>
          <w:rFonts w:ascii="Arial" w:hAnsi="Arial" w:cs="Arial"/>
          <w:sz w:val="24"/>
          <w:szCs w:val="24"/>
        </w:rPr>
        <w:t>, 2018</w:t>
      </w:r>
      <w:r w:rsidR="005536C9">
        <w:rPr>
          <w:rFonts w:ascii="Arial" w:hAnsi="Arial" w:cs="Arial"/>
          <w:sz w:val="24"/>
          <w:szCs w:val="24"/>
        </w:rPr>
        <w:t>/19 and 2019/</w:t>
      </w:r>
      <w:r w:rsidR="00157E28">
        <w:rPr>
          <w:rFonts w:ascii="Arial" w:hAnsi="Arial" w:cs="Arial"/>
          <w:sz w:val="24"/>
          <w:szCs w:val="24"/>
        </w:rPr>
        <w:t>20</w:t>
      </w:r>
      <w:r w:rsidR="00BA03B9" w:rsidRPr="00913A97">
        <w:rPr>
          <w:rFonts w:ascii="Arial" w:hAnsi="Arial" w:cs="Arial"/>
          <w:sz w:val="24"/>
          <w:szCs w:val="24"/>
        </w:rPr>
        <w:t>.</w:t>
      </w:r>
    </w:p>
    <w:p w:rsidR="00830D56" w:rsidRDefault="00830D56" w:rsidP="00AE4C33"/>
    <w:p w:rsidR="00732A68" w:rsidRDefault="00732A68" w:rsidP="00AE4C33"/>
    <w:p w:rsidR="00732A68" w:rsidRDefault="00732A68" w:rsidP="00AE4C33"/>
    <w:p w:rsidR="00732A68" w:rsidRDefault="00732A68" w:rsidP="00AE4C33"/>
    <w:p w:rsidR="004B1AC0" w:rsidRDefault="004B1AC0" w:rsidP="00AE4C33"/>
    <w:p w:rsidR="004B1AC0" w:rsidRDefault="004B1AC0" w:rsidP="00AE4C33"/>
    <w:p w:rsidR="00157E28" w:rsidRDefault="00157E28" w:rsidP="00AE41AB">
      <w:pPr>
        <w:pStyle w:val="Heading1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bookmarkStart w:id="18" w:name="_Toc444590711"/>
    </w:p>
    <w:p w:rsidR="00B37D16" w:rsidRDefault="00B37D16" w:rsidP="00B37D16"/>
    <w:p w:rsidR="00D127CE" w:rsidRPr="00B37D16" w:rsidRDefault="00D127CE" w:rsidP="00B37D16"/>
    <w:p w:rsidR="00AE41AB" w:rsidRDefault="00A67F44" w:rsidP="00AE41AB">
      <w:pPr>
        <w:pStyle w:val="Heading1"/>
        <w:rPr>
          <w:u w:val="single"/>
        </w:rPr>
      </w:pPr>
      <w:r>
        <w:rPr>
          <w:u w:val="single"/>
        </w:rPr>
        <w:lastRenderedPageBreak/>
        <w:t>‘</w:t>
      </w:r>
      <w:r w:rsidR="00AE41AB" w:rsidRPr="00AE41AB">
        <w:rPr>
          <w:u w:val="single"/>
        </w:rPr>
        <w:t>High Need</w:t>
      </w:r>
      <w:r w:rsidR="00EC11F7">
        <w:rPr>
          <w:u w:val="single"/>
        </w:rPr>
        <w:t>s</w:t>
      </w:r>
      <w:r w:rsidR="00AE41AB" w:rsidRPr="00AE41AB">
        <w:rPr>
          <w:u w:val="single"/>
        </w:rPr>
        <w:t xml:space="preserve"> Mainstream</w:t>
      </w:r>
      <w:r>
        <w:rPr>
          <w:u w:val="single"/>
        </w:rPr>
        <w:t>’</w:t>
      </w:r>
      <w:r w:rsidR="00AE41AB" w:rsidRPr="00AE41AB">
        <w:rPr>
          <w:u w:val="single"/>
        </w:rPr>
        <w:t xml:space="preserve"> </w:t>
      </w:r>
      <w:r>
        <w:rPr>
          <w:u w:val="single"/>
        </w:rPr>
        <w:t>T</w:t>
      </w:r>
      <w:r w:rsidR="00AE41AB" w:rsidRPr="00AE41AB">
        <w:rPr>
          <w:u w:val="single"/>
        </w:rPr>
        <w:t>ab</w:t>
      </w:r>
      <w:bookmarkEnd w:id="18"/>
    </w:p>
    <w:p w:rsidR="00BE6409" w:rsidRPr="00672376" w:rsidRDefault="00BE6409" w:rsidP="00BE6409">
      <w:pPr>
        <w:rPr>
          <w:rFonts w:ascii="Arial" w:hAnsi="Arial" w:cs="Arial"/>
          <w:sz w:val="24"/>
          <w:szCs w:val="24"/>
        </w:rPr>
      </w:pPr>
      <w:r w:rsidRPr="00672376">
        <w:rPr>
          <w:rFonts w:ascii="Arial" w:hAnsi="Arial" w:cs="Arial"/>
          <w:sz w:val="24"/>
          <w:szCs w:val="24"/>
        </w:rPr>
        <w:t>Schools with High Needs Mainstream pupils will need to enter pupil data on this tab. It feeds into the Year 1, Year 2 and Year 3 tabs in the High Needs Mainstream sections.</w:t>
      </w:r>
      <w:r w:rsidR="00560AFA" w:rsidRPr="00672376">
        <w:rPr>
          <w:rFonts w:ascii="Arial" w:hAnsi="Arial" w:cs="Arial"/>
          <w:sz w:val="24"/>
          <w:szCs w:val="24"/>
        </w:rPr>
        <w:t xml:space="preserve"> </w:t>
      </w:r>
    </w:p>
    <w:p w:rsidR="00D06122" w:rsidRDefault="00D06122" w:rsidP="00D06122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t xml:space="preserve">When entering data on this tab it </w:t>
      </w:r>
      <w:r w:rsidR="00672376">
        <w:rPr>
          <w:rFonts w:ascii="Arial" w:hAnsi="Arial" w:cs="Arial"/>
          <w:sz w:val="24"/>
          <w:szCs w:val="24"/>
        </w:rPr>
        <w:t>may</w:t>
      </w:r>
      <w:r w:rsidRPr="00913A97">
        <w:rPr>
          <w:rFonts w:ascii="Arial" w:hAnsi="Arial" w:cs="Arial"/>
          <w:sz w:val="24"/>
          <w:szCs w:val="24"/>
        </w:rPr>
        <w:t xml:space="preserve"> be useful to refer to </w:t>
      </w:r>
      <w:hyperlink r:id="rId37" w:history="1">
        <w:r w:rsidRPr="00913A97">
          <w:rPr>
            <w:rStyle w:val="Hyperlink"/>
            <w:rFonts w:ascii="Arial" w:hAnsi="Arial" w:cs="Arial"/>
            <w:sz w:val="24"/>
            <w:szCs w:val="24"/>
          </w:rPr>
          <w:t>this</w:t>
        </w:r>
      </w:hyperlink>
      <w:r w:rsidRPr="00913A97">
        <w:rPr>
          <w:rFonts w:ascii="Arial" w:hAnsi="Arial" w:cs="Arial"/>
          <w:sz w:val="24"/>
          <w:szCs w:val="24"/>
        </w:rPr>
        <w:t xml:space="preserve"> consultation document. </w:t>
      </w:r>
    </w:p>
    <w:p w:rsidR="00481CA7" w:rsidRPr="00672376" w:rsidRDefault="005A1F12" w:rsidP="00481CA7">
      <w:pPr>
        <w:rPr>
          <w:rFonts w:ascii="Arial" w:hAnsi="Arial" w:cs="Arial"/>
          <w:sz w:val="24"/>
          <w:szCs w:val="24"/>
        </w:rPr>
      </w:pPr>
      <w:r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4C046F2" wp14:editId="1F6E9832">
                <wp:simplePos x="0" y="0"/>
                <wp:positionH relativeFrom="column">
                  <wp:posOffset>808355</wp:posOffset>
                </wp:positionH>
                <wp:positionV relativeFrom="paragraph">
                  <wp:posOffset>697230</wp:posOffset>
                </wp:positionV>
                <wp:extent cx="514350" cy="371475"/>
                <wp:effectExtent l="76200" t="76200" r="95250" b="104775"/>
                <wp:wrapNone/>
                <wp:docPr id="1138" name="Oval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67237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273B34B8" wp14:editId="25624509">
                                  <wp:extent cx="161290" cy="59711"/>
                                  <wp:effectExtent l="0" t="0" r="0" b="0"/>
                                  <wp:docPr id="1140" name="Picture 1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FF1F5B" wp14:editId="6762C747">
                                  <wp:extent cx="161290" cy="124293"/>
                                  <wp:effectExtent l="0" t="0" r="0" b="9525"/>
                                  <wp:docPr id="1141" name="Picture 1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38" o:spid="_x0000_s1078" style="position:absolute;margin-left:63.65pt;margin-top:54.9pt;width:40.5pt;height:29.25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" fillcolor="white [3212]" strokecolor="red" strokeweight="1.5pt">
                <v:textbox>
                  <w:txbxContent>
                    <w:p w:rsidR="0066617A" w:rsidRPr="009E1AC3" w:rsidRDefault="0066617A" w:rsidP="0067237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273B34B8" wp14:editId="25624509">
                            <wp:extent cx="161290" cy="59711"/>
                            <wp:effectExtent l="0" t="0" r="0" b="0"/>
                            <wp:docPr id="1140" name="Picture 1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FF1F5B" wp14:editId="6762C747">
                            <wp:extent cx="161290" cy="124293"/>
                            <wp:effectExtent l="0" t="0" r="0" b="9525"/>
                            <wp:docPr id="1141" name="Picture 1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2BA54C2" wp14:editId="4152521F">
                <wp:simplePos x="0" y="0"/>
                <wp:positionH relativeFrom="column">
                  <wp:posOffset>2232025</wp:posOffset>
                </wp:positionH>
                <wp:positionV relativeFrom="paragraph">
                  <wp:posOffset>695960</wp:posOffset>
                </wp:positionV>
                <wp:extent cx="514350" cy="371475"/>
                <wp:effectExtent l="76200" t="76200" r="95250" b="104775"/>
                <wp:wrapNone/>
                <wp:docPr id="1143" name="Oval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67237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5A3F28BF" wp14:editId="440B118F">
                                  <wp:extent cx="161290" cy="59711"/>
                                  <wp:effectExtent l="0" t="0" r="0" b="0"/>
                                  <wp:docPr id="1145" name="Picture 1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AD838C" wp14:editId="569C8194">
                                  <wp:extent cx="161290" cy="124293"/>
                                  <wp:effectExtent l="0" t="0" r="0" b="9525"/>
                                  <wp:docPr id="1146" name="Picture 1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43" o:spid="_x0000_s1079" style="position:absolute;margin-left:175.75pt;margin-top:54.8pt;width:40.5pt;height:29.25pt;z-index:25206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" fillcolor="white [3212]" strokecolor="red" strokeweight="1.5pt">
                <v:textbox>
                  <w:txbxContent>
                    <w:p w:rsidR="0066617A" w:rsidRPr="009E1AC3" w:rsidRDefault="0066617A" w:rsidP="0067237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5A3F28BF" wp14:editId="440B118F">
                            <wp:extent cx="161290" cy="59711"/>
                            <wp:effectExtent l="0" t="0" r="0" b="0"/>
                            <wp:docPr id="1145" name="Picture 1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AD838C" wp14:editId="569C8194">
                            <wp:extent cx="161290" cy="124293"/>
                            <wp:effectExtent l="0" t="0" r="0" b="9525"/>
                            <wp:docPr id="1146" name="Picture 1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E253939" wp14:editId="4510EE8A">
                <wp:simplePos x="0" y="0"/>
                <wp:positionH relativeFrom="column">
                  <wp:posOffset>3168015</wp:posOffset>
                </wp:positionH>
                <wp:positionV relativeFrom="paragraph">
                  <wp:posOffset>607060</wp:posOffset>
                </wp:positionV>
                <wp:extent cx="514350" cy="371475"/>
                <wp:effectExtent l="76200" t="76200" r="95250" b="104775"/>
                <wp:wrapNone/>
                <wp:docPr id="1147" name="Oval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67237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153A1333" wp14:editId="6FFF38DB">
                                  <wp:extent cx="161290" cy="59711"/>
                                  <wp:effectExtent l="0" t="0" r="0" b="0"/>
                                  <wp:docPr id="1148" name="Picture 1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3525A4" wp14:editId="6AF1D69F">
                                  <wp:extent cx="161290" cy="124293"/>
                                  <wp:effectExtent l="0" t="0" r="0" b="9525"/>
                                  <wp:docPr id="1149" name="Picture 1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47" o:spid="_x0000_s1080" style="position:absolute;margin-left:249.45pt;margin-top:47.8pt;width:40.5pt;height:29.25pt;z-index:25207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" fillcolor="white [3212]" strokecolor="red" strokeweight="1.5pt">
                <v:textbox>
                  <w:txbxContent>
                    <w:p w:rsidR="0066617A" w:rsidRPr="009E1AC3" w:rsidRDefault="0066617A" w:rsidP="0067237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153A1333" wp14:editId="6FFF38DB">
                            <wp:extent cx="161290" cy="59711"/>
                            <wp:effectExtent l="0" t="0" r="0" b="0"/>
                            <wp:docPr id="1148" name="Picture 1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3525A4" wp14:editId="6AF1D69F">
                            <wp:extent cx="161290" cy="124293"/>
                            <wp:effectExtent l="0" t="0" r="0" b="9525"/>
                            <wp:docPr id="1149" name="Picture 1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672376"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59BEBC4" wp14:editId="39B08A8E">
                <wp:simplePos x="0" y="0"/>
                <wp:positionH relativeFrom="column">
                  <wp:posOffset>4130675</wp:posOffset>
                </wp:positionH>
                <wp:positionV relativeFrom="paragraph">
                  <wp:posOffset>657860</wp:posOffset>
                </wp:positionV>
                <wp:extent cx="514350" cy="371475"/>
                <wp:effectExtent l="76200" t="76200" r="95250" b="104775"/>
                <wp:wrapNone/>
                <wp:docPr id="1151" name="Oval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67237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61E05658" wp14:editId="765D4675">
                                  <wp:extent cx="161290" cy="59711"/>
                                  <wp:effectExtent l="0" t="0" r="0" b="0"/>
                                  <wp:docPr id="923" name="Picture 9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64E432" wp14:editId="00934F60">
                                  <wp:extent cx="161290" cy="124293"/>
                                  <wp:effectExtent l="0" t="0" r="0" b="9525"/>
                                  <wp:docPr id="924" name="Picture 9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51" o:spid="_x0000_s1081" style="position:absolute;margin-left:325.25pt;margin-top:51.8pt;width:40.5pt;height:29.25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" fillcolor="white [3212]" strokecolor="red" strokeweight="1.5pt">
                <v:textbox>
                  <w:txbxContent>
                    <w:p w:rsidR="0066617A" w:rsidRPr="009E1AC3" w:rsidRDefault="0066617A" w:rsidP="0067237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61E05658" wp14:editId="765D4675">
                            <wp:extent cx="161290" cy="59711"/>
                            <wp:effectExtent l="0" t="0" r="0" b="0"/>
                            <wp:docPr id="923" name="Picture 9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64E432" wp14:editId="00934F60">
                            <wp:extent cx="161290" cy="124293"/>
                            <wp:effectExtent l="0" t="0" r="0" b="9525"/>
                            <wp:docPr id="924" name="Picture 9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481CA7" w:rsidRPr="00672376">
        <w:rPr>
          <w:rFonts w:ascii="Arial" w:hAnsi="Arial" w:cs="Arial"/>
          <w:sz w:val="24"/>
          <w:szCs w:val="24"/>
        </w:rPr>
        <w:t xml:space="preserve">The tables to the right of the pupil data will then </w:t>
      </w:r>
      <w:r w:rsidR="00035F63">
        <w:rPr>
          <w:rFonts w:ascii="Arial" w:hAnsi="Arial" w:cs="Arial"/>
          <w:sz w:val="24"/>
          <w:szCs w:val="24"/>
        </w:rPr>
        <w:t>populate with</w:t>
      </w:r>
      <w:r w:rsidR="00481CA7" w:rsidRPr="00672376">
        <w:rPr>
          <w:rFonts w:ascii="Arial" w:hAnsi="Arial" w:cs="Arial"/>
          <w:sz w:val="24"/>
          <w:szCs w:val="24"/>
        </w:rPr>
        <w:t xml:space="preserve"> any Element 3 top up funding, Notional SEN budget top up funding &amp; Post 16 Element 2 funding, for the current year as well as years 2 and 3.</w:t>
      </w:r>
    </w:p>
    <w:p w:rsidR="009E1B19" w:rsidRDefault="005A1F12" w:rsidP="00BE6409">
      <w:pPr>
        <w:rPr>
          <w:noProof/>
          <w:lang w:eastAsia="en-GB"/>
        </w:rPr>
      </w:pPr>
      <w:r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C44542C" wp14:editId="445E0C9A">
                <wp:simplePos x="0" y="0"/>
                <wp:positionH relativeFrom="column">
                  <wp:posOffset>1219200</wp:posOffset>
                </wp:positionH>
                <wp:positionV relativeFrom="paragraph">
                  <wp:posOffset>292735</wp:posOffset>
                </wp:positionV>
                <wp:extent cx="152400" cy="524510"/>
                <wp:effectExtent l="57150" t="19050" r="76200" b="85090"/>
                <wp:wrapNone/>
                <wp:docPr id="1139" name="Straight Arrow Connector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524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39" o:spid="_x0000_s1026" type="#_x0000_t32" style="position:absolute;margin-left:96pt;margin-top:23.05pt;width:12pt;height:41.3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A625875" wp14:editId="79E834F3">
                <wp:simplePos x="0" y="0"/>
                <wp:positionH relativeFrom="column">
                  <wp:posOffset>922020</wp:posOffset>
                </wp:positionH>
                <wp:positionV relativeFrom="paragraph">
                  <wp:posOffset>344805</wp:posOffset>
                </wp:positionV>
                <wp:extent cx="111760" cy="495935"/>
                <wp:effectExtent l="76200" t="19050" r="59690" b="94615"/>
                <wp:wrapNone/>
                <wp:docPr id="1001" name="Straight Arrow Connector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4959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01" o:spid="_x0000_s1026" type="#_x0000_t32" style="position:absolute;margin-left:72.6pt;margin-top:27.15pt;width:8.8pt;height:39.05pt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4A527E1" wp14:editId="2EF7CD4A">
                <wp:simplePos x="0" y="0"/>
                <wp:positionH relativeFrom="column">
                  <wp:posOffset>2551430</wp:posOffset>
                </wp:positionH>
                <wp:positionV relativeFrom="paragraph">
                  <wp:posOffset>342265</wp:posOffset>
                </wp:positionV>
                <wp:extent cx="190500" cy="487680"/>
                <wp:effectExtent l="57150" t="19050" r="76200" b="83820"/>
                <wp:wrapNone/>
                <wp:docPr id="1144" name="Straight Arrow Connector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487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44" o:spid="_x0000_s1026" type="#_x0000_t32" style="position:absolute;margin-left:200.9pt;margin-top:26.95pt;width:15pt;height:38.4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38B4E98" wp14:editId="42531EB2">
                <wp:simplePos x="0" y="0"/>
                <wp:positionH relativeFrom="column">
                  <wp:posOffset>2291080</wp:posOffset>
                </wp:positionH>
                <wp:positionV relativeFrom="paragraph">
                  <wp:posOffset>323850</wp:posOffset>
                </wp:positionV>
                <wp:extent cx="111760" cy="495935"/>
                <wp:effectExtent l="76200" t="19050" r="59690" b="94615"/>
                <wp:wrapNone/>
                <wp:docPr id="1142" name="Straight Arrow Connector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4959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42" o:spid="_x0000_s1026" type="#_x0000_t32" style="position:absolute;margin-left:180.4pt;margin-top:25.5pt;width:8.8pt;height:39.05p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9CD67B6" wp14:editId="28106AD0">
                <wp:simplePos x="0" y="0"/>
                <wp:positionH relativeFrom="column">
                  <wp:posOffset>3076575</wp:posOffset>
                </wp:positionH>
                <wp:positionV relativeFrom="paragraph">
                  <wp:posOffset>226060</wp:posOffset>
                </wp:positionV>
                <wp:extent cx="263526" cy="581025"/>
                <wp:effectExtent l="57150" t="19050" r="60325" b="85725"/>
                <wp:wrapNone/>
                <wp:docPr id="999" name="Straight Arrow Connector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526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99" o:spid="_x0000_s1026" type="#_x0000_t32" style="position:absolute;margin-left:242.25pt;margin-top:17.8pt;width:20.75pt;height:45.75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8DE8229" wp14:editId="2B341525">
                <wp:simplePos x="0" y="0"/>
                <wp:positionH relativeFrom="column">
                  <wp:posOffset>4562475</wp:posOffset>
                </wp:positionH>
                <wp:positionV relativeFrom="paragraph">
                  <wp:posOffset>226060</wp:posOffset>
                </wp:positionV>
                <wp:extent cx="190500" cy="581025"/>
                <wp:effectExtent l="57150" t="19050" r="76200" b="85725"/>
                <wp:wrapNone/>
                <wp:docPr id="922" name="Straight Arrow Connector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22" o:spid="_x0000_s1026" type="#_x0000_t32" style="position:absolute;margin-left:359.25pt;margin-top:17.8pt;width:15pt;height:45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81BF367" wp14:editId="33556A6B">
                <wp:simplePos x="0" y="0"/>
                <wp:positionH relativeFrom="column">
                  <wp:posOffset>4181475</wp:posOffset>
                </wp:positionH>
                <wp:positionV relativeFrom="paragraph">
                  <wp:posOffset>216535</wp:posOffset>
                </wp:positionV>
                <wp:extent cx="126365" cy="590550"/>
                <wp:effectExtent l="38100" t="19050" r="83185" b="95250"/>
                <wp:wrapNone/>
                <wp:docPr id="1150" name="Straight Arrow Connector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590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50" o:spid="_x0000_s1026" type="#_x0000_t32" style="position:absolute;margin-left:329.25pt;margin-top:17.05pt;width:9.95pt;height:46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EE066F5" wp14:editId="31DAA7E9">
                <wp:simplePos x="0" y="0"/>
                <wp:positionH relativeFrom="column">
                  <wp:posOffset>3505200</wp:posOffset>
                </wp:positionH>
                <wp:positionV relativeFrom="paragraph">
                  <wp:posOffset>235585</wp:posOffset>
                </wp:positionV>
                <wp:extent cx="342900" cy="571500"/>
                <wp:effectExtent l="57150" t="19050" r="57150" b="95250"/>
                <wp:wrapNone/>
                <wp:docPr id="1000" name="Straight Arrow Connector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00" o:spid="_x0000_s1026" type="#_x0000_t32" style="position:absolute;margin-left:276pt;margin-top:18.55pt;width:27pt;height:4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C68667E" wp14:editId="3C30C93D">
                <wp:simplePos x="0" y="0"/>
                <wp:positionH relativeFrom="column">
                  <wp:posOffset>3429000</wp:posOffset>
                </wp:positionH>
                <wp:positionV relativeFrom="paragraph">
                  <wp:posOffset>245110</wp:posOffset>
                </wp:positionV>
                <wp:extent cx="0" cy="561975"/>
                <wp:effectExtent l="114300" t="19050" r="76200" b="85725"/>
                <wp:wrapNone/>
                <wp:docPr id="998" name="Straight Arrow Connector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98" o:spid="_x0000_s1026" type="#_x0000_t32" style="position:absolute;margin-left:270pt;margin-top:19.3pt;width:0;height:44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6A4FE5B" wp14:editId="72BEB0B0">
            <wp:extent cx="5719170" cy="1743075"/>
            <wp:effectExtent l="0" t="0" r="0" b="0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2131" cy="174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52A" w:rsidRDefault="0072052A" w:rsidP="00BE6409">
      <w:pPr>
        <w:rPr>
          <w:rFonts w:ascii="Arial" w:hAnsi="Arial" w:cs="Arial"/>
          <w:sz w:val="24"/>
          <w:szCs w:val="24"/>
        </w:rPr>
      </w:pPr>
    </w:p>
    <w:p w:rsidR="008054C8" w:rsidRDefault="00BE6409" w:rsidP="00BE6409">
      <w:pPr>
        <w:rPr>
          <w:rFonts w:ascii="Arial" w:hAnsi="Arial" w:cs="Arial"/>
          <w:sz w:val="24"/>
          <w:szCs w:val="24"/>
        </w:rPr>
      </w:pPr>
      <w:r w:rsidRPr="00BE6409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8C5254" w:rsidRPr="00BE6409">
        <w:rPr>
          <w:rFonts w:ascii="Arial" w:hAnsi="Arial" w:cs="Arial"/>
          <w:sz w:val="24"/>
          <w:szCs w:val="24"/>
        </w:rPr>
        <w:t>E</w:t>
      </w:r>
      <w:r w:rsidR="001E2EAB" w:rsidRPr="00BE6409">
        <w:rPr>
          <w:rFonts w:ascii="Arial" w:hAnsi="Arial" w:cs="Arial"/>
          <w:sz w:val="24"/>
          <w:szCs w:val="24"/>
        </w:rPr>
        <w:t>nter the pupil name</w:t>
      </w:r>
      <w:r w:rsidR="008C5254" w:rsidRPr="00BE6409">
        <w:rPr>
          <w:rFonts w:ascii="Arial" w:hAnsi="Arial" w:cs="Arial"/>
          <w:sz w:val="24"/>
          <w:szCs w:val="24"/>
        </w:rPr>
        <w:t>s in Column C</w:t>
      </w:r>
      <w:r w:rsidR="00743B35" w:rsidRPr="00BE6409">
        <w:rPr>
          <w:rFonts w:ascii="Arial" w:hAnsi="Arial" w:cs="Arial"/>
          <w:sz w:val="24"/>
          <w:szCs w:val="24"/>
        </w:rPr>
        <w:t xml:space="preserve"> and</w:t>
      </w:r>
      <w:r w:rsidR="00035F63">
        <w:rPr>
          <w:rFonts w:ascii="Arial" w:hAnsi="Arial" w:cs="Arial"/>
          <w:sz w:val="24"/>
          <w:szCs w:val="24"/>
        </w:rPr>
        <w:t xml:space="preserve"> their</w:t>
      </w:r>
      <w:r w:rsidR="00743B35" w:rsidRPr="00BE6409">
        <w:rPr>
          <w:rFonts w:ascii="Arial" w:hAnsi="Arial" w:cs="Arial"/>
          <w:sz w:val="24"/>
          <w:szCs w:val="24"/>
        </w:rPr>
        <w:t xml:space="preserve"> dates of birth in Column D.</w:t>
      </w:r>
      <w:r w:rsidR="0072052A">
        <w:rPr>
          <w:rFonts w:ascii="Arial" w:hAnsi="Arial" w:cs="Arial"/>
          <w:sz w:val="24"/>
          <w:szCs w:val="24"/>
        </w:rPr>
        <w:t xml:space="preserve"> Year groups will automatically be populated in Column E and F.</w:t>
      </w:r>
    </w:p>
    <w:p w:rsidR="00510B89" w:rsidRPr="008054C8" w:rsidRDefault="008054C8" w:rsidP="00BE6409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N.B. </w:t>
      </w:r>
      <w:r w:rsidR="002B534E">
        <w:rPr>
          <w:rFonts w:ascii="Arial" w:hAnsi="Arial" w:cs="Arial"/>
          <w:b/>
          <w:color w:val="FF0000"/>
          <w:sz w:val="24"/>
          <w:szCs w:val="24"/>
        </w:rPr>
        <w:t xml:space="preserve">Date of Birth </w:t>
      </w:r>
      <w:r w:rsidR="002B534E" w:rsidRPr="002B534E">
        <w:rPr>
          <w:rFonts w:ascii="Arial" w:hAnsi="Arial" w:cs="Arial"/>
          <w:b/>
          <w:color w:val="FF0000"/>
          <w:sz w:val="24"/>
          <w:szCs w:val="24"/>
          <w:u w:val="single"/>
        </w:rPr>
        <w:t>MUST</w:t>
      </w:r>
      <w:r w:rsidR="002B534E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gramStart"/>
      <w:r w:rsidR="002B534E">
        <w:rPr>
          <w:rFonts w:ascii="Arial" w:hAnsi="Arial" w:cs="Arial"/>
          <w:b/>
          <w:color w:val="FF0000"/>
          <w:sz w:val="24"/>
          <w:szCs w:val="24"/>
        </w:rPr>
        <w:t>be</w:t>
      </w:r>
      <w:proofErr w:type="gramEnd"/>
      <w:r w:rsidR="002B534E">
        <w:rPr>
          <w:rFonts w:ascii="Arial" w:hAnsi="Arial" w:cs="Arial"/>
          <w:b/>
          <w:color w:val="FF0000"/>
          <w:sz w:val="24"/>
          <w:szCs w:val="24"/>
        </w:rPr>
        <w:t xml:space="preserve"> entered for the funding to be calculated correctly. </w:t>
      </w:r>
      <w:r>
        <w:rPr>
          <w:rFonts w:ascii="Arial" w:hAnsi="Arial" w:cs="Arial"/>
          <w:color w:val="FF0000"/>
          <w:sz w:val="24"/>
          <w:szCs w:val="24"/>
        </w:rPr>
        <w:t>When estimating future years budgets when a DOB may not be known use a fictitious date but ensure that it accurately reflects whether the pupil is Pre or Post 16</w:t>
      </w:r>
    </w:p>
    <w:p w:rsidR="001E2EAB" w:rsidRDefault="00BE6409" w:rsidP="00AE4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743B35">
        <w:rPr>
          <w:rFonts w:ascii="Arial" w:hAnsi="Arial" w:cs="Arial"/>
          <w:sz w:val="24"/>
          <w:szCs w:val="24"/>
        </w:rPr>
        <w:t xml:space="preserve">Placement </w:t>
      </w:r>
      <w:r w:rsidR="001E2EAB">
        <w:rPr>
          <w:rFonts w:ascii="Arial" w:hAnsi="Arial" w:cs="Arial"/>
          <w:sz w:val="24"/>
          <w:szCs w:val="24"/>
        </w:rPr>
        <w:t xml:space="preserve">Start and End dates are already </w:t>
      </w:r>
      <w:r w:rsidR="00743B35">
        <w:rPr>
          <w:rFonts w:ascii="Arial" w:hAnsi="Arial" w:cs="Arial"/>
          <w:sz w:val="24"/>
          <w:szCs w:val="24"/>
        </w:rPr>
        <w:t>filled in</w:t>
      </w:r>
      <w:r w:rsidR="00035F63">
        <w:rPr>
          <w:rFonts w:ascii="Arial" w:hAnsi="Arial" w:cs="Arial"/>
          <w:sz w:val="24"/>
          <w:szCs w:val="24"/>
        </w:rPr>
        <w:t>,</w:t>
      </w:r>
      <w:r w:rsidR="001E2EAB">
        <w:rPr>
          <w:rFonts w:ascii="Arial" w:hAnsi="Arial" w:cs="Arial"/>
          <w:sz w:val="24"/>
          <w:szCs w:val="24"/>
        </w:rPr>
        <w:t xml:space="preserve"> assum</w:t>
      </w:r>
      <w:r w:rsidR="00035F63">
        <w:rPr>
          <w:rFonts w:ascii="Arial" w:hAnsi="Arial" w:cs="Arial"/>
          <w:sz w:val="24"/>
          <w:szCs w:val="24"/>
        </w:rPr>
        <w:t>ing</w:t>
      </w:r>
      <w:r w:rsidR="001E2EAB">
        <w:rPr>
          <w:rFonts w:ascii="Arial" w:hAnsi="Arial" w:cs="Arial"/>
          <w:sz w:val="24"/>
          <w:szCs w:val="24"/>
        </w:rPr>
        <w:t xml:space="preserve"> the pupil will be at the school for </w:t>
      </w:r>
      <w:r w:rsidR="00035F63">
        <w:rPr>
          <w:rFonts w:ascii="Arial" w:hAnsi="Arial" w:cs="Arial"/>
          <w:sz w:val="24"/>
          <w:szCs w:val="24"/>
        </w:rPr>
        <w:t xml:space="preserve">all three </w:t>
      </w:r>
      <w:r w:rsidR="001E2EAB">
        <w:rPr>
          <w:rFonts w:ascii="Arial" w:hAnsi="Arial" w:cs="Arial"/>
          <w:sz w:val="24"/>
          <w:szCs w:val="24"/>
        </w:rPr>
        <w:t>financial year</w:t>
      </w:r>
      <w:r w:rsidR="00035F63">
        <w:rPr>
          <w:rFonts w:ascii="Arial" w:hAnsi="Arial" w:cs="Arial"/>
          <w:sz w:val="24"/>
          <w:szCs w:val="24"/>
        </w:rPr>
        <w:t>s (Years 1, 2 and 3)</w:t>
      </w:r>
      <w:r w:rsidR="001E2EAB">
        <w:rPr>
          <w:rFonts w:ascii="Arial" w:hAnsi="Arial" w:cs="Arial"/>
          <w:sz w:val="24"/>
          <w:szCs w:val="24"/>
        </w:rPr>
        <w:t>.</w:t>
      </w:r>
      <w:r w:rsidR="00743B35">
        <w:rPr>
          <w:rFonts w:ascii="Arial" w:hAnsi="Arial" w:cs="Arial"/>
          <w:sz w:val="24"/>
          <w:szCs w:val="24"/>
        </w:rPr>
        <w:t xml:space="preserve"> </w:t>
      </w:r>
      <w:r w:rsidR="00743B35" w:rsidRPr="0072052A">
        <w:rPr>
          <w:rFonts w:ascii="Arial" w:hAnsi="Arial" w:cs="Arial"/>
          <w:b/>
          <w:sz w:val="24"/>
          <w:szCs w:val="24"/>
        </w:rPr>
        <w:t>These can be changed as necessary.</w:t>
      </w:r>
    </w:p>
    <w:p w:rsidR="009E1B19" w:rsidRDefault="00BE6409" w:rsidP="006723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B37D16">
        <w:rPr>
          <w:rFonts w:ascii="Arial" w:hAnsi="Arial" w:cs="Arial"/>
          <w:sz w:val="24"/>
          <w:szCs w:val="24"/>
        </w:rPr>
        <w:t xml:space="preserve">Enter the Year </w:t>
      </w:r>
      <w:r w:rsidR="0072052A">
        <w:rPr>
          <w:rFonts w:ascii="Arial" w:hAnsi="Arial" w:cs="Arial"/>
          <w:sz w:val="24"/>
          <w:szCs w:val="24"/>
        </w:rPr>
        <w:t>1</w:t>
      </w:r>
      <w:r w:rsidR="00B37D16">
        <w:rPr>
          <w:rFonts w:ascii="Arial" w:hAnsi="Arial" w:cs="Arial"/>
          <w:sz w:val="24"/>
          <w:szCs w:val="24"/>
        </w:rPr>
        <w:t xml:space="preserve"> </w:t>
      </w:r>
      <w:r w:rsidR="0072052A">
        <w:rPr>
          <w:rFonts w:ascii="Arial" w:hAnsi="Arial" w:cs="Arial"/>
          <w:sz w:val="24"/>
          <w:szCs w:val="24"/>
        </w:rPr>
        <w:t>Period 1, 2 and 3</w:t>
      </w:r>
      <w:r w:rsidR="001E2EAB">
        <w:rPr>
          <w:rFonts w:ascii="Arial" w:hAnsi="Arial" w:cs="Arial"/>
          <w:sz w:val="24"/>
          <w:szCs w:val="24"/>
        </w:rPr>
        <w:t xml:space="preserve"> </w:t>
      </w:r>
      <w:proofErr w:type="gramStart"/>
      <w:r w:rsidR="001E2EAB">
        <w:rPr>
          <w:rFonts w:ascii="Arial" w:hAnsi="Arial" w:cs="Arial"/>
          <w:sz w:val="24"/>
          <w:szCs w:val="24"/>
        </w:rPr>
        <w:t>Monthly</w:t>
      </w:r>
      <w:proofErr w:type="gramEnd"/>
      <w:r w:rsidR="001E2EAB">
        <w:rPr>
          <w:rFonts w:ascii="Arial" w:hAnsi="Arial" w:cs="Arial"/>
          <w:sz w:val="24"/>
          <w:szCs w:val="24"/>
        </w:rPr>
        <w:t xml:space="preserve"> top up rates in columns </w:t>
      </w:r>
      <w:r w:rsidR="0072052A">
        <w:rPr>
          <w:rFonts w:ascii="Arial" w:hAnsi="Arial" w:cs="Arial"/>
          <w:sz w:val="24"/>
          <w:szCs w:val="24"/>
        </w:rPr>
        <w:t xml:space="preserve">I, J and K </w:t>
      </w:r>
      <w:r w:rsidR="001E2EAB">
        <w:rPr>
          <w:rFonts w:ascii="Arial" w:hAnsi="Arial" w:cs="Arial"/>
          <w:sz w:val="24"/>
          <w:szCs w:val="24"/>
        </w:rPr>
        <w:t>respectively.</w:t>
      </w:r>
      <w:r w:rsidR="00743B35">
        <w:rPr>
          <w:rFonts w:ascii="Arial" w:hAnsi="Arial" w:cs="Arial"/>
          <w:sz w:val="24"/>
          <w:szCs w:val="24"/>
        </w:rPr>
        <w:t xml:space="preserve"> </w:t>
      </w:r>
      <w:r w:rsidR="009E1B19" w:rsidRPr="00672376">
        <w:rPr>
          <w:rFonts w:ascii="Arial" w:hAnsi="Arial" w:cs="Arial"/>
          <w:sz w:val="24"/>
          <w:szCs w:val="24"/>
        </w:rPr>
        <w:t xml:space="preserve">Monthly top up rates appear in the </w:t>
      </w:r>
      <w:r w:rsidR="00672376">
        <w:rPr>
          <w:rFonts w:ascii="Arial" w:hAnsi="Arial" w:cs="Arial"/>
          <w:sz w:val="24"/>
          <w:szCs w:val="24"/>
        </w:rPr>
        <w:t>confirmation letters received by SENCOs, sent out by the SEN resources team.</w:t>
      </w:r>
    </w:p>
    <w:p w:rsidR="001E2EAB" w:rsidRDefault="00BE6409" w:rsidP="00AE4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1E2EAB">
        <w:rPr>
          <w:rFonts w:ascii="Arial" w:hAnsi="Arial" w:cs="Arial"/>
          <w:sz w:val="24"/>
          <w:szCs w:val="24"/>
        </w:rPr>
        <w:t>A year 2 monthly top up rate should be entered</w:t>
      </w:r>
      <w:r w:rsidR="0072052A">
        <w:rPr>
          <w:rFonts w:ascii="Arial" w:hAnsi="Arial" w:cs="Arial"/>
          <w:sz w:val="24"/>
          <w:szCs w:val="24"/>
        </w:rPr>
        <w:t xml:space="preserve"> against each pupil in column L</w:t>
      </w:r>
      <w:r w:rsidR="009E1B19">
        <w:rPr>
          <w:rFonts w:ascii="Arial" w:hAnsi="Arial" w:cs="Arial"/>
          <w:sz w:val="24"/>
          <w:szCs w:val="24"/>
        </w:rPr>
        <w:t xml:space="preserve"> and a</w:t>
      </w:r>
      <w:r w:rsidR="001E2EAB" w:rsidRPr="00C913DC">
        <w:rPr>
          <w:rFonts w:ascii="Arial" w:hAnsi="Arial" w:cs="Arial"/>
          <w:sz w:val="24"/>
          <w:szCs w:val="24"/>
        </w:rPr>
        <w:t xml:space="preserve"> year 3 monthly top up rate should be entered against each pupil in column </w:t>
      </w:r>
      <w:r w:rsidR="0072052A">
        <w:rPr>
          <w:rFonts w:ascii="Arial" w:hAnsi="Arial" w:cs="Arial"/>
          <w:sz w:val="24"/>
          <w:szCs w:val="24"/>
        </w:rPr>
        <w:t>M</w:t>
      </w:r>
      <w:r w:rsidR="001E2EAB" w:rsidRPr="00C913DC">
        <w:rPr>
          <w:rFonts w:ascii="Arial" w:hAnsi="Arial" w:cs="Arial"/>
          <w:sz w:val="24"/>
          <w:szCs w:val="24"/>
        </w:rPr>
        <w:t>.</w:t>
      </w:r>
    </w:p>
    <w:p w:rsidR="005A1F12" w:rsidRDefault="005A1F12" w:rsidP="00AE41AB">
      <w:pPr>
        <w:rPr>
          <w:rFonts w:ascii="Arial" w:hAnsi="Arial" w:cs="Arial"/>
          <w:sz w:val="24"/>
          <w:szCs w:val="24"/>
        </w:rPr>
      </w:pPr>
    </w:p>
    <w:p w:rsidR="005A1F12" w:rsidRDefault="005A1F12" w:rsidP="00AE41AB">
      <w:pPr>
        <w:rPr>
          <w:rFonts w:ascii="Arial" w:hAnsi="Arial" w:cs="Arial"/>
          <w:sz w:val="24"/>
          <w:szCs w:val="24"/>
        </w:rPr>
      </w:pPr>
    </w:p>
    <w:p w:rsidR="005A1F12" w:rsidRDefault="005A1F12" w:rsidP="00AE41AB">
      <w:pPr>
        <w:rPr>
          <w:rFonts w:ascii="Arial" w:hAnsi="Arial" w:cs="Arial"/>
          <w:sz w:val="24"/>
          <w:szCs w:val="24"/>
        </w:rPr>
      </w:pPr>
    </w:p>
    <w:p w:rsidR="00B6556C" w:rsidRPr="005A1F12" w:rsidRDefault="00B6556C" w:rsidP="00AE41AB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2B0F621" wp14:editId="69DF2CF9">
                <wp:simplePos x="0" y="0"/>
                <wp:positionH relativeFrom="column">
                  <wp:posOffset>2552700</wp:posOffset>
                </wp:positionH>
                <wp:positionV relativeFrom="paragraph">
                  <wp:posOffset>219075</wp:posOffset>
                </wp:positionV>
                <wp:extent cx="2066925" cy="847725"/>
                <wp:effectExtent l="38100" t="38100" r="85725" b="104775"/>
                <wp:wrapNone/>
                <wp:docPr id="1009" name="Straight Arrow Connector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925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09" o:spid="_x0000_s1026" type="#_x0000_t32" style="position:absolute;margin-left:201pt;margin-top:17.25pt;width:162.75pt;height:66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71C79" w:rsidRPr="00C913DC">
        <w:rPr>
          <w:rFonts w:ascii="Arial" w:hAnsi="Arial" w:cs="Arial"/>
          <w:sz w:val="24"/>
          <w:szCs w:val="24"/>
        </w:rPr>
        <w:t xml:space="preserve">At the bottom of this table in cell </w:t>
      </w:r>
      <w:r w:rsidR="0072052A">
        <w:rPr>
          <w:rFonts w:ascii="Arial" w:hAnsi="Arial" w:cs="Arial"/>
          <w:sz w:val="24"/>
          <w:szCs w:val="24"/>
        </w:rPr>
        <w:t>N/O</w:t>
      </w:r>
      <w:r w:rsidR="00E71C79" w:rsidRPr="00C913DC">
        <w:rPr>
          <w:rFonts w:ascii="Arial" w:hAnsi="Arial" w:cs="Arial"/>
          <w:sz w:val="24"/>
          <w:szCs w:val="24"/>
        </w:rPr>
        <w:t>8</w:t>
      </w:r>
      <w:r w:rsidR="00672376">
        <w:rPr>
          <w:rFonts w:ascii="Arial" w:hAnsi="Arial" w:cs="Arial"/>
          <w:sz w:val="24"/>
          <w:szCs w:val="24"/>
        </w:rPr>
        <w:t>3</w:t>
      </w:r>
      <w:r w:rsidR="00E71C79" w:rsidRPr="00C913DC">
        <w:rPr>
          <w:rFonts w:ascii="Arial" w:hAnsi="Arial" w:cs="Arial"/>
          <w:sz w:val="24"/>
          <w:szCs w:val="24"/>
        </w:rPr>
        <w:t xml:space="preserve"> the total funding linked to the pupils entered in the table will be shown.</w:t>
      </w:r>
    </w:p>
    <w:p w:rsidR="005A1F12" w:rsidRDefault="005A1F12" w:rsidP="00AE41AB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3F6F0A2" wp14:editId="537A4620">
                <wp:simplePos x="0" y="0"/>
                <wp:positionH relativeFrom="column">
                  <wp:posOffset>4570095</wp:posOffset>
                </wp:positionH>
                <wp:positionV relativeFrom="paragraph">
                  <wp:posOffset>539750</wp:posOffset>
                </wp:positionV>
                <wp:extent cx="922020" cy="182880"/>
                <wp:effectExtent l="57150" t="76200" r="68580" b="102870"/>
                <wp:wrapNone/>
                <wp:docPr id="1008" name="Rounded Rectangle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08" o:spid="_x0000_s1026" style="position:absolute;margin-left:359.85pt;margin-top:42.5pt;width:72.6pt;height:14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EE94C98" wp14:editId="372C5C27">
            <wp:extent cx="5661123" cy="866775"/>
            <wp:effectExtent l="0" t="0" r="0" b="0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8616" cy="86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F12" w:rsidRDefault="005A1F12" w:rsidP="00AE41AB">
      <w:pPr>
        <w:rPr>
          <w:rFonts w:ascii="Arial" w:hAnsi="Arial" w:cs="Arial"/>
          <w:sz w:val="24"/>
          <w:szCs w:val="24"/>
        </w:rPr>
      </w:pPr>
    </w:p>
    <w:p w:rsidR="00E71C79" w:rsidRDefault="00E71C79" w:rsidP="00AE41AB">
      <w:pPr>
        <w:rPr>
          <w:rFonts w:ascii="Arial" w:hAnsi="Arial" w:cs="Arial"/>
          <w:sz w:val="24"/>
          <w:szCs w:val="24"/>
        </w:rPr>
      </w:pPr>
      <w:r w:rsidRPr="00C913DC">
        <w:rPr>
          <w:rFonts w:ascii="Arial" w:hAnsi="Arial" w:cs="Arial"/>
          <w:sz w:val="24"/>
          <w:szCs w:val="24"/>
        </w:rPr>
        <w:t xml:space="preserve">This figure is then broken down further </w:t>
      </w:r>
      <w:r w:rsidR="00B6556C">
        <w:rPr>
          <w:rFonts w:ascii="Arial" w:hAnsi="Arial" w:cs="Arial"/>
          <w:sz w:val="24"/>
          <w:szCs w:val="24"/>
        </w:rPr>
        <w:t xml:space="preserve">in the tables to the right, </w:t>
      </w:r>
      <w:r w:rsidRPr="00C913DC">
        <w:rPr>
          <w:rFonts w:ascii="Arial" w:hAnsi="Arial" w:cs="Arial"/>
          <w:sz w:val="24"/>
          <w:szCs w:val="24"/>
        </w:rPr>
        <w:t>between Element 3 top up and Notional SEN budg</w:t>
      </w:r>
      <w:r w:rsidR="00BE6409">
        <w:rPr>
          <w:rFonts w:ascii="Arial" w:hAnsi="Arial" w:cs="Arial"/>
          <w:sz w:val="24"/>
          <w:szCs w:val="24"/>
        </w:rPr>
        <w:t>et top up and Post 16 E</w:t>
      </w:r>
      <w:r w:rsidR="009D5547">
        <w:rPr>
          <w:rFonts w:ascii="Arial" w:hAnsi="Arial" w:cs="Arial"/>
          <w:sz w:val="24"/>
          <w:szCs w:val="24"/>
        </w:rPr>
        <w:t>lement 2, with total in cells AC83, AQ85 and BE</w:t>
      </w:r>
      <w:r w:rsidR="00BE6409">
        <w:rPr>
          <w:rFonts w:ascii="Arial" w:hAnsi="Arial" w:cs="Arial"/>
          <w:sz w:val="24"/>
          <w:szCs w:val="24"/>
        </w:rPr>
        <w:t>83 respectively.</w:t>
      </w:r>
    </w:p>
    <w:p w:rsidR="00BE6409" w:rsidRPr="00B6556C" w:rsidRDefault="00035F63" w:rsidP="00BE64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Further</w:t>
      </w:r>
      <w:r w:rsidR="00B6556C">
        <w:rPr>
          <w:rFonts w:ascii="Arial" w:hAnsi="Arial" w:cs="Arial"/>
          <w:sz w:val="24"/>
          <w:szCs w:val="24"/>
        </w:rPr>
        <w:t xml:space="preserve"> to the right, f</w:t>
      </w:r>
      <w:r w:rsidR="00E71C79" w:rsidRPr="00C913DC">
        <w:rPr>
          <w:rFonts w:ascii="Arial" w:hAnsi="Arial" w:cs="Arial"/>
          <w:sz w:val="24"/>
          <w:szCs w:val="24"/>
        </w:rPr>
        <w:t xml:space="preserve">unding </w:t>
      </w:r>
      <w:r w:rsidR="005A1F12">
        <w:rPr>
          <w:rFonts w:ascii="Arial" w:hAnsi="Arial" w:cs="Arial"/>
          <w:sz w:val="24"/>
          <w:szCs w:val="24"/>
        </w:rPr>
        <w:t>figures for 2018/19 and 2019/</w:t>
      </w:r>
      <w:r w:rsidR="009D5547">
        <w:rPr>
          <w:rFonts w:ascii="Arial" w:hAnsi="Arial" w:cs="Arial"/>
          <w:sz w:val="24"/>
          <w:szCs w:val="24"/>
        </w:rPr>
        <w:t>20</w:t>
      </w:r>
      <w:r w:rsidR="00E71C79" w:rsidRPr="00C913DC">
        <w:rPr>
          <w:rFonts w:ascii="Arial" w:hAnsi="Arial" w:cs="Arial"/>
          <w:sz w:val="24"/>
          <w:szCs w:val="24"/>
        </w:rPr>
        <w:t xml:space="preserve"> are also shown.</w:t>
      </w:r>
    </w:p>
    <w:p w:rsidR="00B6556C" w:rsidRPr="005A1F12" w:rsidRDefault="00E71C79" w:rsidP="00AE4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the top of the sheet, above the Element 3 top up table, the workings for the Notional SEN</w:t>
      </w:r>
      <w:r w:rsidR="005A1F12">
        <w:rPr>
          <w:rFonts w:ascii="Arial" w:hAnsi="Arial" w:cs="Arial"/>
          <w:sz w:val="24"/>
          <w:szCs w:val="24"/>
        </w:rPr>
        <w:t xml:space="preserve"> budget top up rate are shown. </w:t>
      </w:r>
    </w:p>
    <w:p w:rsidR="009D5547" w:rsidRDefault="005A1F12" w:rsidP="00AE41AB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BBD2CC4" wp14:editId="336B4A3F">
            <wp:extent cx="4000500" cy="1515859"/>
            <wp:effectExtent l="0" t="0" r="0" b="8255"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18310" r="61130" b="55506"/>
                    <a:stretch/>
                  </pic:blipFill>
                  <pic:spPr bwMode="auto">
                    <a:xfrm>
                      <a:off x="0" y="0"/>
                      <a:ext cx="3998728" cy="151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C79" w:rsidRDefault="00BE6409" w:rsidP="00AE4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the right of</w:t>
      </w:r>
      <w:r w:rsidR="00E71C79">
        <w:rPr>
          <w:rFonts w:ascii="Arial" w:hAnsi="Arial" w:cs="Arial"/>
          <w:sz w:val="24"/>
          <w:szCs w:val="24"/>
        </w:rPr>
        <w:t xml:space="preserve"> the Notional SEN budget top up table, there is another table that shows any E</w:t>
      </w:r>
      <w:r w:rsidR="009D5547">
        <w:rPr>
          <w:rFonts w:ascii="Arial" w:hAnsi="Arial" w:cs="Arial"/>
          <w:sz w:val="24"/>
          <w:szCs w:val="24"/>
        </w:rPr>
        <w:t>xtra top up due to the 28</w:t>
      </w:r>
      <w:r w:rsidR="00672376">
        <w:rPr>
          <w:rFonts w:ascii="Arial" w:hAnsi="Arial" w:cs="Arial"/>
          <w:sz w:val="24"/>
          <w:szCs w:val="24"/>
        </w:rPr>
        <w:t>% rule.</w:t>
      </w:r>
    </w:p>
    <w:p w:rsidR="009D5547" w:rsidRDefault="005A1F12" w:rsidP="00BE71F1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2F1151C6" wp14:editId="467AE954">
            <wp:extent cx="4361688" cy="685800"/>
            <wp:effectExtent l="0" t="0" r="1270" b="0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18112" r="47176" b="67122"/>
                    <a:stretch/>
                  </pic:blipFill>
                  <pic:spPr bwMode="auto">
                    <a:xfrm>
                      <a:off x="0" y="0"/>
                      <a:ext cx="4359756" cy="68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1AB" w:rsidRPr="00AE41AB" w:rsidRDefault="001B3555" w:rsidP="00AE41AB">
      <w:pPr>
        <w:pStyle w:val="Heading1"/>
        <w:rPr>
          <w:u w:val="single"/>
        </w:rPr>
      </w:pPr>
      <w:bookmarkStart w:id="19" w:name="_Toc444590712"/>
      <w:r>
        <w:rPr>
          <w:u w:val="single"/>
        </w:rPr>
        <w:t>‘</w:t>
      </w:r>
      <w:r w:rsidR="00AE41AB" w:rsidRPr="00AE41AB">
        <w:rPr>
          <w:u w:val="single"/>
        </w:rPr>
        <w:t>SRP Year 1</w:t>
      </w:r>
      <w:r>
        <w:rPr>
          <w:u w:val="single"/>
        </w:rPr>
        <w:t>’</w:t>
      </w:r>
      <w:r w:rsidR="00AE41AB" w:rsidRPr="00AE41AB">
        <w:rPr>
          <w:u w:val="single"/>
        </w:rPr>
        <w:t xml:space="preserve"> </w:t>
      </w:r>
      <w:r>
        <w:rPr>
          <w:u w:val="single"/>
        </w:rPr>
        <w:t>T</w:t>
      </w:r>
      <w:r w:rsidR="00AE41AB" w:rsidRPr="00AE41AB">
        <w:rPr>
          <w:u w:val="single"/>
        </w:rPr>
        <w:t>ab</w:t>
      </w:r>
      <w:bookmarkEnd w:id="19"/>
    </w:p>
    <w:p w:rsidR="00AE41AB" w:rsidRDefault="00AE41AB" w:rsidP="00AE41AB"/>
    <w:p w:rsidR="00B6556C" w:rsidRDefault="00481CA7" w:rsidP="00481CA7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t>Schools with Special</w:t>
      </w:r>
      <w:r w:rsidR="00035F63">
        <w:rPr>
          <w:rFonts w:ascii="Arial" w:hAnsi="Arial" w:cs="Arial"/>
          <w:sz w:val="24"/>
          <w:szCs w:val="24"/>
        </w:rPr>
        <w:t>ist</w:t>
      </w:r>
      <w:r w:rsidRPr="00913A97">
        <w:rPr>
          <w:rFonts w:ascii="Arial" w:hAnsi="Arial" w:cs="Arial"/>
          <w:sz w:val="24"/>
          <w:szCs w:val="24"/>
        </w:rPr>
        <w:t xml:space="preserve"> Resourced Provisions (SRPs) will need </w:t>
      </w:r>
      <w:r>
        <w:rPr>
          <w:rFonts w:ascii="Arial" w:hAnsi="Arial" w:cs="Arial"/>
          <w:sz w:val="24"/>
          <w:szCs w:val="24"/>
        </w:rPr>
        <w:t>to enter data for those pupils i</w:t>
      </w:r>
      <w:r w:rsidRPr="00913A97">
        <w:rPr>
          <w:rFonts w:ascii="Arial" w:hAnsi="Arial" w:cs="Arial"/>
          <w:sz w:val="24"/>
          <w:szCs w:val="24"/>
        </w:rPr>
        <w:t xml:space="preserve">n the </w:t>
      </w:r>
      <w:r>
        <w:rPr>
          <w:rFonts w:ascii="Arial" w:hAnsi="Arial" w:cs="Arial"/>
          <w:sz w:val="24"/>
          <w:szCs w:val="24"/>
        </w:rPr>
        <w:t xml:space="preserve">pink–shaded cells in the </w:t>
      </w:r>
      <w:r w:rsidRPr="00913A97">
        <w:rPr>
          <w:rFonts w:ascii="Arial" w:hAnsi="Arial" w:cs="Arial"/>
          <w:sz w:val="24"/>
          <w:szCs w:val="24"/>
        </w:rPr>
        <w:t xml:space="preserve">table on this tab. </w:t>
      </w:r>
    </w:p>
    <w:p w:rsidR="00BD7E04" w:rsidRPr="00356315" w:rsidRDefault="00BD7E04" w:rsidP="00BD7E04">
      <w:pPr>
        <w:rPr>
          <w:rFonts w:ascii="Arial" w:hAnsi="Arial" w:cs="Arial"/>
          <w:sz w:val="24"/>
          <w:szCs w:val="24"/>
        </w:rPr>
      </w:pPr>
      <w:r w:rsidRPr="00356315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Pr="00356315">
        <w:rPr>
          <w:rFonts w:ascii="Arial" w:hAnsi="Arial" w:cs="Arial"/>
          <w:sz w:val="24"/>
          <w:szCs w:val="24"/>
        </w:rPr>
        <w:t xml:space="preserve">In </w:t>
      </w:r>
      <w:r w:rsidR="00B37D16">
        <w:rPr>
          <w:rFonts w:ascii="Arial" w:hAnsi="Arial" w:cs="Arial"/>
          <w:sz w:val="24"/>
          <w:szCs w:val="24"/>
        </w:rPr>
        <w:t>column</w:t>
      </w:r>
      <w:r w:rsidRPr="00356315">
        <w:rPr>
          <w:rFonts w:ascii="Arial" w:hAnsi="Arial" w:cs="Arial"/>
          <w:sz w:val="24"/>
          <w:szCs w:val="24"/>
        </w:rPr>
        <w:t xml:space="preserve"> I, the drop down menu can be used to select the correct designation for each pupil (only 3 schools have two SRPs so the majority will use ‘designation 1’).</w:t>
      </w:r>
    </w:p>
    <w:p w:rsidR="00BD7E04" w:rsidRPr="00913A97" w:rsidRDefault="00BD7E04" w:rsidP="00BD7E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913A97">
        <w:rPr>
          <w:rFonts w:ascii="Arial" w:hAnsi="Arial" w:cs="Arial"/>
          <w:sz w:val="24"/>
          <w:szCs w:val="24"/>
        </w:rPr>
        <w:t xml:space="preserve">In </w:t>
      </w:r>
      <w:r w:rsidR="00B37D16">
        <w:rPr>
          <w:rFonts w:ascii="Arial" w:hAnsi="Arial" w:cs="Arial"/>
          <w:sz w:val="24"/>
          <w:szCs w:val="24"/>
        </w:rPr>
        <w:t>column</w:t>
      </w:r>
      <w:r w:rsidRPr="00913A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 the pupil</w:t>
      </w:r>
      <w:r w:rsidRPr="00913A97">
        <w:rPr>
          <w:rFonts w:ascii="Arial" w:hAnsi="Arial" w:cs="Arial"/>
          <w:sz w:val="24"/>
          <w:szCs w:val="24"/>
        </w:rPr>
        <w:t xml:space="preserve"> Surname is entered, Forename in </w:t>
      </w:r>
      <w:r w:rsidR="00B37D16">
        <w:rPr>
          <w:rFonts w:ascii="Arial" w:hAnsi="Arial" w:cs="Arial"/>
          <w:sz w:val="24"/>
          <w:szCs w:val="24"/>
        </w:rPr>
        <w:t>column</w:t>
      </w:r>
      <w:r w:rsidRPr="00913A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</w:t>
      </w:r>
      <w:r w:rsidRPr="00913A97">
        <w:rPr>
          <w:rFonts w:ascii="Arial" w:hAnsi="Arial" w:cs="Arial"/>
          <w:sz w:val="24"/>
          <w:szCs w:val="24"/>
        </w:rPr>
        <w:t xml:space="preserve"> and Date of Birth (D.O.B) in </w:t>
      </w:r>
      <w:r w:rsidR="00B37D16">
        <w:rPr>
          <w:rFonts w:ascii="Arial" w:hAnsi="Arial" w:cs="Arial"/>
          <w:sz w:val="24"/>
          <w:szCs w:val="24"/>
        </w:rPr>
        <w:t>column</w:t>
      </w:r>
      <w:r w:rsidRPr="00913A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</w:t>
      </w:r>
      <w:r w:rsidRPr="00913A97">
        <w:rPr>
          <w:rFonts w:ascii="Arial" w:hAnsi="Arial" w:cs="Arial"/>
          <w:sz w:val="24"/>
          <w:szCs w:val="24"/>
        </w:rPr>
        <w:t>.</w:t>
      </w:r>
    </w:p>
    <w:p w:rsidR="00BD7E04" w:rsidRPr="00913A97" w:rsidRDefault="00BD7E04" w:rsidP="00BD7E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3) </w:t>
      </w:r>
      <w:r w:rsidRPr="00913A97">
        <w:rPr>
          <w:rFonts w:ascii="Arial" w:hAnsi="Arial" w:cs="Arial"/>
          <w:sz w:val="24"/>
          <w:szCs w:val="24"/>
        </w:rPr>
        <w:t xml:space="preserve">Columns </w:t>
      </w:r>
      <w:r>
        <w:rPr>
          <w:rFonts w:ascii="Arial" w:hAnsi="Arial" w:cs="Arial"/>
          <w:sz w:val="24"/>
          <w:szCs w:val="24"/>
        </w:rPr>
        <w:t>M</w:t>
      </w:r>
      <w:r w:rsidRPr="00913A97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>N</w:t>
      </w:r>
      <w:r w:rsidRPr="00913A97">
        <w:rPr>
          <w:rFonts w:ascii="Arial" w:hAnsi="Arial" w:cs="Arial"/>
          <w:sz w:val="24"/>
          <w:szCs w:val="24"/>
        </w:rPr>
        <w:t xml:space="preserve"> will then</w:t>
      </w:r>
      <w:r>
        <w:rPr>
          <w:rFonts w:ascii="Arial" w:hAnsi="Arial" w:cs="Arial"/>
          <w:sz w:val="24"/>
          <w:szCs w:val="24"/>
        </w:rPr>
        <w:t xml:space="preserve"> use the DOB figure to</w:t>
      </w:r>
      <w:r w:rsidRPr="00913A97">
        <w:rPr>
          <w:rFonts w:ascii="Arial" w:hAnsi="Arial" w:cs="Arial"/>
          <w:sz w:val="24"/>
          <w:szCs w:val="24"/>
        </w:rPr>
        <w:t xml:space="preserve"> auto-populate with a Pre or Post 16 indicator for the summer and winter terms.</w:t>
      </w:r>
    </w:p>
    <w:p w:rsidR="009D5547" w:rsidRPr="005A1F12" w:rsidRDefault="00BD7E04" w:rsidP="00481C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Pr="00913A97">
        <w:rPr>
          <w:rFonts w:ascii="Arial" w:hAnsi="Arial" w:cs="Arial"/>
          <w:sz w:val="24"/>
          <w:szCs w:val="24"/>
        </w:rPr>
        <w:t>Placement start (</w:t>
      </w:r>
      <w:r w:rsidR="00B37D16">
        <w:rPr>
          <w:rFonts w:ascii="Arial" w:hAnsi="Arial" w:cs="Arial"/>
          <w:sz w:val="24"/>
          <w:szCs w:val="24"/>
        </w:rPr>
        <w:t>column</w:t>
      </w:r>
      <w:r w:rsidRPr="00913A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 w:rsidRPr="00913A97">
        <w:rPr>
          <w:rFonts w:ascii="Arial" w:hAnsi="Arial" w:cs="Arial"/>
          <w:sz w:val="24"/>
          <w:szCs w:val="24"/>
        </w:rPr>
        <w:t>) and end dates (</w:t>
      </w:r>
      <w:r w:rsidR="00B37D16">
        <w:rPr>
          <w:rFonts w:ascii="Arial" w:hAnsi="Arial" w:cs="Arial"/>
          <w:sz w:val="24"/>
          <w:szCs w:val="24"/>
        </w:rPr>
        <w:t>column</w:t>
      </w:r>
      <w:r w:rsidRPr="00913A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Pr="00913A97">
        <w:rPr>
          <w:rFonts w:ascii="Arial" w:hAnsi="Arial" w:cs="Arial"/>
          <w:sz w:val="24"/>
          <w:szCs w:val="24"/>
        </w:rPr>
        <w:t>) can be amended as necessary. The table will then automatically calculate any Place Plus funding for High Needs P</w:t>
      </w:r>
      <w:r w:rsidR="005A1F12">
        <w:rPr>
          <w:rFonts w:ascii="Arial" w:hAnsi="Arial" w:cs="Arial"/>
          <w:sz w:val="24"/>
          <w:szCs w:val="24"/>
        </w:rPr>
        <w:t xml:space="preserve">upils in Resourced Provision. </w:t>
      </w:r>
    </w:p>
    <w:p w:rsidR="005A1F12" w:rsidRDefault="005A1F12" w:rsidP="00481CA7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907F638" wp14:editId="617D72AC">
                <wp:simplePos x="0" y="0"/>
                <wp:positionH relativeFrom="column">
                  <wp:posOffset>3347720</wp:posOffset>
                </wp:positionH>
                <wp:positionV relativeFrom="paragraph">
                  <wp:posOffset>320040</wp:posOffset>
                </wp:positionV>
                <wp:extent cx="514350" cy="371475"/>
                <wp:effectExtent l="76200" t="76200" r="95250" b="104775"/>
                <wp:wrapNone/>
                <wp:docPr id="990" name="Oval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9E1B1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4B4EBCF6" wp14:editId="26B401C9">
                                  <wp:extent cx="161290" cy="128564"/>
                                  <wp:effectExtent l="0" t="0" r="0" b="5080"/>
                                  <wp:docPr id="1018" name="Picture 1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28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62B53C62" wp14:editId="5DDA5690">
                                  <wp:extent cx="161290" cy="59711"/>
                                  <wp:effectExtent l="0" t="0" r="0" b="0"/>
                                  <wp:docPr id="1019" name="Picture 1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37BFC9" wp14:editId="21C543F5">
                                  <wp:extent cx="161290" cy="124293"/>
                                  <wp:effectExtent l="0" t="0" r="0" b="9525"/>
                                  <wp:docPr id="1020" name="Picture 1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90" o:spid="_x0000_s1082" style="position:absolute;margin-left:263.6pt;margin-top:25.2pt;width:40.5pt;height:29.25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" fillcolor="white [3212]" strokecolor="red" strokeweight="1.5pt">
                <v:textbox>
                  <w:txbxContent>
                    <w:p w:rsidR="0066617A" w:rsidRPr="009E1AC3" w:rsidRDefault="0066617A" w:rsidP="009E1B1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4B4EBCF6" wp14:editId="26B401C9">
                            <wp:extent cx="161290" cy="128564"/>
                            <wp:effectExtent l="0" t="0" r="0" b="5080"/>
                            <wp:docPr id="1018" name="Picture 1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28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62B53C62" wp14:editId="5DDA5690">
                            <wp:extent cx="161290" cy="59711"/>
                            <wp:effectExtent l="0" t="0" r="0" b="0"/>
                            <wp:docPr id="1019" name="Picture 1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37BFC9" wp14:editId="21C543F5">
                            <wp:extent cx="161290" cy="124293"/>
                            <wp:effectExtent l="0" t="0" r="0" b="9525"/>
                            <wp:docPr id="1020" name="Picture 1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9D5547" w:rsidRDefault="005A1F12" w:rsidP="00481CA7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2014043" wp14:editId="650B2EAB">
                <wp:simplePos x="0" y="0"/>
                <wp:positionH relativeFrom="column">
                  <wp:posOffset>4458970</wp:posOffset>
                </wp:positionH>
                <wp:positionV relativeFrom="paragraph">
                  <wp:posOffset>95885</wp:posOffset>
                </wp:positionV>
                <wp:extent cx="514350" cy="371475"/>
                <wp:effectExtent l="76200" t="76200" r="95250" b="104775"/>
                <wp:wrapNone/>
                <wp:docPr id="1003" name="Oval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9E1B1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546123D5" wp14:editId="2DA896BE">
                                  <wp:extent cx="161290" cy="128564"/>
                                  <wp:effectExtent l="0" t="0" r="0" b="5080"/>
                                  <wp:docPr id="1021" name="Picture 1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28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37ABD43C" wp14:editId="55F9DA23">
                                  <wp:extent cx="161290" cy="59711"/>
                                  <wp:effectExtent l="0" t="0" r="0" b="0"/>
                                  <wp:docPr id="1022" name="Picture 1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325079" wp14:editId="3E46110B">
                                  <wp:extent cx="161290" cy="124293"/>
                                  <wp:effectExtent l="0" t="0" r="0" b="9525"/>
                                  <wp:docPr id="1023" name="Picture 10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03" o:spid="_x0000_s1083" style="position:absolute;margin-left:351.1pt;margin-top:7.55pt;width:40.5pt;height:29.25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" fillcolor="white [3212]" strokecolor="red" strokeweight="1.5pt">
                <v:textbox>
                  <w:txbxContent>
                    <w:p w:rsidR="0066617A" w:rsidRPr="009E1AC3" w:rsidRDefault="0066617A" w:rsidP="009E1B1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546123D5" wp14:editId="2DA896BE">
                            <wp:extent cx="161290" cy="128564"/>
                            <wp:effectExtent l="0" t="0" r="0" b="5080"/>
                            <wp:docPr id="1021" name="Picture 1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28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37ABD43C" wp14:editId="55F9DA23">
                            <wp:extent cx="161290" cy="59711"/>
                            <wp:effectExtent l="0" t="0" r="0" b="0"/>
                            <wp:docPr id="1022" name="Picture 1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325079" wp14:editId="3E46110B">
                            <wp:extent cx="161290" cy="124293"/>
                            <wp:effectExtent l="0" t="0" r="0" b="9525"/>
                            <wp:docPr id="1023" name="Picture 10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56315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4051C26" wp14:editId="53159D6B">
                <wp:simplePos x="0" y="0"/>
                <wp:positionH relativeFrom="column">
                  <wp:posOffset>4916805</wp:posOffset>
                </wp:positionH>
                <wp:positionV relativeFrom="paragraph">
                  <wp:posOffset>369570</wp:posOffset>
                </wp:positionV>
                <wp:extent cx="195580" cy="539115"/>
                <wp:effectExtent l="57150" t="19050" r="71120" b="89535"/>
                <wp:wrapNone/>
                <wp:docPr id="1027" name="Straight Arrow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580" cy="5391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27" o:spid="_x0000_s1026" type="#_x0000_t32" style="position:absolute;margin-left:387.15pt;margin-top:29.1pt;width:15.4pt;height:42.4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56315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766FEF8" wp14:editId="55503B05">
                <wp:simplePos x="0" y="0"/>
                <wp:positionH relativeFrom="column">
                  <wp:posOffset>4360545</wp:posOffset>
                </wp:positionH>
                <wp:positionV relativeFrom="paragraph">
                  <wp:posOffset>400050</wp:posOffset>
                </wp:positionV>
                <wp:extent cx="175260" cy="506095"/>
                <wp:effectExtent l="76200" t="19050" r="72390" b="84455"/>
                <wp:wrapNone/>
                <wp:docPr id="1026" name="Straight Arrow Connector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5060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26" o:spid="_x0000_s1026" type="#_x0000_t32" style="position:absolute;margin-left:343.35pt;margin-top:31.5pt;width:13.8pt;height:39.85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8E35A43" wp14:editId="650A8C96">
                <wp:simplePos x="0" y="0"/>
                <wp:positionH relativeFrom="column">
                  <wp:posOffset>3686175</wp:posOffset>
                </wp:positionH>
                <wp:positionV relativeFrom="paragraph">
                  <wp:posOffset>362585</wp:posOffset>
                </wp:positionV>
                <wp:extent cx="179070" cy="514350"/>
                <wp:effectExtent l="57150" t="19050" r="68580" b="95250"/>
                <wp:wrapNone/>
                <wp:docPr id="1025" name="Straight Arrow Connector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25" o:spid="_x0000_s1026" type="#_x0000_t32" style="position:absolute;margin-left:290.25pt;margin-top:28.55pt;width:14.1pt;height:40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AE44343" wp14:editId="61F5419F">
                <wp:simplePos x="0" y="0"/>
                <wp:positionH relativeFrom="column">
                  <wp:posOffset>3305175</wp:posOffset>
                </wp:positionH>
                <wp:positionV relativeFrom="paragraph">
                  <wp:posOffset>362585</wp:posOffset>
                </wp:positionV>
                <wp:extent cx="219075" cy="509905"/>
                <wp:effectExtent l="57150" t="19050" r="66675" b="99695"/>
                <wp:wrapNone/>
                <wp:docPr id="1024" name="Straight Arrow Connector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5099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24" o:spid="_x0000_s1026" type="#_x0000_t32" style="position:absolute;margin-left:260.25pt;margin-top:28.55pt;width:17.25pt;height:40.15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FF17BD4" wp14:editId="4E286FA6">
                <wp:simplePos x="0" y="0"/>
                <wp:positionH relativeFrom="column">
                  <wp:posOffset>1285875</wp:posOffset>
                </wp:positionH>
                <wp:positionV relativeFrom="paragraph">
                  <wp:posOffset>305435</wp:posOffset>
                </wp:positionV>
                <wp:extent cx="723900" cy="521335"/>
                <wp:effectExtent l="57150" t="19050" r="57150" b="88265"/>
                <wp:wrapNone/>
                <wp:docPr id="997" name="Straight Arrow Connector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5213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97" o:spid="_x0000_s1026" type="#_x0000_t32" style="position:absolute;margin-left:101.25pt;margin-top:24.05pt;width:57pt;height:41.05pt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CD8423C" wp14:editId="0F71EB90">
                <wp:simplePos x="0" y="0"/>
                <wp:positionH relativeFrom="column">
                  <wp:posOffset>1928495</wp:posOffset>
                </wp:positionH>
                <wp:positionV relativeFrom="paragraph">
                  <wp:posOffset>1905</wp:posOffset>
                </wp:positionV>
                <wp:extent cx="514350" cy="371475"/>
                <wp:effectExtent l="76200" t="76200" r="95250" b="104775"/>
                <wp:wrapNone/>
                <wp:docPr id="986" name="Oval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9E1B1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47B9AF4C" wp14:editId="3986C2AA">
                                  <wp:extent cx="161290" cy="128564"/>
                                  <wp:effectExtent l="0" t="0" r="0" b="5080"/>
                                  <wp:docPr id="1013" name="Picture 10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28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01E6B540" wp14:editId="0AC4024A">
                                  <wp:extent cx="161290" cy="59711"/>
                                  <wp:effectExtent l="0" t="0" r="0" b="0"/>
                                  <wp:docPr id="1014" name="Picture 10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98808B" wp14:editId="21880CAF">
                                  <wp:extent cx="161290" cy="124293"/>
                                  <wp:effectExtent l="0" t="0" r="0" b="9525"/>
                                  <wp:docPr id="1015" name="Picture 1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86" o:spid="_x0000_s1084" style="position:absolute;margin-left:151.85pt;margin-top:.15pt;width:40.5pt;height:29.25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" fillcolor="white [3212]" strokecolor="red" strokeweight="1.5pt">
                <v:textbox>
                  <w:txbxContent>
                    <w:p w:rsidR="0066617A" w:rsidRPr="009E1AC3" w:rsidRDefault="0066617A" w:rsidP="009E1B1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47B9AF4C" wp14:editId="3986C2AA">
                            <wp:extent cx="161290" cy="128564"/>
                            <wp:effectExtent l="0" t="0" r="0" b="5080"/>
                            <wp:docPr id="1013" name="Picture 10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28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01E6B540" wp14:editId="0AC4024A">
                            <wp:extent cx="161290" cy="59711"/>
                            <wp:effectExtent l="0" t="0" r="0" b="0"/>
                            <wp:docPr id="1014" name="Picture 10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98808B" wp14:editId="21880CAF">
                            <wp:extent cx="161290" cy="124293"/>
                            <wp:effectExtent l="0" t="0" r="0" b="9525"/>
                            <wp:docPr id="1015" name="Picture 1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066BF38" wp14:editId="20C27AE6">
                <wp:simplePos x="0" y="0"/>
                <wp:positionH relativeFrom="column">
                  <wp:posOffset>2314575</wp:posOffset>
                </wp:positionH>
                <wp:positionV relativeFrom="paragraph">
                  <wp:posOffset>305435</wp:posOffset>
                </wp:positionV>
                <wp:extent cx="466725" cy="462280"/>
                <wp:effectExtent l="38100" t="19050" r="66675" b="90170"/>
                <wp:wrapNone/>
                <wp:docPr id="995" name="Straight Arrow Connector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4622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95" o:spid="_x0000_s1026" type="#_x0000_t32" style="position:absolute;margin-left:182.25pt;margin-top:24.05pt;width:36.75pt;height:36.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95C2070" wp14:editId="7E55186A">
                <wp:simplePos x="0" y="0"/>
                <wp:positionH relativeFrom="column">
                  <wp:posOffset>2145030</wp:posOffset>
                </wp:positionH>
                <wp:positionV relativeFrom="paragraph">
                  <wp:posOffset>361950</wp:posOffset>
                </wp:positionV>
                <wp:extent cx="0" cy="459105"/>
                <wp:effectExtent l="95250" t="19050" r="76200" b="93345"/>
                <wp:wrapNone/>
                <wp:docPr id="996" name="Straight Arrow Connector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91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96" o:spid="_x0000_s1026" type="#_x0000_t32" style="position:absolute;margin-left:168.9pt;margin-top:28.5pt;width:0;height:36.1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279C37A" wp14:editId="144CD0DA">
                <wp:simplePos x="0" y="0"/>
                <wp:positionH relativeFrom="column">
                  <wp:posOffset>276860</wp:posOffset>
                </wp:positionH>
                <wp:positionV relativeFrom="paragraph">
                  <wp:posOffset>-3810</wp:posOffset>
                </wp:positionV>
                <wp:extent cx="514350" cy="371475"/>
                <wp:effectExtent l="76200" t="76200" r="95250" b="104775"/>
                <wp:wrapNone/>
                <wp:docPr id="983" name="Oval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9E1B1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7D93D432" wp14:editId="2B40879D">
                                  <wp:extent cx="161290" cy="59711"/>
                                  <wp:effectExtent l="0" t="0" r="0" b="0"/>
                                  <wp:docPr id="1016" name="Picture 10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9F58D7" wp14:editId="2D2022E6">
                                  <wp:extent cx="161290" cy="124293"/>
                                  <wp:effectExtent l="0" t="0" r="0" b="9525"/>
                                  <wp:docPr id="1017" name="Picture 1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83" o:spid="_x0000_s1085" style="position:absolute;margin-left:21.8pt;margin-top:-.3pt;width:40.5pt;height:29.2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" fillcolor="white [3212]" strokecolor="red" strokeweight="1.5pt">
                <v:textbox>
                  <w:txbxContent>
                    <w:p w:rsidR="0066617A" w:rsidRPr="009E1AC3" w:rsidRDefault="0066617A" w:rsidP="009E1B1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7D93D432" wp14:editId="2B40879D">
                            <wp:extent cx="161290" cy="59711"/>
                            <wp:effectExtent l="0" t="0" r="0" b="0"/>
                            <wp:docPr id="1016" name="Picture 10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9F58D7" wp14:editId="2D2022E6">
                            <wp:extent cx="161290" cy="124293"/>
                            <wp:effectExtent l="0" t="0" r="0" b="9525"/>
                            <wp:docPr id="1017" name="Picture 1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A09D7AC" wp14:editId="66A3E4E8">
                <wp:simplePos x="0" y="0"/>
                <wp:positionH relativeFrom="column">
                  <wp:posOffset>533400</wp:posOffset>
                </wp:positionH>
                <wp:positionV relativeFrom="paragraph">
                  <wp:posOffset>361950</wp:posOffset>
                </wp:positionV>
                <wp:extent cx="0" cy="459105"/>
                <wp:effectExtent l="95250" t="19050" r="76200" b="93345"/>
                <wp:wrapNone/>
                <wp:docPr id="994" name="Straight Arrow Connector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91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94" o:spid="_x0000_s1026" type="#_x0000_t32" style="position:absolute;margin-left:42pt;margin-top:28.5pt;width:0;height:36.1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25AA3E9" wp14:editId="3A4EDD37">
            <wp:extent cx="5391150" cy="1801278"/>
            <wp:effectExtent l="0" t="0" r="0" b="8890"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5112" cy="180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E04" w:rsidRDefault="00BD7E04" w:rsidP="00481CA7">
      <w:pPr>
        <w:rPr>
          <w:rFonts w:ascii="Arial" w:hAnsi="Arial" w:cs="Arial"/>
          <w:sz w:val="24"/>
          <w:szCs w:val="24"/>
        </w:rPr>
      </w:pPr>
    </w:p>
    <w:p w:rsidR="006930B8" w:rsidRDefault="00BD7E04" w:rsidP="00481CA7">
      <w:pPr>
        <w:rPr>
          <w:rFonts w:ascii="Arial" w:hAnsi="Arial" w:cs="Arial"/>
          <w:sz w:val="24"/>
          <w:szCs w:val="24"/>
        </w:rPr>
      </w:pPr>
      <w:r w:rsidRPr="00BD7E04">
        <w:rPr>
          <w:rFonts w:ascii="Arial" w:hAnsi="Arial" w:cs="Arial"/>
          <w:sz w:val="24"/>
          <w:szCs w:val="24"/>
        </w:rPr>
        <w:t xml:space="preserve">5) </w:t>
      </w:r>
      <w:r w:rsidR="00035F63">
        <w:rPr>
          <w:rFonts w:ascii="Arial" w:hAnsi="Arial" w:cs="Arial"/>
          <w:sz w:val="24"/>
          <w:szCs w:val="24"/>
        </w:rPr>
        <w:t>Based on the data entered in the table, a</w:t>
      </w:r>
      <w:r w:rsidR="00AA1FBF">
        <w:rPr>
          <w:rFonts w:ascii="Arial" w:hAnsi="Arial" w:cs="Arial"/>
          <w:sz w:val="24"/>
          <w:szCs w:val="24"/>
        </w:rPr>
        <w:t xml:space="preserve"> Pre 16 </w:t>
      </w:r>
      <w:r w:rsidR="00481CA7" w:rsidRPr="00913A97">
        <w:rPr>
          <w:rFonts w:ascii="Arial" w:hAnsi="Arial" w:cs="Arial"/>
          <w:sz w:val="24"/>
          <w:szCs w:val="24"/>
        </w:rPr>
        <w:t>Element 1 Funding figure will appear in cell F1</w:t>
      </w:r>
      <w:r w:rsidR="00AA1FBF">
        <w:rPr>
          <w:rFonts w:ascii="Arial" w:hAnsi="Arial" w:cs="Arial"/>
          <w:sz w:val="24"/>
          <w:szCs w:val="24"/>
        </w:rPr>
        <w:t>8</w:t>
      </w:r>
      <w:r w:rsidR="00481CA7" w:rsidRPr="00913A97">
        <w:rPr>
          <w:rFonts w:ascii="Arial" w:hAnsi="Arial" w:cs="Arial"/>
          <w:sz w:val="24"/>
          <w:szCs w:val="24"/>
        </w:rPr>
        <w:t>,</w:t>
      </w:r>
      <w:r w:rsidR="006930B8">
        <w:rPr>
          <w:rFonts w:ascii="Arial" w:hAnsi="Arial" w:cs="Arial"/>
          <w:sz w:val="24"/>
          <w:szCs w:val="24"/>
        </w:rPr>
        <w:t xml:space="preserve"> and a figure for</w:t>
      </w:r>
      <w:r w:rsidR="00481CA7" w:rsidRPr="00913A97">
        <w:rPr>
          <w:rFonts w:ascii="Arial" w:hAnsi="Arial" w:cs="Arial"/>
          <w:sz w:val="24"/>
          <w:szCs w:val="24"/>
        </w:rPr>
        <w:t xml:space="preserve"> Element 2 in </w:t>
      </w:r>
      <w:r w:rsidR="006930B8">
        <w:rPr>
          <w:rFonts w:ascii="Arial" w:hAnsi="Arial" w:cs="Arial"/>
          <w:sz w:val="24"/>
          <w:szCs w:val="24"/>
        </w:rPr>
        <w:t xml:space="preserve">cell </w:t>
      </w:r>
      <w:r w:rsidR="00481CA7" w:rsidRPr="00913A97">
        <w:rPr>
          <w:rFonts w:ascii="Arial" w:hAnsi="Arial" w:cs="Arial"/>
          <w:sz w:val="24"/>
          <w:szCs w:val="24"/>
        </w:rPr>
        <w:t>F2</w:t>
      </w:r>
      <w:r w:rsidR="00AA1FBF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, and a Total figure in cell F24</w:t>
      </w:r>
      <w:r w:rsidR="00860BA0">
        <w:rPr>
          <w:rFonts w:ascii="Arial" w:hAnsi="Arial" w:cs="Arial"/>
          <w:sz w:val="24"/>
          <w:szCs w:val="24"/>
        </w:rPr>
        <w:t>.</w:t>
      </w:r>
    </w:p>
    <w:p w:rsidR="00E9042D" w:rsidRPr="00E9042D" w:rsidRDefault="00BD7E04" w:rsidP="00481C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</w:t>
      </w:r>
      <w:r w:rsidR="006930B8" w:rsidRPr="00FF7FCA">
        <w:rPr>
          <w:rFonts w:ascii="Arial" w:hAnsi="Arial" w:cs="Arial"/>
          <w:sz w:val="24"/>
          <w:szCs w:val="24"/>
        </w:rPr>
        <w:t>Post 16 Element 1 Funding i</w:t>
      </w:r>
      <w:r w:rsidR="00E9042D">
        <w:rPr>
          <w:rFonts w:ascii="Arial" w:hAnsi="Arial" w:cs="Arial"/>
          <w:sz w:val="24"/>
          <w:szCs w:val="24"/>
        </w:rPr>
        <w:t>s already included within the 16</w:t>
      </w:r>
      <w:r w:rsidR="006930B8" w:rsidRPr="00FF7FCA">
        <w:rPr>
          <w:rFonts w:ascii="Arial" w:hAnsi="Arial" w:cs="Arial"/>
          <w:sz w:val="24"/>
          <w:szCs w:val="24"/>
        </w:rPr>
        <w:t>-19 allocation</w:t>
      </w:r>
      <w:r w:rsidR="00B15018" w:rsidRPr="00FF7FCA">
        <w:rPr>
          <w:rFonts w:ascii="Arial" w:hAnsi="Arial" w:cs="Arial"/>
          <w:sz w:val="24"/>
          <w:szCs w:val="24"/>
        </w:rPr>
        <w:t xml:space="preserve">. A Post 16 Element 2 figure </w:t>
      </w:r>
      <w:r w:rsidR="006930B8" w:rsidRPr="00FF7FCA">
        <w:rPr>
          <w:rFonts w:ascii="Arial" w:hAnsi="Arial" w:cs="Arial"/>
          <w:sz w:val="24"/>
          <w:szCs w:val="24"/>
        </w:rPr>
        <w:t xml:space="preserve">will appear in cell </w:t>
      </w:r>
      <w:r>
        <w:rPr>
          <w:rFonts w:ascii="Arial" w:hAnsi="Arial" w:cs="Arial"/>
          <w:sz w:val="24"/>
          <w:szCs w:val="24"/>
        </w:rPr>
        <w:t>F35, and a Total figure in cell F37.</w: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50F2064" wp14:editId="605A9962">
                <wp:simplePos x="0" y="0"/>
                <wp:positionH relativeFrom="column">
                  <wp:posOffset>2440379</wp:posOffset>
                </wp:positionH>
                <wp:positionV relativeFrom="paragraph">
                  <wp:posOffset>2617791</wp:posOffset>
                </wp:positionV>
                <wp:extent cx="2671948" cy="290945"/>
                <wp:effectExtent l="76200" t="76200" r="90805" b="90170"/>
                <wp:wrapNone/>
                <wp:docPr id="1047" name="Rounded Rectangle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948" cy="2909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47" o:spid="_x0000_s1026" style="position:absolute;margin-left:192.15pt;margin-top:206.15pt;width:210.4pt;height:22.9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" filled="f" strokecolor="red" strokeweight="2pt"/>
            </w:pict>
          </mc:Fallback>
        </mc:AlternateContent>
      </w:r>
    </w:p>
    <w:p w:rsidR="00BD7E04" w:rsidRDefault="005A1F12" w:rsidP="00481CA7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20CE90E" wp14:editId="44555CE2">
                <wp:simplePos x="0" y="0"/>
                <wp:positionH relativeFrom="column">
                  <wp:posOffset>3857625</wp:posOffset>
                </wp:positionH>
                <wp:positionV relativeFrom="paragraph">
                  <wp:posOffset>1419225</wp:posOffset>
                </wp:positionV>
                <wp:extent cx="549275" cy="281305"/>
                <wp:effectExtent l="38100" t="19050" r="98425" b="99695"/>
                <wp:wrapNone/>
                <wp:docPr id="1042" name="Straight Arrow Connector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275" cy="2813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2" o:spid="_x0000_s1026" type="#_x0000_t32" style="position:absolute;margin-left:303.75pt;margin-top:111.75pt;width:43.25pt;height:22.1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1420A19" wp14:editId="4D8A34ED">
                <wp:simplePos x="0" y="0"/>
                <wp:positionH relativeFrom="column">
                  <wp:posOffset>3413125</wp:posOffset>
                </wp:positionH>
                <wp:positionV relativeFrom="paragraph">
                  <wp:posOffset>1112520</wp:posOffset>
                </wp:positionV>
                <wp:extent cx="514350" cy="371475"/>
                <wp:effectExtent l="76200" t="76200" r="95250" b="104775"/>
                <wp:wrapNone/>
                <wp:docPr id="1034" name="Oval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BD7E04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5B9E3E05" wp14:editId="60BE2486">
                                  <wp:extent cx="161290" cy="128564"/>
                                  <wp:effectExtent l="0" t="0" r="0" b="5080"/>
                                  <wp:docPr id="1035" name="Picture 10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28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798C194B" wp14:editId="0EB352AD">
                                  <wp:extent cx="161290" cy="59711"/>
                                  <wp:effectExtent l="0" t="0" r="0" b="0"/>
                                  <wp:docPr id="1036" name="Picture 10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777737" wp14:editId="52252D94">
                                  <wp:extent cx="161290" cy="124293"/>
                                  <wp:effectExtent l="0" t="0" r="0" b="9525"/>
                                  <wp:docPr id="1037" name="Picture 10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34" o:spid="_x0000_s1086" style="position:absolute;margin-left:268.75pt;margin-top:87.6pt;width:40.5pt;height:29.25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" fillcolor="white [3212]" strokecolor="red" strokeweight="1.5pt">
                <v:textbox>
                  <w:txbxContent>
                    <w:p w:rsidR="0066617A" w:rsidRPr="009E1AC3" w:rsidRDefault="0066617A" w:rsidP="00BD7E04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5B9E3E05" wp14:editId="60BE2486">
                            <wp:extent cx="161290" cy="128564"/>
                            <wp:effectExtent l="0" t="0" r="0" b="5080"/>
                            <wp:docPr id="1035" name="Picture 10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28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798C194B" wp14:editId="0EB352AD">
                            <wp:extent cx="161290" cy="59711"/>
                            <wp:effectExtent l="0" t="0" r="0" b="0"/>
                            <wp:docPr id="1036" name="Picture 10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777737" wp14:editId="52252D94">
                            <wp:extent cx="161290" cy="124293"/>
                            <wp:effectExtent l="0" t="0" r="0" b="9525"/>
                            <wp:docPr id="1037" name="Picture 10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A1D4BC1" wp14:editId="60EFF4EA">
                <wp:simplePos x="0" y="0"/>
                <wp:positionH relativeFrom="column">
                  <wp:posOffset>3881120</wp:posOffset>
                </wp:positionH>
                <wp:positionV relativeFrom="paragraph">
                  <wp:posOffset>892810</wp:posOffset>
                </wp:positionV>
                <wp:extent cx="528320" cy="290830"/>
                <wp:effectExtent l="38100" t="38100" r="62230" b="90170"/>
                <wp:wrapNone/>
                <wp:docPr id="1044" name="Straight Arrow Connector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8320" cy="2908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4" o:spid="_x0000_s1026" type="#_x0000_t32" style="position:absolute;margin-left:305.6pt;margin-top:70.3pt;width:41.6pt;height:22.9pt;flip: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093B1FC" wp14:editId="6D200FD9">
                <wp:simplePos x="0" y="0"/>
                <wp:positionH relativeFrom="column">
                  <wp:posOffset>3891280</wp:posOffset>
                </wp:positionH>
                <wp:positionV relativeFrom="paragraph">
                  <wp:posOffset>1390650</wp:posOffset>
                </wp:positionV>
                <wp:extent cx="474345" cy="0"/>
                <wp:effectExtent l="0" t="76200" r="20955" b="152400"/>
                <wp:wrapNone/>
                <wp:docPr id="1043" name="Straight Arrow Connector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3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3" o:spid="_x0000_s1026" type="#_x0000_t32" style="position:absolute;margin-left:306.4pt;margin-top:109.5pt;width:37.35pt;height:0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8042CCE" wp14:editId="4337961B">
                <wp:simplePos x="0" y="0"/>
                <wp:positionH relativeFrom="column">
                  <wp:posOffset>4413885</wp:posOffset>
                </wp:positionH>
                <wp:positionV relativeFrom="paragraph">
                  <wp:posOffset>810895</wp:posOffset>
                </wp:positionV>
                <wp:extent cx="922020" cy="182880"/>
                <wp:effectExtent l="57150" t="76200" r="68580" b="102870"/>
                <wp:wrapNone/>
                <wp:docPr id="1032" name="Rounded Rectangl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32" o:spid="_x0000_s1026" style="position:absolute;margin-left:347.55pt;margin-top:63.85pt;width:72.6pt;height:14.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FDFE6BF" wp14:editId="2BA40BDF">
                <wp:simplePos x="0" y="0"/>
                <wp:positionH relativeFrom="column">
                  <wp:posOffset>4364990</wp:posOffset>
                </wp:positionH>
                <wp:positionV relativeFrom="paragraph">
                  <wp:posOffset>1324610</wp:posOffset>
                </wp:positionV>
                <wp:extent cx="922020" cy="182880"/>
                <wp:effectExtent l="57150" t="76200" r="68580" b="102870"/>
                <wp:wrapNone/>
                <wp:docPr id="1031" name="Rounded Rectangle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31" o:spid="_x0000_s1026" style="position:absolute;margin-left:343.7pt;margin-top:104.3pt;width:72.6pt;height:14.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0AE442F" wp14:editId="487AA20E">
                <wp:simplePos x="0" y="0"/>
                <wp:positionH relativeFrom="column">
                  <wp:posOffset>4411345</wp:posOffset>
                </wp:positionH>
                <wp:positionV relativeFrom="paragraph">
                  <wp:posOffset>1613535</wp:posOffset>
                </wp:positionV>
                <wp:extent cx="922020" cy="182880"/>
                <wp:effectExtent l="57150" t="76200" r="68580" b="102870"/>
                <wp:wrapNone/>
                <wp:docPr id="1030" name="Rounded Rectangle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30" o:spid="_x0000_s1026" style="position:absolute;margin-left:347.35pt;margin-top:127.05pt;width:72.6pt;height:14.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264C468" wp14:editId="0ECF9B9B">
                <wp:simplePos x="0" y="0"/>
                <wp:positionH relativeFrom="column">
                  <wp:posOffset>3743325</wp:posOffset>
                </wp:positionH>
                <wp:positionV relativeFrom="paragraph">
                  <wp:posOffset>2376805</wp:posOffset>
                </wp:positionV>
                <wp:extent cx="28575" cy="652146"/>
                <wp:effectExtent l="76200" t="38100" r="66675" b="71755"/>
                <wp:wrapNone/>
                <wp:docPr id="1048" name="Straight Arrow Connector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6521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8" o:spid="_x0000_s1026" type="#_x0000_t32" style="position:absolute;margin-left:294.75pt;margin-top:187.15pt;width:2.25pt;height:51.35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63A3E05" wp14:editId="0369F1F4">
                <wp:simplePos x="0" y="0"/>
                <wp:positionH relativeFrom="column">
                  <wp:posOffset>3454400</wp:posOffset>
                </wp:positionH>
                <wp:positionV relativeFrom="paragraph">
                  <wp:posOffset>3028950</wp:posOffset>
                </wp:positionV>
                <wp:extent cx="514350" cy="371475"/>
                <wp:effectExtent l="76200" t="76200" r="95250" b="104775"/>
                <wp:wrapNone/>
                <wp:docPr id="1038" name="Oval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BD7E04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681C5FFE" wp14:editId="239B8B29">
                                  <wp:extent cx="161290" cy="128564"/>
                                  <wp:effectExtent l="0" t="0" r="0" b="5080"/>
                                  <wp:docPr id="1039" name="Picture 10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28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21366F59" wp14:editId="405A7FCD">
                                  <wp:extent cx="161290" cy="59711"/>
                                  <wp:effectExtent l="0" t="0" r="0" b="0"/>
                                  <wp:docPr id="1040" name="Picture 10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E5A679" wp14:editId="07306958">
                                  <wp:extent cx="161290" cy="124293"/>
                                  <wp:effectExtent l="0" t="0" r="0" b="9525"/>
                                  <wp:docPr id="1041" name="Picture 10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38" o:spid="_x0000_s1087" style="position:absolute;margin-left:272pt;margin-top:238.5pt;width:40.5pt;height:29.25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" fillcolor="white [3212]" strokecolor="red" strokeweight="1.5pt">
                <v:textbox>
                  <w:txbxContent>
                    <w:p w:rsidR="0066617A" w:rsidRPr="009E1AC3" w:rsidRDefault="0066617A" w:rsidP="00BD7E04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681C5FFE" wp14:editId="239B8B29">
                            <wp:extent cx="161290" cy="128564"/>
                            <wp:effectExtent l="0" t="0" r="0" b="5080"/>
                            <wp:docPr id="1039" name="Picture 10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28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21366F59" wp14:editId="405A7FCD">
                            <wp:extent cx="161290" cy="59711"/>
                            <wp:effectExtent l="0" t="0" r="0" b="0"/>
                            <wp:docPr id="1040" name="Picture 10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E5A679" wp14:editId="07306958">
                            <wp:extent cx="161290" cy="124293"/>
                            <wp:effectExtent l="0" t="0" r="0" b="9525"/>
                            <wp:docPr id="1041" name="Picture 10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69A3AF7" wp14:editId="55D4EE12">
                <wp:simplePos x="0" y="0"/>
                <wp:positionH relativeFrom="column">
                  <wp:posOffset>3853180</wp:posOffset>
                </wp:positionH>
                <wp:positionV relativeFrom="paragraph">
                  <wp:posOffset>3364230</wp:posOffset>
                </wp:positionV>
                <wp:extent cx="486410" cy="140970"/>
                <wp:effectExtent l="38100" t="38100" r="46990" b="125730"/>
                <wp:wrapNone/>
                <wp:docPr id="1045" name="Straight Arrow Connector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410" cy="140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5" o:spid="_x0000_s1026" type="#_x0000_t32" style="position:absolute;margin-left:303.4pt;margin-top:264.9pt;width:38.3pt;height:11.1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5C21638" wp14:editId="61DB56B5">
                <wp:simplePos x="0" y="0"/>
                <wp:positionH relativeFrom="column">
                  <wp:posOffset>3928110</wp:posOffset>
                </wp:positionH>
                <wp:positionV relativeFrom="paragraph">
                  <wp:posOffset>3185160</wp:posOffset>
                </wp:positionV>
                <wp:extent cx="438785" cy="135890"/>
                <wp:effectExtent l="38100" t="57150" r="0" b="92710"/>
                <wp:wrapNone/>
                <wp:docPr id="1046" name="Straight Arrow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785" cy="135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6" o:spid="_x0000_s1026" type="#_x0000_t32" style="position:absolute;margin-left:309.3pt;margin-top:250.8pt;width:34.55pt;height:10.7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67DB3C1" wp14:editId="4F65D7BE">
                <wp:simplePos x="0" y="0"/>
                <wp:positionH relativeFrom="column">
                  <wp:posOffset>4362450</wp:posOffset>
                </wp:positionH>
                <wp:positionV relativeFrom="paragraph">
                  <wp:posOffset>3128645</wp:posOffset>
                </wp:positionV>
                <wp:extent cx="922020" cy="182880"/>
                <wp:effectExtent l="57150" t="76200" r="68580" b="102870"/>
                <wp:wrapNone/>
                <wp:docPr id="1029" name="Rounded Rectangle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29" o:spid="_x0000_s1026" style="position:absolute;margin-left:343.5pt;margin-top:246.35pt;width:72.6pt;height:14.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C2AC00F" wp14:editId="7F16B7B8">
                <wp:simplePos x="0" y="0"/>
                <wp:positionH relativeFrom="column">
                  <wp:posOffset>4365625</wp:posOffset>
                </wp:positionH>
                <wp:positionV relativeFrom="paragraph">
                  <wp:posOffset>3388360</wp:posOffset>
                </wp:positionV>
                <wp:extent cx="922020" cy="182880"/>
                <wp:effectExtent l="57150" t="76200" r="68580" b="102870"/>
                <wp:wrapNone/>
                <wp:docPr id="1033" name="Rounded Rectangle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33" o:spid="_x0000_s1026" style="position:absolute;margin-left:343.75pt;margin-top:266.8pt;width:72.6pt;height:14.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" filled="f" strokecolor="red" strokeweight="2pt"/>
            </w:pict>
          </mc:Fallback>
        </mc:AlternateContent>
      </w:r>
      <w:r w:rsidR="00BD7E04">
        <w:rPr>
          <w:noProof/>
          <w:lang w:eastAsia="en-GB"/>
        </w:rPr>
        <w:drawing>
          <wp:inline distT="0" distB="0" distL="0" distR="0" wp14:anchorId="5F4DA057" wp14:editId="400D2204">
            <wp:extent cx="5391150" cy="3590925"/>
            <wp:effectExtent l="0" t="0" r="0" b="9525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E04" w:rsidRPr="00575D1F" w:rsidRDefault="00256C06" w:rsidP="00481CA7">
      <w:pPr>
        <w:rPr>
          <w:rFonts w:ascii="Arial" w:hAnsi="Arial" w:cs="Arial"/>
          <w:i/>
          <w:sz w:val="24"/>
          <w:szCs w:val="24"/>
        </w:rPr>
      </w:pPr>
      <w:r w:rsidRPr="00256C06">
        <w:rPr>
          <w:rFonts w:ascii="Arial" w:hAnsi="Arial" w:cs="Arial"/>
          <w:i/>
          <w:sz w:val="24"/>
          <w:szCs w:val="24"/>
        </w:rPr>
        <w:lastRenderedPageBreak/>
        <w:t xml:space="preserve">Lagged pupil numbers: This is a count of the number of </w:t>
      </w:r>
      <w:r w:rsidR="00F1705F">
        <w:rPr>
          <w:rFonts w:ascii="Arial" w:hAnsi="Arial" w:cs="Arial"/>
          <w:i/>
          <w:sz w:val="24"/>
          <w:szCs w:val="24"/>
        </w:rPr>
        <w:t>pupils</w:t>
      </w:r>
      <w:r w:rsidRPr="00256C06">
        <w:rPr>
          <w:rFonts w:ascii="Arial" w:hAnsi="Arial" w:cs="Arial"/>
          <w:i/>
          <w:sz w:val="24"/>
          <w:szCs w:val="24"/>
        </w:rPr>
        <w:t xml:space="preserve"> participating at a </w:t>
      </w:r>
      <w:r w:rsidR="00F1705F">
        <w:rPr>
          <w:rFonts w:ascii="Arial" w:hAnsi="Arial" w:cs="Arial"/>
          <w:i/>
          <w:sz w:val="24"/>
          <w:szCs w:val="24"/>
        </w:rPr>
        <w:t>school</w:t>
      </w:r>
      <w:r w:rsidRPr="00256C06">
        <w:rPr>
          <w:rFonts w:ascii="Arial" w:hAnsi="Arial" w:cs="Arial"/>
          <w:i/>
          <w:sz w:val="24"/>
          <w:szCs w:val="24"/>
        </w:rPr>
        <w:t xml:space="preserve"> in the previous academic year.</w:t>
      </w:r>
    </w:p>
    <w:p w:rsidR="00BD7E04" w:rsidRDefault="00481CA7" w:rsidP="00481CA7">
      <w:pPr>
        <w:rPr>
          <w:rFonts w:ascii="Arial" w:hAnsi="Arial" w:cs="Arial"/>
          <w:sz w:val="24"/>
          <w:szCs w:val="24"/>
        </w:rPr>
      </w:pPr>
      <w:r w:rsidRPr="008E3E3C">
        <w:rPr>
          <w:rFonts w:ascii="Arial" w:hAnsi="Arial" w:cs="Arial"/>
          <w:sz w:val="24"/>
          <w:szCs w:val="24"/>
        </w:rPr>
        <w:t>Excess Place Funding</w:t>
      </w:r>
      <w:r w:rsidR="00B15F10">
        <w:rPr>
          <w:rFonts w:ascii="Arial" w:hAnsi="Arial" w:cs="Arial"/>
          <w:sz w:val="24"/>
          <w:szCs w:val="24"/>
        </w:rPr>
        <w:t xml:space="preserve"> (the number of actual pupils above the agreed place numbers)</w:t>
      </w:r>
      <w:r w:rsidRPr="008E3E3C">
        <w:rPr>
          <w:rFonts w:ascii="Arial" w:hAnsi="Arial" w:cs="Arial"/>
          <w:sz w:val="24"/>
          <w:szCs w:val="24"/>
        </w:rPr>
        <w:t xml:space="preserve"> </w:t>
      </w:r>
      <w:r w:rsidR="00FF7FCA" w:rsidRPr="008E3E3C">
        <w:rPr>
          <w:rFonts w:ascii="Arial" w:hAnsi="Arial" w:cs="Arial"/>
          <w:sz w:val="24"/>
          <w:szCs w:val="24"/>
        </w:rPr>
        <w:t>will be shown</w:t>
      </w:r>
      <w:r w:rsidR="000C3464" w:rsidRPr="008E3E3C">
        <w:rPr>
          <w:rFonts w:ascii="Arial" w:hAnsi="Arial" w:cs="Arial"/>
          <w:sz w:val="24"/>
          <w:szCs w:val="24"/>
        </w:rPr>
        <w:t xml:space="preserve"> in the table below. </w:t>
      </w:r>
    </w:p>
    <w:p w:rsidR="00BD7E04" w:rsidRDefault="00BD7E04" w:rsidP="00BD7E04">
      <w:pPr>
        <w:rPr>
          <w:rFonts w:ascii="Arial" w:hAnsi="Arial" w:cs="Arial"/>
          <w:sz w:val="24"/>
          <w:szCs w:val="24"/>
        </w:rPr>
      </w:pPr>
      <w:r w:rsidRPr="00BD7E04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0C3464" w:rsidRPr="00BD7E04">
        <w:rPr>
          <w:rFonts w:ascii="Arial" w:hAnsi="Arial" w:cs="Arial"/>
          <w:sz w:val="24"/>
          <w:szCs w:val="24"/>
        </w:rPr>
        <w:t xml:space="preserve">Pre-16 Excess pupil numbers appear in column C, with the funding in Column D. </w:t>
      </w:r>
    </w:p>
    <w:p w:rsidR="00BD7E04" w:rsidRDefault="00BD7E04" w:rsidP="00BD7E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0C3464" w:rsidRPr="00BD7E04">
        <w:rPr>
          <w:rFonts w:ascii="Arial" w:hAnsi="Arial" w:cs="Arial"/>
          <w:sz w:val="24"/>
          <w:szCs w:val="24"/>
        </w:rPr>
        <w:t xml:space="preserve">Post-16 Excess pupil numbers are shown in Column E, with the associated funding in column F. </w:t>
      </w:r>
    </w:p>
    <w:p w:rsidR="000C3464" w:rsidRDefault="00BE71F1" w:rsidP="00BD7E04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72B0717" wp14:editId="78BBE953">
                <wp:simplePos x="0" y="0"/>
                <wp:positionH relativeFrom="column">
                  <wp:posOffset>4997110</wp:posOffset>
                </wp:positionH>
                <wp:positionV relativeFrom="paragraph">
                  <wp:posOffset>306466</wp:posOffset>
                </wp:positionV>
                <wp:extent cx="514350" cy="371475"/>
                <wp:effectExtent l="76200" t="76200" r="95250" b="104775"/>
                <wp:wrapNone/>
                <wp:docPr id="1064" name="Oval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BE71F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392A3F7C" wp14:editId="24D23989">
                                  <wp:extent cx="161290" cy="59711"/>
                                  <wp:effectExtent l="0" t="0" r="0" b="0"/>
                                  <wp:docPr id="1065" name="Picture 10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F60D2B" wp14:editId="0D6400A4">
                                  <wp:extent cx="161290" cy="124293"/>
                                  <wp:effectExtent l="0" t="0" r="0" b="9525"/>
                                  <wp:docPr id="1066" name="Picture 10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64" o:spid="_x0000_s1088" style="position:absolute;margin-left:393.45pt;margin-top:24.15pt;width:40.5pt;height:29.25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" fillcolor="white [3212]" strokecolor="red" strokeweight="1.5pt">
                <v:textbox>
                  <w:txbxContent>
                    <w:p w:rsidR="0066617A" w:rsidRPr="009E1AC3" w:rsidRDefault="0066617A" w:rsidP="00BE71F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392A3F7C" wp14:editId="24D23989">
                            <wp:extent cx="161290" cy="59711"/>
                            <wp:effectExtent l="0" t="0" r="0" b="0"/>
                            <wp:docPr id="1065" name="Picture 10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F60D2B" wp14:editId="0D6400A4">
                            <wp:extent cx="161290" cy="124293"/>
                            <wp:effectExtent l="0" t="0" r="0" b="9525"/>
                            <wp:docPr id="1066" name="Picture 10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BF30B8A" wp14:editId="160E86AD">
                <wp:simplePos x="0" y="0"/>
                <wp:positionH relativeFrom="column">
                  <wp:posOffset>3667760</wp:posOffset>
                </wp:positionH>
                <wp:positionV relativeFrom="paragraph">
                  <wp:posOffset>307975</wp:posOffset>
                </wp:positionV>
                <wp:extent cx="514350" cy="371475"/>
                <wp:effectExtent l="76200" t="76200" r="95250" b="104775"/>
                <wp:wrapNone/>
                <wp:docPr id="1061" name="Oval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BE71F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49AB8790" wp14:editId="547C8537">
                                  <wp:extent cx="161290" cy="59711"/>
                                  <wp:effectExtent l="0" t="0" r="0" b="0"/>
                                  <wp:docPr id="1062" name="Picture 10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0F6A05" wp14:editId="12630FE5">
                                  <wp:extent cx="161290" cy="124293"/>
                                  <wp:effectExtent l="0" t="0" r="0" b="9525"/>
                                  <wp:docPr id="1063" name="Picture 10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61" o:spid="_x0000_s1089" style="position:absolute;margin-left:288.8pt;margin-top:24.25pt;width:40.5pt;height:29.25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" fillcolor="white [3212]" strokecolor="red" strokeweight="1.5pt">
                <v:textbox>
                  <w:txbxContent>
                    <w:p w:rsidR="0066617A" w:rsidRPr="009E1AC3" w:rsidRDefault="0066617A" w:rsidP="00BE71F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49AB8790" wp14:editId="547C8537">
                            <wp:extent cx="161290" cy="59711"/>
                            <wp:effectExtent l="0" t="0" r="0" b="0"/>
                            <wp:docPr id="1062" name="Picture 10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0F6A05" wp14:editId="12630FE5">
                            <wp:extent cx="161290" cy="124293"/>
                            <wp:effectExtent l="0" t="0" r="0" b="9525"/>
                            <wp:docPr id="1063" name="Picture 10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65150A5" wp14:editId="388FB3D1">
                <wp:simplePos x="0" y="0"/>
                <wp:positionH relativeFrom="column">
                  <wp:posOffset>2044700</wp:posOffset>
                </wp:positionH>
                <wp:positionV relativeFrom="paragraph">
                  <wp:posOffset>318135</wp:posOffset>
                </wp:positionV>
                <wp:extent cx="514350" cy="371475"/>
                <wp:effectExtent l="76200" t="76200" r="95250" b="104775"/>
                <wp:wrapNone/>
                <wp:docPr id="1058" name="Oval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BE71F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4562D60C" wp14:editId="7BBA65EB">
                                  <wp:extent cx="161290" cy="59711"/>
                                  <wp:effectExtent l="0" t="0" r="0" b="0"/>
                                  <wp:docPr id="1059" name="Picture 10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E4E73A" wp14:editId="4087637A">
                                  <wp:extent cx="161290" cy="124293"/>
                                  <wp:effectExtent l="0" t="0" r="0" b="9525"/>
                                  <wp:docPr id="1060" name="Picture 10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58" o:spid="_x0000_s1090" style="position:absolute;margin-left:161pt;margin-top:25.05pt;width:40.5pt;height:29.25pt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" fillcolor="white [3212]" strokecolor="red" strokeweight="1.5pt">
                <v:textbox>
                  <w:txbxContent>
                    <w:p w:rsidR="0066617A" w:rsidRPr="009E1AC3" w:rsidRDefault="0066617A" w:rsidP="00BE71F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4562D60C" wp14:editId="7BBA65EB">
                            <wp:extent cx="161290" cy="59711"/>
                            <wp:effectExtent l="0" t="0" r="0" b="0"/>
                            <wp:docPr id="1059" name="Picture 10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E4E73A" wp14:editId="4087637A">
                            <wp:extent cx="161290" cy="124293"/>
                            <wp:effectExtent l="0" t="0" r="0" b="9525"/>
                            <wp:docPr id="1060" name="Picture 10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D7E04">
        <w:rPr>
          <w:rFonts w:ascii="Arial" w:hAnsi="Arial" w:cs="Arial"/>
          <w:sz w:val="24"/>
          <w:szCs w:val="24"/>
        </w:rPr>
        <w:t xml:space="preserve">3) </w:t>
      </w:r>
      <w:r w:rsidR="000C3464" w:rsidRPr="00BD7E04">
        <w:rPr>
          <w:rFonts w:ascii="Arial" w:hAnsi="Arial" w:cs="Arial"/>
          <w:sz w:val="24"/>
          <w:szCs w:val="24"/>
        </w:rPr>
        <w:t>Total monthly funding then appears in Column G, with an annual total in cell G61.</w:t>
      </w:r>
    </w:p>
    <w:p w:rsidR="00BE71F1" w:rsidRPr="00BD7E04" w:rsidRDefault="00BE71F1" w:rsidP="00BD7E04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EDF05B9" wp14:editId="1CEB3AB0">
                <wp:simplePos x="0" y="0"/>
                <wp:positionH relativeFrom="column">
                  <wp:posOffset>4148901</wp:posOffset>
                </wp:positionH>
                <wp:positionV relativeFrom="paragraph">
                  <wp:posOffset>265744</wp:posOffset>
                </wp:positionV>
                <wp:extent cx="181069" cy="317029"/>
                <wp:effectExtent l="57150" t="19050" r="85725" b="83185"/>
                <wp:wrapNone/>
                <wp:docPr id="1073" name="Straight Arrow Connector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069" cy="3170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73" o:spid="_x0000_s1026" type="#_x0000_t32" style="position:absolute;margin-left:326.7pt;margin-top:20.9pt;width:14.25pt;height:24.9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CA2A2A6" wp14:editId="36469FE9">
                <wp:simplePos x="0" y="0"/>
                <wp:positionH relativeFrom="column">
                  <wp:posOffset>2530444</wp:posOffset>
                </wp:positionH>
                <wp:positionV relativeFrom="paragraph">
                  <wp:posOffset>272314</wp:posOffset>
                </wp:positionV>
                <wp:extent cx="181069" cy="317029"/>
                <wp:effectExtent l="57150" t="19050" r="85725" b="83185"/>
                <wp:wrapNone/>
                <wp:docPr id="1069" name="Straight Arrow Connector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069" cy="3170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9" o:spid="_x0000_s1026" type="#_x0000_t32" style="position:absolute;margin-left:199.25pt;margin-top:21.45pt;width:14.25pt;height:24.9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DE06390" wp14:editId="245879FC">
                <wp:simplePos x="0" y="0"/>
                <wp:positionH relativeFrom="column">
                  <wp:posOffset>3543935</wp:posOffset>
                </wp:positionH>
                <wp:positionV relativeFrom="paragraph">
                  <wp:posOffset>283210</wp:posOffset>
                </wp:positionV>
                <wp:extent cx="187960" cy="307975"/>
                <wp:effectExtent l="57150" t="19050" r="59690" b="92075"/>
                <wp:wrapNone/>
                <wp:docPr id="1068" name="Straight Arrow Connector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960" cy="307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8" o:spid="_x0000_s1026" type="#_x0000_t32" style="position:absolute;margin-left:279.05pt;margin-top:22.3pt;width:14.8pt;height:24.2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D76F6C3" wp14:editId="07E5848A">
                <wp:simplePos x="0" y="0"/>
                <wp:positionH relativeFrom="column">
                  <wp:posOffset>1884680</wp:posOffset>
                </wp:positionH>
                <wp:positionV relativeFrom="paragraph">
                  <wp:posOffset>262255</wp:posOffset>
                </wp:positionV>
                <wp:extent cx="187960" cy="307975"/>
                <wp:effectExtent l="57150" t="19050" r="59690" b="92075"/>
                <wp:wrapNone/>
                <wp:docPr id="1067" name="Straight Arrow Connector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960" cy="307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7" o:spid="_x0000_s1026" type="#_x0000_t32" style="position:absolute;margin-left:148.4pt;margin-top:20.65pt;width:14.8pt;height:24.25p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575D1F" w:rsidRDefault="00BE71F1" w:rsidP="00481CA7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31F8919" wp14:editId="5BDB5F1E">
                <wp:simplePos x="0" y="0"/>
                <wp:positionH relativeFrom="column">
                  <wp:posOffset>5257901</wp:posOffset>
                </wp:positionH>
                <wp:positionV relativeFrom="paragraph">
                  <wp:posOffset>34554</wp:posOffset>
                </wp:positionV>
                <wp:extent cx="0" cy="226494"/>
                <wp:effectExtent l="95250" t="19050" r="57150" b="97790"/>
                <wp:wrapNone/>
                <wp:docPr id="1071" name="Straight Arrow Connector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4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71" o:spid="_x0000_s1026" type="#_x0000_t32" style="position:absolute;margin-left:414pt;margin-top:2.7pt;width:0;height:17.8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B7BE058" wp14:editId="3A5A6B02">
                <wp:simplePos x="0" y="0"/>
                <wp:positionH relativeFrom="column">
                  <wp:posOffset>4848131</wp:posOffset>
                </wp:positionH>
                <wp:positionV relativeFrom="paragraph">
                  <wp:posOffset>240627</wp:posOffset>
                </wp:positionV>
                <wp:extent cx="837446" cy="1842380"/>
                <wp:effectExtent l="76200" t="76200" r="96520" b="100965"/>
                <wp:wrapNone/>
                <wp:docPr id="1057" name="Rounded Rectangle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446" cy="18423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57" o:spid="_x0000_s1026" style="position:absolute;margin-left:381.75pt;margin-top:18.95pt;width:65.95pt;height:145.0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9C7F9CD" wp14:editId="47C711A7">
                <wp:simplePos x="0" y="0"/>
                <wp:positionH relativeFrom="column">
                  <wp:posOffset>4012326</wp:posOffset>
                </wp:positionH>
                <wp:positionV relativeFrom="paragraph">
                  <wp:posOffset>244236</wp:posOffset>
                </wp:positionV>
                <wp:extent cx="837446" cy="1725930"/>
                <wp:effectExtent l="76200" t="76200" r="96520" b="102870"/>
                <wp:wrapNone/>
                <wp:docPr id="1056" name="Rounded Rectangle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446" cy="1725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56" o:spid="_x0000_s1026" style="position:absolute;margin-left:315.95pt;margin-top:19.25pt;width:65.95pt;height:135.9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AFD07E3" wp14:editId="18246F9A">
                <wp:simplePos x="0" y="0"/>
                <wp:positionH relativeFrom="column">
                  <wp:posOffset>3177383</wp:posOffset>
                </wp:positionH>
                <wp:positionV relativeFrom="paragraph">
                  <wp:posOffset>246223</wp:posOffset>
                </wp:positionV>
                <wp:extent cx="837446" cy="1725930"/>
                <wp:effectExtent l="76200" t="76200" r="96520" b="102870"/>
                <wp:wrapNone/>
                <wp:docPr id="1055" name="Rounded Rectangle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446" cy="1725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55" o:spid="_x0000_s1026" style="position:absolute;margin-left:250.2pt;margin-top:19.4pt;width:65.95pt;height:135.9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8DA1C25" wp14:editId="72768FEE">
                <wp:simplePos x="0" y="0"/>
                <wp:positionH relativeFrom="column">
                  <wp:posOffset>2337831</wp:posOffset>
                </wp:positionH>
                <wp:positionV relativeFrom="paragraph">
                  <wp:posOffset>243601</wp:posOffset>
                </wp:positionV>
                <wp:extent cx="837446" cy="1725930"/>
                <wp:effectExtent l="76200" t="76200" r="96520" b="102870"/>
                <wp:wrapNone/>
                <wp:docPr id="1054" name="Rounded Rectangle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446" cy="1725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54" o:spid="_x0000_s1026" style="position:absolute;margin-left:184.1pt;margin-top:19.2pt;width:65.95pt;height:135.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D5457D1" wp14:editId="67B9B65A">
                <wp:simplePos x="0" y="0"/>
                <wp:positionH relativeFrom="column">
                  <wp:posOffset>1502875</wp:posOffset>
                </wp:positionH>
                <wp:positionV relativeFrom="paragraph">
                  <wp:posOffset>245154</wp:posOffset>
                </wp:positionV>
                <wp:extent cx="837446" cy="1725930"/>
                <wp:effectExtent l="76200" t="76200" r="96520" b="102870"/>
                <wp:wrapNone/>
                <wp:docPr id="1050" name="Rounded Rectangle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446" cy="1725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50" o:spid="_x0000_s1026" style="position:absolute;margin-left:118.35pt;margin-top:19.3pt;width:65.95pt;height:135.9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" filled="f" strokecolor="red" strokeweight="2pt"/>
            </w:pict>
          </mc:Fallback>
        </mc:AlternateContent>
      </w:r>
      <w:r w:rsidR="00BD7E04">
        <w:rPr>
          <w:noProof/>
          <w:lang w:eastAsia="en-GB"/>
        </w:rPr>
        <w:drawing>
          <wp:inline distT="0" distB="0" distL="0" distR="0" wp14:anchorId="5A959B32" wp14:editId="386FBAB6">
            <wp:extent cx="5731510" cy="2134008"/>
            <wp:effectExtent l="0" t="0" r="2540" b="0"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F1" w:rsidRDefault="00672376" w:rsidP="00481CA7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248E305" wp14:editId="013A0785">
                <wp:simplePos x="0" y="0"/>
                <wp:positionH relativeFrom="column">
                  <wp:posOffset>351130</wp:posOffset>
                </wp:positionH>
                <wp:positionV relativeFrom="paragraph">
                  <wp:posOffset>302590</wp:posOffset>
                </wp:positionV>
                <wp:extent cx="1441094" cy="2713939"/>
                <wp:effectExtent l="57150" t="19050" r="64135" b="86995"/>
                <wp:wrapNone/>
                <wp:docPr id="925" name="Straight Arrow Connector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1094" cy="271393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25" o:spid="_x0000_s1026" type="#_x0000_t32" style="position:absolute;margin-left:27.65pt;margin-top:23.85pt;width:113.45pt;height:213.7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C3464">
        <w:rPr>
          <w:rFonts w:ascii="Arial" w:hAnsi="Arial" w:cs="Arial"/>
          <w:sz w:val="24"/>
          <w:szCs w:val="24"/>
        </w:rPr>
        <w:t>Below this there is an Element 3 Top-up Funding table, w</w:t>
      </w:r>
      <w:r w:rsidR="00BE71F1">
        <w:rPr>
          <w:rFonts w:ascii="Arial" w:hAnsi="Arial" w:cs="Arial"/>
          <w:sz w:val="24"/>
          <w:szCs w:val="24"/>
        </w:rPr>
        <w:t>ith an annual total in cell C79.</w:t>
      </w:r>
      <w:r w:rsidRPr="00672376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BE71F1" w:rsidRDefault="00BE71F1" w:rsidP="00481CA7">
      <w:pPr>
        <w:rPr>
          <w:rFonts w:ascii="Arial" w:hAnsi="Arial" w:cs="Arial"/>
          <w:sz w:val="24"/>
          <w:szCs w:val="24"/>
        </w:rPr>
      </w:pPr>
    </w:p>
    <w:p w:rsidR="00BE71F1" w:rsidRDefault="00BE71F1" w:rsidP="00481CA7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8D9126D" wp14:editId="1AA4C9C6">
                <wp:simplePos x="0" y="0"/>
                <wp:positionH relativeFrom="column">
                  <wp:posOffset>1722120</wp:posOffset>
                </wp:positionH>
                <wp:positionV relativeFrom="paragraph">
                  <wp:posOffset>2161540</wp:posOffset>
                </wp:positionV>
                <wp:extent cx="836930" cy="189230"/>
                <wp:effectExtent l="57150" t="76200" r="77470" b="96520"/>
                <wp:wrapNone/>
                <wp:docPr id="1075" name="Rounded Rectangle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75" o:spid="_x0000_s1026" style="position:absolute;margin-left:135.6pt;margin-top:170.2pt;width:65.9pt;height:14.9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EDD732B" wp14:editId="509801FA">
            <wp:extent cx="2619375" cy="2352675"/>
            <wp:effectExtent l="0" t="0" r="9525" b="9525"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F1" w:rsidRDefault="00BE71F1" w:rsidP="00481CA7">
      <w:pPr>
        <w:rPr>
          <w:rFonts w:ascii="Arial" w:hAnsi="Arial" w:cs="Arial"/>
          <w:sz w:val="24"/>
          <w:szCs w:val="24"/>
        </w:rPr>
      </w:pPr>
    </w:p>
    <w:p w:rsidR="00BE71F1" w:rsidRDefault="00BE71F1" w:rsidP="00481CA7">
      <w:pPr>
        <w:rPr>
          <w:rFonts w:ascii="Arial" w:hAnsi="Arial" w:cs="Arial"/>
          <w:sz w:val="24"/>
          <w:szCs w:val="24"/>
        </w:rPr>
      </w:pPr>
    </w:p>
    <w:p w:rsidR="00017DCA" w:rsidRDefault="00BE71F1" w:rsidP="00481C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To the right of this is a Summary table</w:t>
      </w:r>
      <w:r w:rsidR="000C3464">
        <w:rPr>
          <w:rFonts w:ascii="Arial" w:hAnsi="Arial" w:cs="Arial"/>
          <w:sz w:val="24"/>
          <w:szCs w:val="24"/>
        </w:rPr>
        <w:t xml:space="preserve">, with Total </w:t>
      </w:r>
      <w:r w:rsidR="005A1F12">
        <w:rPr>
          <w:rFonts w:ascii="Arial" w:hAnsi="Arial" w:cs="Arial"/>
          <w:sz w:val="24"/>
          <w:szCs w:val="24"/>
        </w:rPr>
        <w:t>2017/</w:t>
      </w:r>
      <w:r w:rsidR="00EE0057">
        <w:rPr>
          <w:rFonts w:ascii="Arial" w:hAnsi="Arial" w:cs="Arial"/>
          <w:sz w:val="24"/>
          <w:szCs w:val="24"/>
        </w:rPr>
        <w:t>18</w:t>
      </w:r>
      <w:r w:rsidR="000C3464">
        <w:rPr>
          <w:rFonts w:ascii="Arial" w:hAnsi="Arial" w:cs="Arial"/>
          <w:sz w:val="24"/>
          <w:szCs w:val="24"/>
        </w:rPr>
        <w:t xml:space="preserve"> SRP funding shown in cell G72</w:t>
      </w:r>
      <w:r w:rsidR="00143A40">
        <w:rPr>
          <w:rFonts w:ascii="Arial" w:hAnsi="Arial" w:cs="Arial"/>
          <w:sz w:val="24"/>
          <w:szCs w:val="24"/>
        </w:rPr>
        <w:t xml:space="preserve"> (which feeds through to the </w:t>
      </w:r>
      <w:r w:rsidRPr="00BE71F1">
        <w:rPr>
          <w:rFonts w:ascii="Arial" w:hAnsi="Arial" w:cs="Arial"/>
          <w:color w:val="0070C0"/>
          <w:sz w:val="24"/>
          <w:szCs w:val="24"/>
        </w:rPr>
        <w:t>‘</w:t>
      </w:r>
      <w:r w:rsidR="00143A40" w:rsidRPr="00BE71F1">
        <w:rPr>
          <w:rFonts w:ascii="Arial" w:hAnsi="Arial" w:cs="Arial"/>
          <w:color w:val="0070C0"/>
          <w:sz w:val="24"/>
          <w:szCs w:val="24"/>
        </w:rPr>
        <w:t>Year 1</w:t>
      </w:r>
      <w:r w:rsidRPr="00BE71F1">
        <w:rPr>
          <w:rFonts w:ascii="Arial" w:hAnsi="Arial" w:cs="Arial"/>
          <w:color w:val="0070C0"/>
          <w:sz w:val="24"/>
          <w:szCs w:val="24"/>
        </w:rPr>
        <w:t>’ T</w:t>
      </w:r>
      <w:r w:rsidR="00143A40" w:rsidRPr="00BE71F1">
        <w:rPr>
          <w:rFonts w:ascii="Arial" w:hAnsi="Arial" w:cs="Arial"/>
          <w:color w:val="0070C0"/>
          <w:sz w:val="24"/>
          <w:szCs w:val="24"/>
        </w:rPr>
        <w:t>ab</w:t>
      </w:r>
      <w:r w:rsidR="00143A40">
        <w:rPr>
          <w:rFonts w:ascii="Arial" w:hAnsi="Arial" w:cs="Arial"/>
          <w:sz w:val="24"/>
          <w:szCs w:val="24"/>
        </w:rPr>
        <w:t>)</w:t>
      </w:r>
      <w:r w:rsidR="000C3464">
        <w:rPr>
          <w:rFonts w:ascii="Arial" w:hAnsi="Arial" w:cs="Arial"/>
          <w:sz w:val="24"/>
          <w:szCs w:val="24"/>
        </w:rPr>
        <w:t>.</w:t>
      </w:r>
    </w:p>
    <w:p w:rsidR="00BE71F1" w:rsidRDefault="00283AD4" w:rsidP="00BE71F1">
      <w:pPr>
        <w:rPr>
          <w:noProof/>
          <w:lang w:eastAsia="en-GB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D5FFA97" wp14:editId="361D3804">
                <wp:simplePos x="0" y="0"/>
                <wp:positionH relativeFrom="column">
                  <wp:posOffset>2218690</wp:posOffset>
                </wp:positionH>
                <wp:positionV relativeFrom="paragraph">
                  <wp:posOffset>1085850</wp:posOffset>
                </wp:positionV>
                <wp:extent cx="836930" cy="189230"/>
                <wp:effectExtent l="57150" t="76200" r="77470" b="96520"/>
                <wp:wrapNone/>
                <wp:docPr id="1077" name="Rounded Rectangle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77" o:spid="_x0000_s1026" style="position:absolute;margin-left:174.7pt;margin-top:85.5pt;width:65.9pt;height:14.9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893B29D" wp14:editId="4537EBDB">
            <wp:extent cx="3114675" cy="1318244"/>
            <wp:effectExtent l="0" t="0" r="0" b="0"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3295" cy="131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1AB" w:rsidRPr="00AE41AB" w:rsidRDefault="00017DCA" w:rsidP="00AE41AB">
      <w:pPr>
        <w:pStyle w:val="Heading1"/>
        <w:rPr>
          <w:u w:val="single"/>
        </w:rPr>
      </w:pPr>
      <w:bookmarkStart w:id="20" w:name="_Toc444590713"/>
      <w:r>
        <w:rPr>
          <w:u w:val="single"/>
        </w:rPr>
        <w:t>‘</w:t>
      </w:r>
      <w:r w:rsidR="00AE41AB" w:rsidRPr="00AE41AB">
        <w:rPr>
          <w:u w:val="single"/>
        </w:rPr>
        <w:t>SRP Year 2 &amp; 3</w:t>
      </w:r>
      <w:r>
        <w:rPr>
          <w:u w:val="single"/>
        </w:rPr>
        <w:t>’</w:t>
      </w:r>
      <w:r w:rsidR="001B3555">
        <w:rPr>
          <w:u w:val="single"/>
        </w:rPr>
        <w:t xml:space="preserve"> T</w:t>
      </w:r>
      <w:r w:rsidR="00AE41AB" w:rsidRPr="00AE41AB">
        <w:rPr>
          <w:u w:val="single"/>
        </w:rPr>
        <w:t>ab</w:t>
      </w:r>
      <w:bookmarkEnd w:id="20"/>
    </w:p>
    <w:p w:rsidR="00143A40" w:rsidRDefault="000F118C" w:rsidP="000C3464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br/>
      </w:r>
      <w:r w:rsidR="00143A40">
        <w:rPr>
          <w:rFonts w:ascii="Arial" w:hAnsi="Arial" w:cs="Arial"/>
          <w:sz w:val="24"/>
          <w:szCs w:val="24"/>
        </w:rPr>
        <w:t xml:space="preserve">Place </w:t>
      </w:r>
      <w:proofErr w:type="gramStart"/>
      <w:r w:rsidR="00143A40">
        <w:rPr>
          <w:rFonts w:ascii="Arial" w:hAnsi="Arial" w:cs="Arial"/>
          <w:sz w:val="24"/>
          <w:szCs w:val="24"/>
        </w:rPr>
        <w:t>Plus</w:t>
      </w:r>
      <w:proofErr w:type="gramEnd"/>
      <w:r w:rsidR="00143A40">
        <w:rPr>
          <w:rFonts w:ascii="Arial" w:hAnsi="Arial" w:cs="Arial"/>
          <w:sz w:val="24"/>
          <w:szCs w:val="24"/>
        </w:rPr>
        <w:t xml:space="preserve"> Funding for </w:t>
      </w:r>
      <w:r w:rsidR="000C3464" w:rsidRPr="00913A97">
        <w:rPr>
          <w:rFonts w:ascii="Arial" w:hAnsi="Arial" w:cs="Arial"/>
          <w:sz w:val="24"/>
          <w:szCs w:val="24"/>
        </w:rPr>
        <w:t xml:space="preserve">High Needs </w:t>
      </w:r>
      <w:r w:rsidR="00143A40">
        <w:rPr>
          <w:rFonts w:ascii="Arial" w:hAnsi="Arial" w:cs="Arial"/>
          <w:sz w:val="24"/>
          <w:szCs w:val="24"/>
        </w:rPr>
        <w:t xml:space="preserve">Pupils in Resourced Provision </w:t>
      </w:r>
      <w:r w:rsidR="000C3464" w:rsidRPr="00913A97">
        <w:rPr>
          <w:rFonts w:ascii="Arial" w:hAnsi="Arial" w:cs="Arial"/>
          <w:sz w:val="24"/>
          <w:szCs w:val="24"/>
        </w:rPr>
        <w:t xml:space="preserve">for Years 2 and 3 </w:t>
      </w:r>
      <w:r w:rsidR="00143A40">
        <w:rPr>
          <w:rFonts w:ascii="Arial" w:hAnsi="Arial" w:cs="Arial"/>
          <w:sz w:val="24"/>
          <w:szCs w:val="24"/>
        </w:rPr>
        <w:t>is</w:t>
      </w:r>
      <w:r w:rsidR="000C3464" w:rsidRPr="00913A97">
        <w:rPr>
          <w:rFonts w:ascii="Arial" w:hAnsi="Arial" w:cs="Arial"/>
          <w:sz w:val="24"/>
          <w:szCs w:val="24"/>
        </w:rPr>
        <w:t xml:space="preserve"> generated by entering relevant information into the pink shaded cells</w:t>
      </w:r>
      <w:r w:rsidR="00143A40">
        <w:rPr>
          <w:rFonts w:ascii="Arial" w:hAnsi="Arial" w:cs="Arial"/>
          <w:sz w:val="24"/>
          <w:szCs w:val="24"/>
        </w:rPr>
        <w:t xml:space="preserve"> on this tab.</w:t>
      </w:r>
    </w:p>
    <w:p w:rsidR="001066F4" w:rsidRPr="00BE6409" w:rsidRDefault="00BE6409" w:rsidP="00BE6409">
      <w:pPr>
        <w:rPr>
          <w:rFonts w:ascii="Arial" w:hAnsi="Arial" w:cs="Arial"/>
          <w:sz w:val="24"/>
          <w:szCs w:val="24"/>
        </w:rPr>
      </w:pPr>
      <w:r w:rsidRPr="00BE6409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1066F4" w:rsidRPr="00BE6409">
        <w:rPr>
          <w:rFonts w:ascii="Arial" w:hAnsi="Arial" w:cs="Arial"/>
          <w:sz w:val="24"/>
          <w:szCs w:val="24"/>
        </w:rPr>
        <w:t>E</w:t>
      </w:r>
      <w:r w:rsidR="00143A40" w:rsidRPr="00BE6409">
        <w:rPr>
          <w:rFonts w:ascii="Arial" w:hAnsi="Arial" w:cs="Arial"/>
          <w:sz w:val="24"/>
          <w:szCs w:val="24"/>
        </w:rPr>
        <w:t>nter the agreed number of Pre-16 places in Designation 1 for</w:t>
      </w:r>
      <w:r w:rsidR="00575D1F">
        <w:rPr>
          <w:rFonts w:ascii="Arial" w:hAnsi="Arial" w:cs="Arial"/>
          <w:sz w:val="24"/>
          <w:szCs w:val="24"/>
        </w:rPr>
        <w:t xml:space="preserve"> the period April to August 2018</w:t>
      </w:r>
      <w:r w:rsidR="00143A40" w:rsidRPr="00BE6409">
        <w:rPr>
          <w:rFonts w:ascii="Arial" w:hAnsi="Arial" w:cs="Arial"/>
          <w:sz w:val="24"/>
          <w:szCs w:val="24"/>
        </w:rPr>
        <w:t xml:space="preserve"> </w:t>
      </w:r>
      <w:r w:rsidR="001066F4" w:rsidRPr="00BE6409">
        <w:rPr>
          <w:rFonts w:ascii="Arial" w:hAnsi="Arial" w:cs="Arial"/>
          <w:sz w:val="24"/>
          <w:szCs w:val="24"/>
        </w:rPr>
        <w:t>in cell D18.</w:t>
      </w:r>
      <w:r w:rsidR="00575D1F">
        <w:rPr>
          <w:rFonts w:ascii="Arial" w:hAnsi="Arial" w:cs="Arial"/>
          <w:sz w:val="24"/>
          <w:szCs w:val="24"/>
        </w:rPr>
        <w:t xml:space="preserve"> Enter estimated </w:t>
      </w:r>
      <w:r w:rsidR="00240D62" w:rsidRPr="00BE6409">
        <w:rPr>
          <w:rFonts w:ascii="Arial" w:hAnsi="Arial" w:cs="Arial"/>
          <w:sz w:val="24"/>
          <w:szCs w:val="24"/>
        </w:rPr>
        <w:t>pupil numbers for that period in cell E18.</w:t>
      </w:r>
    </w:p>
    <w:p w:rsidR="00143A40" w:rsidRDefault="00BE6409" w:rsidP="000C34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1066F4">
        <w:rPr>
          <w:rFonts w:ascii="Arial" w:hAnsi="Arial" w:cs="Arial"/>
          <w:sz w:val="24"/>
          <w:szCs w:val="24"/>
        </w:rPr>
        <w:t>In cell G18 e</w:t>
      </w:r>
      <w:r w:rsidR="00143A40">
        <w:rPr>
          <w:rFonts w:ascii="Arial" w:hAnsi="Arial" w:cs="Arial"/>
          <w:sz w:val="24"/>
          <w:szCs w:val="24"/>
        </w:rPr>
        <w:t xml:space="preserve">nter the </w:t>
      </w:r>
      <w:r w:rsidR="001066F4">
        <w:rPr>
          <w:rFonts w:ascii="Arial" w:hAnsi="Arial" w:cs="Arial"/>
          <w:sz w:val="24"/>
          <w:szCs w:val="24"/>
        </w:rPr>
        <w:t xml:space="preserve">agreed </w:t>
      </w:r>
      <w:r w:rsidR="00143A40">
        <w:rPr>
          <w:rFonts w:ascii="Arial" w:hAnsi="Arial" w:cs="Arial"/>
          <w:sz w:val="24"/>
          <w:szCs w:val="24"/>
        </w:rPr>
        <w:t xml:space="preserve">number of </w:t>
      </w:r>
      <w:r w:rsidR="00240D62">
        <w:rPr>
          <w:rFonts w:ascii="Arial" w:hAnsi="Arial" w:cs="Arial"/>
          <w:sz w:val="24"/>
          <w:szCs w:val="24"/>
        </w:rPr>
        <w:t xml:space="preserve">Pre-16 Designation 1 </w:t>
      </w:r>
      <w:r w:rsidR="00143A40">
        <w:rPr>
          <w:rFonts w:ascii="Arial" w:hAnsi="Arial" w:cs="Arial"/>
          <w:sz w:val="24"/>
          <w:szCs w:val="24"/>
        </w:rPr>
        <w:t>p</w:t>
      </w:r>
      <w:r w:rsidR="001066F4">
        <w:rPr>
          <w:rFonts w:ascii="Arial" w:hAnsi="Arial" w:cs="Arial"/>
          <w:sz w:val="24"/>
          <w:szCs w:val="24"/>
        </w:rPr>
        <w:t>laces for th</w:t>
      </w:r>
      <w:r w:rsidR="00575D1F">
        <w:rPr>
          <w:rFonts w:ascii="Arial" w:hAnsi="Arial" w:cs="Arial"/>
          <w:sz w:val="24"/>
          <w:szCs w:val="24"/>
        </w:rPr>
        <w:t>e period September to March 2019</w:t>
      </w:r>
      <w:r w:rsidR="00240D62">
        <w:rPr>
          <w:rFonts w:ascii="Arial" w:hAnsi="Arial" w:cs="Arial"/>
          <w:sz w:val="24"/>
          <w:szCs w:val="24"/>
        </w:rPr>
        <w:t>. Enter estimated actual pupil numbers for that period in cell H18.</w:t>
      </w:r>
    </w:p>
    <w:p w:rsidR="00240D62" w:rsidRDefault="00BE6409" w:rsidP="00240D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240D62" w:rsidRPr="00240D62">
        <w:rPr>
          <w:rFonts w:ascii="Arial" w:hAnsi="Arial" w:cs="Arial"/>
          <w:sz w:val="24"/>
          <w:szCs w:val="24"/>
        </w:rPr>
        <w:t>Enter the agreed number of Post-16 places in Designation 1 for the period April to</w:t>
      </w:r>
      <w:r w:rsidR="00575D1F">
        <w:rPr>
          <w:rFonts w:ascii="Arial" w:hAnsi="Arial" w:cs="Arial"/>
          <w:sz w:val="24"/>
          <w:szCs w:val="24"/>
        </w:rPr>
        <w:t xml:space="preserve"> July 2018</w:t>
      </w:r>
      <w:r w:rsidR="00240D62">
        <w:rPr>
          <w:rFonts w:ascii="Arial" w:hAnsi="Arial" w:cs="Arial"/>
          <w:sz w:val="24"/>
          <w:szCs w:val="24"/>
        </w:rPr>
        <w:t xml:space="preserve"> in cell D19. Enter estimated actual pupil numbers for that period in cell E19.</w:t>
      </w:r>
      <w:r w:rsidR="00DA0588" w:rsidRPr="00DA0588">
        <w:rPr>
          <w:rFonts w:ascii="Arial" w:hAnsi="Arial" w:cs="Arial"/>
          <w:sz w:val="24"/>
          <w:szCs w:val="24"/>
        </w:rPr>
        <w:t xml:space="preserve"> </w:t>
      </w:r>
    </w:p>
    <w:p w:rsidR="001A5A2F" w:rsidRDefault="001A5A2F" w:rsidP="00240D62">
      <w:pPr>
        <w:rPr>
          <w:rFonts w:ascii="Arial" w:hAnsi="Arial" w:cs="Arial"/>
          <w:sz w:val="24"/>
          <w:szCs w:val="24"/>
        </w:rPr>
      </w:pPr>
    </w:p>
    <w:p w:rsidR="00283AD4" w:rsidRPr="00283AD4" w:rsidRDefault="00BE6409" w:rsidP="000C34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240D62">
        <w:rPr>
          <w:rFonts w:ascii="Arial" w:hAnsi="Arial" w:cs="Arial"/>
          <w:sz w:val="24"/>
          <w:szCs w:val="24"/>
        </w:rPr>
        <w:t>In cell G19 enter the agreed number of Post-16 Designation 1 places for</w:t>
      </w:r>
      <w:r w:rsidR="00575D1F">
        <w:rPr>
          <w:rFonts w:ascii="Arial" w:hAnsi="Arial" w:cs="Arial"/>
          <w:sz w:val="24"/>
          <w:szCs w:val="24"/>
        </w:rPr>
        <w:t xml:space="preserve"> the period August to March 2019</w:t>
      </w:r>
      <w:r w:rsidR="00240D62">
        <w:rPr>
          <w:rFonts w:ascii="Arial" w:hAnsi="Arial" w:cs="Arial"/>
          <w:sz w:val="24"/>
          <w:szCs w:val="24"/>
        </w:rPr>
        <w:t>. Enter estimated actual pupil numbers for that period in cell H19.</w:t>
      </w:r>
    </w:p>
    <w:p w:rsidR="001A5A2F" w:rsidRPr="00283AD4" w:rsidRDefault="00283AD4" w:rsidP="000C3464">
      <w:pPr>
        <w:rPr>
          <w:noProof/>
          <w:lang w:eastAsia="en-GB"/>
        </w:rPr>
      </w:pPr>
      <w:r w:rsidRPr="00DA05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E06483D" wp14:editId="520E3B21">
                <wp:simplePos x="0" y="0"/>
                <wp:positionH relativeFrom="column">
                  <wp:posOffset>1379220</wp:posOffset>
                </wp:positionH>
                <wp:positionV relativeFrom="paragraph">
                  <wp:posOffset>772795</wp:posOffset>
                </wp:positionV>
                <wp:extent cx="514350" cy="371475"/>
                <wp:effectExtent l="76200" t="76200" r="95250" b="104775"/>
                <wp:wrapNone/>
                <wp:docPr id="1083" name="Oval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DA058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35DA229B" wp14:editId="0C6E76EB">
                                  <wp:extent cx="161290" cy="59711"/>
                                  <wp:effectExtent l="0" t="0" r="0" b="0"/>
                                  <wp:docPr id="1105" name="Picture 1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D4CA59" wp14:editId="72637BEA">
                                  <wp:extent cx="161290" cy="124293"/>
                                  <wp:effectExtent l="0" t="0" r="0" b="9525"/>
                                  <wp:docPr id="1106" name="Picture 1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83" o:spid="_x0000_s1091" style="position:absolute;margin-left:108.6pt;margin-top:60.85pt;width:40.5pt;height:29.25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" fillcolor="white [3212]" strokecolor="red" strokeweight="1.5pt">
                <v:textbox>
                  <w:txbxContent>
                    <w:p w:rsidR="0066617A" w:rsidRPr="009E1AC3" w:rsidRDefault="0066617A" w:rsidP="00DA058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35DA229B" wp14:editId="0C6E76EB">
                            <wp:extent cx="161290" cy="59711"/>
                            <wp:effectExtent l="0" t="0" r="0" b="0"/>
                            <wp:docPr id="1105" name="Picture 1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D4CA59" wp14:editId="72637BEA">
                            <wp:extent cx="161290" cy="124293"/>
                            <wp:effectExtent l="0" t="0" r="0" b="9525"/>
                            <wp:docPr id="1106" name="Picture 1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DA05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40FF3F9" wp14:editId="130F4A30">
                <wp:simplePos x="0" y="0"/>
                <wp:positionH relativeFrom="column">
                  <wp:posOffset>513080</wp:posOffset>
                </wp:positionH>
                <wp:positionV relativeFrom="paragraph">
                  <wp:posOffset>1881505</wp:posOffset>
                </wp:positionV>
                <wp:extent cx="514350" cy="371475"/>
                <wp:effectExtent l="76200" t="76200" r="95250" b="104775"/>
                <wp:wrapNone/>
                <wp:docPr id="1087" name="Oval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DA058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765A8343" wp14:editId="096A9C4D">
                                  <wp:extent cx="161290" cy="59711"/>
                                  <wp:effectExtent l="0" t="0" r="0" b="0"/>
                                  <wp:docPr id="1099" name="Picture 10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FAEC4B" wp14:editId="0A47ED8A">
                                  <wp:extent cx="161290" cy="124293"/>
                                  <wp:effectExtent l="0" t="0" r="0" b="9525"/>
                                  <wp:docPr id="1100" name="Picture 1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87" o:spid="_x0000_s1092" style="position:absolute;margin-left:40.4pt;margin-top:148.15pt;width:40.5pt;height:29.25pt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" fillcolor="white [3212]" strokecolor="red" strokeweight="1.5pt">
                <v:textbox>
                  <w:txbxContent>
                    <w:p w:rsidR="0066617A" w:rsidRPr="009E1AC3" w:rsidRDefault="0066617A" w:rsidP="00DA058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765A8343" wp14:editId="096A9C4D">
                            <wp:extent cx="161290" cy="59711"/>
                            <wp:effectExtent l="0" t="0" r="0" b="0"/>
                            <wp:docPr id="1099" name="Picture 10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FAEC4B" wp14:editId="0A47ED8A">
                            <wp:extent cx="161290" cy="124293"/>
                            <wp:effectExtent l="0" t="0" r="0" b="9525"/>
                            <wp:docPr id="1100" name="Picture 1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DA05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C9DC5CA" wp14:editId="5BB9B29E">
                <wp:simplePos x="0" y="0"/>
                <wp:positionH relativeFrom="column">
                  <wp:posOffset>967740</wp:posOffset>
                </wp:positionH>
                <wp:positionV relativeFrom="paragraph">
                  <wp:posOffset>1825625</wp:posOffset>
                </wp:positionV>
                <wp:extent cx="684530" cy="130175"/>
                <wp:effectExtent l="38100" t="76200" r="39370" b="79375"/>
                <wp:wrapNone/>
                <wp:docPr id="1088" name="Straight Arrow Connector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530" cy="130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88" o:spid="_x0000_s1026" type="#_x0000_t32" style="position:absolute;margin-left:76.2pt;margin-top:143.75pt;width:53.9pt;height:10.25pt;flip:y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A05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E2CC575" wp14:editId="069FE5EF">
                <wp:simplePos x="0" y="0"/>
                <wp:positionH relativeFrom="column">
                  <wp:posOffset>1634490</wp:posOffset>
                </wp:positionH>
                <wp:positionV relativeFrom="paragraph">
                  <wp:posOffset>1118870</wp:posOffset>
                </wp:positionV>
                <wp:extent cx="173990" cy="473710"/>
                <wp:effectExtent l="57150" t="19050" r="54610" b="97790"/>
                <wp:wrapNone/>
                <wp:docPr id="1084" name="Straight Arrow Connector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990" cy="4737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84" o:spid="_x0000_s1026" type="#_x0000_t32" style="position:absolute;margin-left:128.7pt;margin-top:88.1pt;width:13.7pt;height:37.3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A05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5C8A0CF" wp14:editId="7CCDCCAF">
                <wp:simplePos x="0" y="0"/>
                <wp:positionH relativeFrom="column">
                  <wp:posOffset>4597400</wp:posOffset>
                </wp:positionH>
                <wp:positionV relativeFrom="paragraph">
                  <wp:posOffset>1871980</wp:posOffset>
                </wp:positionV>
                <wp:extent cx="514350" cy="371475"/>
                <wp:effectExtent l="76200" t="76200" r="95250" b="104775"/>
                <wp:wrapNone/>
                <wp:docPr id="1091" name="Oval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DA058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5F3082EF" wp14:editId="631BEBA1">
                                  <wp:extent cx="161290" cy="59711"/>
                                  <wp:effectExtent l="0" t="0" r="0" b="0"/>
                                  <wp:docPr id="1101" name="Picture 1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2B7367" wp14:editId="3AF7102F">
                                  <wp:extent cx="161290" cy="124293"/>
                                  <wp:effectExtent l="0" t="0" r="0" b="9525"/>
                                  <wp:docPr id="1102" name="Picture 1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91" o:spid="_x0000_s1093" style="position:absolute;margin-left:362pt;margin-top:147.4pt;width:40.5pt;height:29.25pt;z-index:25200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" fillcolor="white [3212]" strokecolor="red" strokeweight="1.5pt">
                <v:textbox>
                  <w:txbxContent>
                    <w:p w:rsidR="0066617A" w:rsidRPr="009E1AC3" w:rsidRDefault="0066617A" w:rsidP="00DA058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5F3082EF" wp14:editId="631BEBA1">
                            <wp:extent cx="161290" cy="59711"/>
                            <wp:effectExtent l="0" t="0" r="0" b="0"/>
                            <wp:docPr id="1101" name="Picture 1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2B7367" wp14:editId="3AF7102F">
                            <wp:extent cx="161290" cy="124293"/>
                            <wp:effectExtent l="0" t="0" r="0" b="9525"/>
                            <wp:docPr id="1102" name="Picture 1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DA05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3E74E7E" wp14:editId="2BBAF597">
                <wp:simplePos x="0" y="0"/>
                <wp:positionH relativeFrom="column">
                  <wp:posOffset>4321810</wp:posOffset>
                </wp:positionH>
                <wp:positionV relativeFrom="paragraph">
                  <wp:posOffset>1876425</wp:posOffset>
                </wp:positionV>
                <wp:extent cx="273050" cy="124460"/>
                <wp:effectExtent l="38100" t="38100" r="69850" b="85090"/>
                <wp:wrapNone/>
                <wp:docPr id="1092" name="Straight Arrow Connector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050" cy="1244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92" o:spid="_x0000_s1026" type="#_x0000_t32" style="position:absolute;margin-left:340.3pt;margin-top:147.75pt;width:21.5pt;height:9.8pt;flip:x 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A05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36D45A4" wp14:editId="62155AD3">
                <wp:simplePos x="0" y="0"/>
                <wp:positionH relativeFrom="column">
                  <wp:posOffset>4456430</wp:posOffset>
                </wp:positionH>
                <wp:positionV relativeFrom="paragraph">
                  <wp:posOffset>1060450</wp:posOffset>
                </wp:positionV>
                <wp:extent cx="514350" cy="371475"/>
                <wp:effectExtent l="76200" t="76200" r="95250" b="104775"/>
                <wp:wrapNone/>
                <wp:docPr id="1095" name="Oval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7A" w:rsidRPr="009E1AC3" w:rsidRDefault="0066617A" w:rsidP="00DA058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5483AA50" wp14:editId="5A29A424">
                                  <wp:extent cx="161290" cy="59711"/>
                                  <wp:effectExtent l="0" t="0" r="0" b="0"/>
                                  <wp:docPr id="1103" name="Picture 1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8AD432" wp14:editId="0AFB30D9">
                                  <wp:extent cx="161290" cy="124293"/>
                                  <wp:effectExtent l="0" t="0" r="0" b="9525"/>
                                  <wp:docPr id="1104" name="Picture 1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95" o:spid="_x0000_s1094" style="position:absolute;margin-left:350.9pt;margin-top:83.5pt;width:40.5pt;height:29.25pt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" fillcolor="white [3212]" strokecolor="red" strokeweight="1.5pt">
                <v:textbox>
                  <w:txbxContent>
                    <w:p w:rsidR="0066617A" w:rsidRPr="009E1AC3" w:rsidRDefault="0066617A" w:rsidP="00DA058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5483AA50" wp14:editId="5A29A424">
                            <wp:extent cx="161290" cy="59711"/>
                            <wp:effectExtent l="0" t="0" r="0" b="0"/>
                            <wp:docPr id="1103" name="Picture 1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8AD432" wp14:editId="0AFB30D9">
                            <wp:extent cx="161290" cy="124293"/>
                            <wp:effectExtent l="0" t="0" r="0" b="9525"/>
                            <wp:docPr id="1104" name="Picture 1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DA05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2C547D2" wp14:editId="456129B7">
                <wp:simplePos x="0" y="0"/>
                <wp:positionH relativeFrom="column">
                  <wp:posOffset>4328795</wp:posOffset>
                </wp:positionH>
                <wp:positionV relativeFrom="paragraph">
                  <wp:posOffset>1333500</wp:posOffset>
                </wp:positionV>
                <wp:extent cx="187960" cy="307975"/>
                <wp:effectExtent l="57150" t="19050" r="59690" b="92075"/>
                <wp:wrapNone/>
                <wp:docPr id="1096" name="Straight Arrow Connector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960" cy="307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96" o:spid="_x0000_s1026" type="#_x0000_t32" style="position:absolute;margin-left:340.85pt;margin-top:105pt;width:14.8pt;height:24.25pt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8C401F7" wp14:editId="428C5E16">
                <wp:simplePos x="0" y="0"/>
                <wp:positionH relativeFrom="column">
                  <wp:posOffset>3060065</wp:posOffset>
                </wp:positionH>
                <wp:positionV relativeFrom="paragraph">
                  <wp:posOffset>1586230</wp:posOffset>
                </wp:positionV>
                <wp:extent cx="1270635" cy="189230"/>
                <wp:effectExtent l="57150" t="76200" r="81915" b="96520"/>
                <wp:wrapNone/>
                <wp:docPr id="1082" name="Rounded Rectangle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635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82" o:spid="_x0000_s1026" style="position:absolute;margin-left:240.95pt;margin-top:124.9pt;width:100.05pt;height:14.9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173A9F7" wp14:editId="4D4C26C5">
                <wp:simplePos x="0" y="0"/>
                <wp:positionH relativeFrom="column">
                  <wp:posOffset>3055620</wp:posOffset>
                </wp:positionH>
                <wp:positionV relativeFrom="paragraph">
                  <wp:posOffset>1771650</wp:posOffset>
                </wp:positionV>
                <wp:extent cx="1270635" cy="189230"/>
                <wp:effectExtent l="57150" t="76200" r="81915" b="96520"/>
                <wp:wrapNone/>
                <wp:docPr id="1081" name="Rounded Rectangle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635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81" o:spid="_x0000_s1026" style="position:absolute;margin-left:240.6pt;margin-top:139.5pt;width:100.05pt;height:14.9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59B71D7" wp14:editId="176B2B16">
                <wp:simplePos x="0" y="0"/>
                <wp:positionH relativeFrom="column">
                  <wp:posOffset>1649095</wp:posOffset>
                </wp:positionH>
                <wp:positionV relativeFrom="paragraph">
                  <wp:posOffset>1590040</wp:posOffset>
                </wp:positionV>
                <wp:extent cx="1270635" cy="189230"/>
                <wp:effectExtent l="57150" t="76200" r="81915" b="96520"/>
                <wp:wrapNone/>
                <wp:docPr id="1079" name="Rounded Rectangle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635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79" o:spid="_x0000_s1026" style="position:absolute;margin-left:129.85pt;margin-top:125.2pt;width:100.05pt;height:14.9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2559556" wp14:editId="084EF3F7">
                <wp:simplePos x="0" y="0"/>
                <wp:positionH relativeFrom="column">
                  <wp:posOffset>1646555</wp:posOffset>
                </wp:positionH>
                <wp:positionV relativeFrom="paragraph">
                  <wp:posOffset>1765300</wp:posOffset>
                </wp:positionV>
                <wp:extent cx="1270635" cy="189230"/>
                <wp:effectExtent l="57150" t="76200" r="81915" b="96520"/>
                <wp:wrapNone/>
                <wp:docPr id="1080" name="Rounded Rectangle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635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80" o:spid="_x0000_s1026" style="position:absolute;margin-left:129.65pt;margin-top:139pt;width:100.05pt;height:14.9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2C8C026" wp14:editId="4A805383">
            <wp:extent cx="4760215" cy="2619375"/>
            <wp:effectExtent l="0" t="0" r="2540" b="0"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76782" cy="2628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A40" w:rsidRDefault="00240D62" w:rsidP="000C3464">
      <w:pPr>
        <w:rPr>
          <w:rFonts w:ascii="Arial" w:hAnsi="Arial" w:cs="Arial"/>
          <w:sz w:val="24"/>
          <w:szCs w:val="24"/>
        </w:rPr>
      </w:pPr>
      <w:r w:rsidRPr="00771636">
        <w:rPr>
          <w:rFonts w:ascii="Arial" w:hAnsi="Arial" w:cs="Arial"/>
          <w:sz w:val="24"/>
          <w:szCs w:val="24"/>
        </w:rPr>
        <w:lastRenderedPageBreak/>
        <w:t>The</w:t>
      </w:r>
      <w:r w:rsidR="00143A40" w:rsidRPr="00771636">
        <w:rPr>
          <w:rFonts w:ascii="Arial" w:hAnsi="Arial" w:cs="Arial"/>
          <w:sz w:val="24"/>
          <w:szCs w:val="24"/>
        </w:rPr>
        <w:t xml:space="preserve"> same information</w:t>
      </w:r>
      <w:r w:rsidRPr="00771636">
        <w:rPr>
          <w:rFonts w:ascii="Arial" w:hAnsi="Arial" w:cs="Arial"/>
          <w:sz w:val="24"/>
          <w:szCs w:val="24"/>
        </w:rPr>
        <w:t xml:space="preserve"> needs to be entered in the cells below for</w:t>
      </w:r>
      <w:r w:rsidR="00143A40" w:rsidRPr="00771636">
        <w:rPr>
          <w:rFonts w:ascii="Arial" w:hAnsi="Arial" w:cs="Arial"/>
          <w:sz w:val="24"/>
          <w:szCs w:val="24"/>
        </w:rPr>
        <w:t xml:space="preserve"> Designation 2 pupils</w:t>
      </w:r>
      <w:r w:rsidRPr="00771636">
        <w:rPr>
          <w:rFonts w:ascii="Arial" w:hAnsi="Arial" w:cs="Arial"/>
          <w:sz w:val="24"/>
          <w:szCs w:val="24"/>
        </w:rPr>
        <w:t xml:space="preserve"> (only relevant for schools with more than one SRP)</w:t>
      </w:r>
      <w:r w:rsidR="00143A40" w:rsidRPr="00771636">
        <w:rPr>
          <w:rFonts w:ascii="Arial" w:hAnsi="Arial" w:cs="Arial"/>
          <w:sz w:val="24"/>
          <w:szCs w:val="24"/>
        </w:rPr>
        <w:t>.</w:t>
      </w:r>
    </w:p>
    <w:p w:rsidR="00143A40" w:rsidRDefault="00240D62" w:rsidP="000C34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table to the right will then det</w:t>
      </w:r>
      <w:r w:rsidR="001A5A2F">
        <w:rPr>
          <w:rFonts w:ascii="Arial" w:hAnsi="Arial" w:cs="Arial"/>
          <w:sz w:val="24"/>
          <w:szCs w:val="24"/>
        </w:rPr>
        <w:t>ail the funding due for the 2018</w:t>
      </w:r>
      <w:r w:rsidR="00283AD4">
        <w:rPr>
          <w:rFonts w:ascii="Arial" w:hAnsi="Arial" w:cs="Arial"/>
          <w:sz w:val="24"/>
          <w:szCs w:val="24"/>
        </w:rPr>
        <w:t>/</w:t>
      </w:r>
      <w:r w:rsidR="001A5A2F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 xml:space="preserve"> financial year, with a total funding figure in cell S2</w:t>
      </w:r>
      <w:r w:rsidR="003E021A">
        <w:rPr>
          <w:rFonts w:ascii="Arial" w:hAnsi="Arial" w:cs="Arial"/>
          <w:sz w:val="24"/>
          <w:szCs w:val="24"/>
        </w:rPr>
        <w:t xml:space="preserve">4, which feeds into the </w:t>
      </w:r>
      <w:r w:rsidR="003E021A" w:rsidRPr="003E021A">
        <w:rPr>
          <w:rFonts w:ascii="Arial" w:hAnsi="Arial" w:cs="Arial"/>
          <w:color w:val="0070C0"/>
          <w:sz w:val="24"/>
          <w:szCs w:val="24"/>
        </w:rPr>
        <w:t>‘Year 2’ T</w:t>
      </w:r>
      <w:r w:rsidR="00771636" w:rsidRPr="003E021A">
        <w:rPr>
          <w:rFonts w:ascii="Arial" w:hAnsi="Arial" w:cs="Arial"/>
          <w:color w:val="0070C0"/>
          <w:sz w:val="24"/>
          <w:szCs w:val="24"/>
        </w:rPr>
        <w:t>ab</w:t>
      </w:r>
      <w:r w:rsidR="00771636">
        <w:rPr>
          <w:rFonts w:ascii="Arial" w:hAnsi="Arial" w:cs="Arial"/>
          <w:sz w:val="24"/>
          <w:szCs w:val="24"/>
        </w:rPr>
        <w:t>.</w:t>
      </w:r>
    </w:p>
    <w:p w:rsidR="00283AD4" w:rsidRDefault="00283AD4" w:rsidP="000C3464">
      <w:pPr>
        <w:rPr>
          <w:noProof/>
          <w:lang w:eastAsia="en-GB"/>
        </w:rPr>
      </w:pPr>
    </w:p>
    <w:p w:rsidR="001A5A2F" w:rsidRPr="00283AD4" w:rsidRDefault="00283AD4" w:rsidP="000C3464">
      <w:pPr>
        <w:rPr>
          <w:noProof/>
          <w:lang w:eastAsia="en-GB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34F9E40" wp14:editId="3076D31E">
                <wp:simplePos x="0" y="0"/>
                <wp:positionH relativeFrom="column">
                  <wp:posOffset>4038600</wp:posOffset>
                </wp:positionH>
                <wp:positionV relativeFrom="paragraph">
                  <wp:posOffset>1588770</wp:posOffset>
                </wp:positionV>
                <wp:extent cx="600075" cy="200025"/>
                <wp:effectExtent l="57150" t="76200" r="85725" b="104775"/>
                <wp:wrapNone/>
                <wp:docPr id="1111" name="Rounded Rectangle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11" o:spid="_x0000_s1026" style="position:absolute;margin-left:318pt;margin-top:125.1pt;width:47.25pt;height:15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6FB83E6" wp14:editId="39FFE253">
            <wp:extent cx="4505325" cy="1901797"/>
            <wp:effectExtent l="0" t="0" r="0" b="3810"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10581" cy="190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AD4" w:rsidRDefault="00240D62" w:rsidP="000C34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same exercise need</w:t>
      </w:r>
      <w:r w:rsidR="001A5A2F">
        <w:rPr>
          <w:rFonts w:ascii="Arial" w:hAnsi="Arial" w:cs="Arial"/>
          <w:sz w:val="24"/>
          <w:szCs w:val="24"/>
        </w:rPr>
        <w:t>s</w:t>
      </w:r>
      <w:r w:rsidR="00283AD4">
        <w:rPr>
          <w:rFonts w:ascii="Arial" w:hAnsi="Arial" w:cs="Arial"/>
          <w:sz w:val="24"/>
          <w:szCs w:val="24"/>
        </w:rPr>
        <w:t xml:space="preserve"> to be carried out for the 2019/</w:t>
      </w:r>
      <w:r w:rsidR="001A5A2F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 financial year, by populating the cells </w:t>
      </w:r>
      <w:r w:rsidR="00771636">
        <w:rPr>
          <w:rFonts w:ascii="Arial" w:hAnsi="Arial" w:cs="Arial"/>
          <w:sz w:val="24"/>
          <w:szCs w:val="24"/>
        </w:rPr>
        <w:t>further down the sheet.</w:t>
      </w:r>
    </w:p>
    <w:p w:rsidR="001A5A2F" w:rsidRPr="00913A97" w:rsidRDefault="00283AD4" w:rsidP="000C34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2019/</w:t>
      </w:r>
      <w:r w:rsidR="001A5A2F">
        <w:rPr>
          <w:rFonts w:ascii="Arial" w:hAnsi="Arial" w:cs="Arial"/>
          <w:sz w:val="24"/>
          <w:szCs w:val="24"/>
        </w:rPr>
        <w:t>20</w:t>
      </w:r>
      <w:r w:rsidR="00771636" w:rsidRPr="00DA0588">
        <w:rPr>
          <w:rFonts w:ascii="Arial" w:hAnsi="Arial" w:cs="Arial"/>
          <w:sz w:val="24"/>
          <w:szCs w:val="24"/>
        </w:rPr>
        <w:t xml:space="preserve"> funding will then be detailed with a total funding figure in cell S38 which feeds into the </w:t>
      </w:r>
      <w:r w:rsidR="003E021A" w:rsidRPr="003E021A">
        <w:rPr>
          <w:rFonts w:ascii="Arial" w:hAnsi="Arial" w:cs="Arial"/>
          <w:color w:val="0070C0"/>
          <w:sz w:val="24"/>
          <w:szCs w:val="24"/>
        </w:rPr>
        <w:t>‘</w:t>
      </w:r>
      <w:r w:rsidR="00771636" w:rsidRPr="003E021A">
        <w:rPr>
          <w:rFonts w:ascii="Arial" w:hAnsi="Arial" w:cs="Arial"/>
          <w:color w:val="0070C0"/>
          <w:sz w:val="24"/>
          <w:szCs w:val="24"/>
        </w:rPr>
        <w:t>Year 3</w:t>
      </w:r>
      <w:r w:rsidR="003E021A" w:rsidRPr="003E021A">
        <w:rPr>
          <w:rFonts w:ascii="Arial" w:hAnsi="Arial" w:cs="Arial"/>
          <w:color w:val="0070C0"/>
          <w:sz w:val="24"/>
          <w:szCs w:val="24"/>
        </w:rPr>
        <w:t>’</w:t>
      </w:r>
      <w:r w:rsidR="00771636" w:rsidRPr="003E021A">
        <w:rPr>
          <w:rFonts w:ascii="Arial" w:hAnsi="Arial" w:cs="Arial"/>
          <w:color w:val="0070C0"/>
          <w:sz w:val="24"/>
          <w:szCs w:val="24"/>
        </w:rPr>
        <w:t xml:space="preserve"> </w:t>
      </w:r>
      <w:r w:rsidR="003E021A" w:rsidRPr="003E021A">
        <w:rPr>
          <w:rFonts w:ascii="Arial" w:hAnsi="Arial" w:cs="Arial"/>
          <w:color w:val="0070C0"/>
          <w:sz w:val="24"/>
          <w:szCs w:val="24"/>
        </w:rPr>
        <w:t>T</w:t>
      </w:r>
      <w:r w:rsidR="00771636" w:rsidRPr="003E021A">
        <w:rPr>
          <w:rFonts w:ascii="Arial" w:hAnsi="Arial" w:cs="Arial"/>
          <w:color w:val="0070C0"/>
          <w:sz w:val="24"/>
          <w:szCs w:val="24"/>
        </w:rPr>
        <w:t>ab</w:t>
      </w:r>
      <w:r w:rsidR="00771636" w:rsidRPr="00DA0588">
        <w:rPr>
          <w:rFonts w:ascii="Arial" w:hAnsi="Arial" w:cs="Arial"/>
          <w:sz w:val="24"/>
          <w:szCs w:val="24"/>
        </w:rPr>
        <w:t>.</w:t>
      </w:r>
    </w:p>
    <w:p w:rsidR="00672376" w:rsidRDefault="00672376" w:rsidP="00672376">
      <w:pPr>
        <w:pStyle w:val="Heading1"/>
        <w:rPr>
          <w:u w:val="single"/>
        </w:rPr>
      </w:pPr>
      <w:bookmarkStart w:id="21" w:name="_Toc444590714"/>
      <w:r w:rsidRPr="00711EAA">
        <w:rPr>
          <w:u w:val="single"/>
        </w:rPr>
        <w:t>‘SRP Rates’ Tab</w:t>
      </w:r>
      <w:bookmarkEnd w:id="21"/>
    </w:p>
    <w:p w:rsidR="00672376" w:rsidRPr="00BE6409" w:rsidRDefault="00672376" w:rsidP="00672376"/>
    <w:p w:rsidR="00672376" w:rsidRDefault="00672376" w:rsidP="00672376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t xml:space="preserve">This tab is for information only and explains how SRP rates have been calculated for each of the eligible schools. </w:t>
      </w:r>
      <w:r w:rsidR="00B15F10">
        <w:rPr>
          <w:rFonts w:ascii="Arial" w:hAnsi="Arial" w:cs="Arial"/>
          <w:sz w:val="24"/>
          <w:szCs w:val="24"/>
        </w:rPr>
        <w:t xml:space="preserve">No data needs to be entered </w:t>
      </w:r>
      <w:r w:rsidRPr="00913A97">
        <w:rPr>
          <w:rFonts w:ascii="Arial" w:hAnsi="Arial" w:cs="Arial"/>
          <w:sz w:val="24"/>
          <w:szCs w:val="24"/>
        </w:rPr>
        <w:t>onto this sheet.</w:t>
      </w:r>
    </w:p>
    <w:p w:rsidR="00CF0870" w:rsidRDefault="00CF0870" w:rsidP="0001469D">
      <w:pPr>
        <w:pStyle w:val="Heading1"/>
        <w:rPr>
          <w:u w:val="single"/>
        </w:rPr>
      </w:pPr>
      <w:bookmarkStart w:id="22" w:name="_Toc444590715"/>
      <w:r w:rsidRPr="00711EAA">
        <w:rPr>
          <w:u w:val="single"/>
        </w:rPr>
        <w:t>‘Growth Funding’ Tab</w:t>
      </w:r>
      <w:bookmarkEnd w:id="22"/>
    </w:p>
    <w:p w:rsidR="00017DCA" w:rsidRPr="00017DCA" w:rsidRDefault="00017DCA" w:rsidP="00017DCA"/>
    <w:p w:rsidR="00DC5A08" w:rsidRDefault="0042319B" w:rsidP="00DC5A08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t>The Growth Funding Estimator on this tab calculates Rising Roll Funding as well as Reorganisation Funding</w:t>
      </w:r>
      <w:r w:rsidR="00725762">
        <w:rPr>
          <w:rFonts w:ascii="Arial" w:hAnsi="Arial" w:cs="Arial"/>
          <w:sz w:val="24"/>
          <w:szCs w:val="24"/>
        </w:rPr>
        <w:t>, if applicable</w:t>
      </w:r>
      <w:r w:rsidRPr="00913A97">
        <w:rPr>
          <w:rFonts w:ascii="Arial" w:hAnsi="Arial" w:cs="Arial"/>
          <w:sz w:val="24"/>
          <w:szCs w:val="24"/>
        </w:rPr>
        <w:t xml:space="preserve">. The rising roll estimation is based on the pupil number estimate provided on the </w:t>
      </w:r>
      <w:r w:rsidRPr="003E021A">
        <w:rPr>
          <w:rFonts w:ascii="Arial" w:hAnsi="Arial" w:cs="Arial"/>
          <w:color w:val="0070C0"/>
          <w:sz w:val="24"/>
          <w:szCs w:val="24"/>
        </w:rPr>
        <w:t>‘</w:t>
      </w:r>
      <w:r w:rsidR="002870BE" w:rsidRPr="003E021A">
        <w:rPr>
          <w:rFonts w:ascii="Arial" w:hAnsi="Arial" w:cs="Arial"/>
          <w:color w:val="0070C0"/>
          <w:sz w:val="24"/>
          <w:szCs w:val="24"/>
        </w:rPr>
        <w:t>Pupils’</w:t>
      </w:r>
      <w:r w:rsidR="003E021A" w:rsidRPr="003E021A">
        <w:rPr>
          <w:rFonts w:ascii="Arial" w:hAnsi="Arial" w:cs="Arial"/>
          <w:color w:val="0070C0"/>
          <w:sz w:val="24"/>
          <w:szCs w:val="24"/>
        </w:rPr>
        <w:t xml:space="preserve"> T</w:t>
      </w:r>
      <w:r w:rsidRPr="003E021A">
        <w:rPr>
          <w:rFonts w:ascii="Arial" w:hAnsi="Arial" w:cs="Arial"/>
          <w:color w:val="0070C0"/>
          <w:sz w:val="24"/>
          <w:szCs w:val="24"/>
        </w:rPr>
        <w:t>ab</w:t>
      </w:r>
      <w:r w:rsidRPr="00913A97">
        <w:rPr>
          <w:rFonts w:ascii="Arial" w:hAnsi="Arial" w:cs="Arial"/>
          <w:sz w:val="24"/>
          <w:szCs w:val="24"/>
        </w:rPr>
        <w:t xml:space="preserve">. Schools eligible for Reorganisation Funding will receive email notification of any amounts due and can populate the pink shaded cells in </w:t>
      </w:r>
      <w:r w:rsidR="00B37D16">
        <w:rPr>
          <w:rFonts w:ascii="Arial" w:hAnsi="Arial" w:cs="Arial"/>
          <w:sz w:val="24"/>
          <w:szCs w:val="24"/>
        </w:rPr>
        <w:t>column</w:t>
      </w:r>
      <w:r w:rsidRPr="00913A97">
        <w:rPr>
          <w:rFonts w:ascii="Arial" w:hAnsi="Arial" w:cs="Arial"/>
          <w:sz w:val="24"/>
          <w:szCs w:val="24"/>
        </w:rPr>
        <w:t xml:space="preserve"> H with the relevant information. </w:t>
      </w:r>
    </w:p>
    <w:p w:rsidR="00725762" w:rsidRDefault="00725762" w:rsidP="00DC5A08">
      <w:pPr>
        <w:rPr>
          <w:rFonts w:ascii="Arial" w:hAnsi="Arial" w:cs="Arial"/>
          <w:sz w:val="24"/>
          <w:szCs w:val="24"/>
        </w:rPr>
      </w:pPr>
    </w:p>
    <w:p w:rsidR="00283AD4" w:rsidRDefault="00283AD4" w:rsidP="00DC5A08">
      <w:pPr>
        <w:rPr>
          <w:rFonts w:ascii="Arial" w:hAnsi="Arial" w:cs="Arial"/>
          <w:sz w:val="24"/>
          <w:szCs w:val="24"/>
        </w:rPr>
      </w:pPr>
    </w:p>
    <w:p w:rsidR="00283AD4" w:rsidRDefault="00283AD4" w:rsidP="00DC5A08">
      <w:pPr>
        <w:rPr>
          <w:rFonts w:ascii="Arial" w:hAnsi="Arial" w:cs="Arial"/>
          <w:sz w:val="24"/>
          <w:szCs w:val="24"/>
        </w:rPr>
      </w:pPr>
    </w:p>
    <w:p w:rsidR="00DA0588" w:rsidRDefault="00DA0588" w:rsidP="00DC5A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This data then feeds into a summary table further down the sheet, with a </w:t>
      </w:r>
      <w:r w:rsidR="00F3033D">
        <w:rPr>
          <w:rFonts w:ascii="Arial" w:hAnsi="Arial" w:cs="Arial"/>
          <w:sz w:val="24"/>
          <w:szCs w:val="24"/>
        </w:rPr>
        <w:t>Total Actual Funding figure f</w:t>
      </w:r>
      <w:r w:rsidR="001A5A2F">
        <w:rPr>
          <w:rFonts w:ascii="Arial" w:hAnsi="Arial" w:cs="Arial"/>
          <w:sz w:val="24"/>
          <w:szCs w:val="24"/>
        </w:rPr>
        <w:t>or Years 1, 2 and 3 in cells H55, H57 and H59</w:t>
      </w:r>
      <w:r w:rsidR="00F3033D">
        <w:rPr>
          <w:rFonts w:ascii="Arial" w:hAnsi="Arial" w:cs="Arial"/>
          <w:sz w:val="24"/>
          <w:szCs w:val="24"/>
        </w:rPr>
        <w:t xml:space="preserve"> respectively.</w:t>
      </w:r>
    </w:p>
    <w:p w:rsidR="001A5A2F" w:rsidRPr="00283AD4" w:rsidRDefault="00283AD4" w:rsidP="001B3555">
      <w:pPr>
        <w:rPr>
          <w:noProof/>
          <w:lang w:eastAsia="en-GB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839FFF5" wp14:editId="641D4DD8">
                <wp:simplePos x="0" y="0"/>
                <wp:positionH relativeFrom="column">
                  <wp:posOffset>3402965</wp:posOffset>
                </wp:positionH>
                <wp:positionV relativeFrom="paragraph">
                  <wp:posOffset>443865</wp:posOffset>
                </wp:positionV>
                <wp:extent cx="1313815" cy="842645"/>
                <wp:effectExtent l="76200" t="76200" r="95885" b="90805"/>
                <wp:wrapNone/>
                <wp:docPr id="1114" name="Rounded Rectangle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815" cy="8426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14" o:spid="_x0000_s1026" style="position:absolute;margin-left:267.95pt;margin-top:34.95pt;width:103.45pt;height:66.3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B3A35D8" wp14:editId="03308A65">
            <wp:extent cx="4657445" cy="1333500"/>
            <wp:effectExtent l="0" t="0" r="0" b="0"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0487" cy="1331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5D5" w:rsidRDefault="00B825BD" w:rsidP="00143A40">
      <w:pPr>
        <w:pStyle w:val="Heading1"/>
        <w:rPr>
          <w:u w:val="single"/>
        </w:rPr>
      </w:pPr>
      <w:bookmarkStart w:id="23" w:name="_Toc444590716"/>
      <w:r w:rsidRPr="00B825BD">
        <w:rPr>
          <w:u w:val="single"/>
        </w:rPr>
        <w:t>‘BPS</w:t>
      </w:r>
      <w:r w:rsidR="00BE6409">
        <w:rPr>
          <w:u w:val="single"/>
        </w:rPr>
        <w:t xml:space="preserve"> Summary</w:t>
      </w:r>
      <w:r w:rsidRPr="00B825BD">
        <w:rPr>
          <w:u w:val="single"/>
        </w:rPr>
        <w:t>’ Tab</w:t>
      </w:r>
      <w:bookmarkEnd w:id="23"/>
    </w:p>
    <w:p w:rsidR="00A16BAF" w:rsidRDefault="00A16BAF" w:rsidP="00A16BAF"/>
    <w:p w:rsidR="00A52704" w:rsidRDefault="00A52704" w:rsidP="00A52704">
      <w:pPr>
        <w:rPr>
          <w:rFonts w:ascii="Arial" w:hAnsi="Arial" w:cs="Arial"/>
          <w:sz w:val="24"/>
          <w:szCs w:val="24"/>
        </w:rPr>
      </w:pPr>
      <w:r w:rsidRPr="000B4F13">
        <w:rPr>
          <w:rFonts w:ascii="Arial" w:hAnsi="Arial" w:cs="Arial"/>
          <w:sz w:val="24"/>
          <w:szCs w:val="24"/>
        </w:rPr>
        <w:t>Once all the other tabs have been completed, this tab will summarise your funding by Ledg</w:t>
      </w:r>
      <w:r w:rsidR="001A5A2F">
        <w:rPr>
          <w:rFonts w:ascii="Arial" w:hAnsi="Arial" w:cs="Arial"/>
          <w:sz w:val="24"/>
          <w:szCs w:val="24"/>
        </w:rPr>
        <w:t>er Code (I01, I02, I03, I05</w:t>
      </w:r>
      <w:r w:rsidRPr="000B4F13">
        <w:rPr>
          <w:rFonts w:ascii="Arial" w:hAnsi="Arial" w:cs="Arial"/>
          <w:sz w:val="24"/>
          <w:szCs w:val="24"/>
        </w:rPr>
        <w:t xml:space="preserve"> and I18</w:t>
      </w:r>
      <w:r>
        <w:rPr>
          <w:rFonts w:ascii="Arial" w:hAnsi="Arial" w:cs="Arial"/>
          <w:sz w:val="24"/>
          <w:szCs w:val="24"/>
        </w:rPr>
        <w:t>) for Years 1, 2 and 3, with totals for each year in cells C2</w:t>
      </w:r>
      <w:r w:rsidR="00B37D16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, D2</w:t>
      </w:r>
      <w:r w:rsidR="00B37D16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and E2</w:t>
      </w:r>
      <w:r w:rsidR="00B37D16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</w:p>
    <w:p w:rsidR="00AB2E48" w:rsidRDefault="00AB2E48" w:rsidP="00A527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De-delegation totals for each year will be shown in the cells below (C3</w:t>
      </w:r>
      <w:r w:rsidR="00B37D16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, D3</w:t>
      </w:r>
      <w:r w:rsidR="00B37D16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and E3</w:t>
      </w:r>
      <w:r w:rsidR="00B37D16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).</w:t>
      </w:r>
    </w:p>
    <w:p w:rsidR="007B1351" w:rsidRDefault="007B1351" w:rsidP="00A52704">
      <w:pPr>
        <w:rPr>
          <w:rFonts w:ascii="Arial" w:hAnsi="Arial" w:cs="Arial"/>
          <w:sz w:val="24"/>
          <w:szCs w:val="24"/>
        </w:rPr>
      </w:pPr>
      <w:bookmarkStart w:id="24" w:name="_GoBack"/>
      <w:r>
        <w:rPr>
          <w:noProof/>
          <w:lang w:eastAsia="en-GB"/>
        </w:rPr>
        <w:drawing>
          <wp:inline distT="0" distB="0" distL="0" distR="0" wp14:anchorId="21732067" wp14:editId="58AECD15">
            <wp:extent cx="4038600" cy="2418323"/>
            <wp:effectExtent l="0" t="0" r="0" b="1270"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6811" cy="241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4"/>
    </w:p>
    <w:p w:rsidR="00AB2E48" w:rsidRPr="008E0CDF" w:rsidRDefault="00A52704" w:rsidP="00AB2E48">
      <w:r w:rsidRPr="000B4F13">
        <w:rPr>
          <w:rFonts w:ascii="Arial" w:hAnsi="Arial" w:cs="Arial"/>
          <w:sz w:val="24"/>
          <w:szCs w:val="24"/>
        </w:rPr>
        <w:t xml:space="preserve">These figures can then be used to complete the first 3 years of the </w:t>
      </w:r>
      <w:r w:rsidRPr="000B4F13">
        <w:rPr>
          <w:rFonts w:ascii="Arial" w:hAnsi="Arial" w:cs="Arial"/>
          <w:i/>
          <w:sz w:val="24"/>
          <w:szCs w:val="24"/>
        </w:rPr>
        <w:t>5 Years Data tab</w:t>
      </w:r>
      <w:r w:rsidRPr="000B4F13">
        <w:t xml:space="preserve"> </w:t>
      </w:r>
      <w:r w:rsidRPr="000B4F13">
        <w:rPr>
          <w:rFonts w:ascii="Arial" w:hAnsi="Arial" w:cs="Arial"/>
          <w:sz w:val="24"/>
          <w:szCs w:val="24"/>
        </w:rPr>
        <w:t>on the Budget Planning Software</w:t>
      </w:r>
      <w:r w:rsidR="00725762">
        <w:rPr>
          <w:rFonts w:ascii="Arial" w:hAnsi="Arial" w:cs="Arial"/>
          <w:sz w:val="24"/>
          <w:szCs w:val="24"/>
        </w:rPr>
        <w:t xml:space="preserve"> (BPS)</w:t>
      </w:r>
      <w:r w:rsidRPr="000B4F13">
        <w:rPr>
          <w:rFonts w:ascii="Arial" w:hAnsi="Arial" w:cs="Arial"/>
          <w:sz w:val="24"/>
          <w:szCs w:val="24"/>
        </w:rPr>
        <w:t xml:space="preserve">. </w:t>
      </w:r>
      <w:r w:rsidR="00AB2E48" w:rsidRPr="000B4F13">
        <w:rPr>
          <w:rFonts w:ascii="Arial" w:hAnsi="Arial" w:cs="Arial"/>
          <w:sz w:val="24"/>
          <w:szCs w:val="24"/>
        </w:rPr>
        <w:t>Refer to the BPS guidance notes for further instructions</w:t>
      </w:r>
      <w:r w:rsidR="00AB2E48">
        <w:rPr>
          <w:rFonts w:ascii="Arial" w:hAnsi="Arial" w:cs="Arial"/>
          <w:sz w:val="24"/>
          <w:szCs w:val="24"/>
        </w:rPr>
        <w:t xml:space="preserve"> on how to enter these figures on BPS</w:t>
      </w:r>
      <w:r w:rsidR="00AB2E48" w:rsidRPr="000B4F13">
        <w:rPr>
          <w:rFonts w:ascii="Arial" w:hAnsi="Arial" w:cs="Arial"/>
          <w:sz w:val="24"/>
          <w:szCs w:val="24"/>
        </w:rPr>
        <w:t>.</w:t>
      </w:r>
    </w:p>
    <w:p w:rsidR="00A52704" w:rsidRDefault="00A52704" w:rsidP="00A52704">
      <w:pPr>
        <w:rPr>
          <w:rFonts w:ascii="Arial" w:hAnsi="Arial" w:cs="Arial"/>
          <w:sz w:val="24"/>
          <w:szCs w:val="24"/>
        </w:rPr>
      </w:pPr>
    </w:p>
    <w:p w:rsidR="00AB2E48" w:rsidRDefault="00A52704" w:rsidP="00A52704">
      <w:pPr>
        <w:rPr>
          <w:rFonts w:ascii="Arial" w:hAnsi="Arial" w:cs="Arial"/>
          <w:sz w:val="24"/>
          <w:szCs w:val="24"/>
        </w:rPr>
      </w:pPr>
      <w:proofErr w:type="gramStart"/>
      <w:r w:rsidRPr="00421E99">
        <w:rPr>
          <w:rFonts w:ascii="Arial" w:hAnsi="Arial" w:cs="Arial"/>
          <w:b/>
          <w:sz w:val="24"/>
          <w:szCs w:val="24"/>
        </w:rPr>
        <w:t>N.B.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A16BAF" w:rsidRPr="00240D42" w:rsidRDefault="00AB2E48" w:rsidP="00C07F1C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AB2E48">
        <w:rPr>
          <w:rFonts w:ascii="Arial" w:hAnsi="Arial" w:cs="Arial"/>
          <w:sz w:val="24"/>
          <w:szCs w:val="24"/>
        </w:rPr>
        <w:t>The PE &amp; Sports Grant will need to be accounted for within the I&amp;E section</w:t>
      </w:r>
      <w:r w:rsidR="00B23B94">
        <w:rPr>
          <w:rFonts w:ascii="Arial" w:hAnsi="Arial" w:cs="Arial"/>
          <w:sz w:val="24"/>
          <w:szCs w:val="24"/>
        </w:rPr>
        <w:t xml:space="preserve"> on BPS as it is not included within the funding templates</w:t>
      </w:r>
    </w:p>
    <w:sectPr w:rsidR="00A16BAF" w:rsidRPr="00240D42" w:rsidSect="00E62BF6">
      <w:footerReference w:type="default" r:id="rId53"/>
      <w:footerReference w:type="first" r:id="rId54"/>
      <w:pgSz w:w="11906" w:h="16838" w:code="9"/>
      <w:pgMar w:top="1440" w:right="1440" w:bottom="1440" w:left="1440" w:header="709" w:footer="709" w:gutter="0"/>
      <w:pgBorders w:display="firstPage" w:offsetFrom="page">
        <w:top w:val="thickThinSmallGap" w:sz="24" w:space="24" w:color="0070C0"/>
        <w:left w:val="thickThinSmallGap" w:sz="24" w:space="24" w:color="0070C0"/>
        <w:bottom w:val="thinThickSmallGap" w:sz="24" w:space="24" w:color="0070C0"/>
        <w:right w:val="thinThickSmallGap" w:sz="24" w:space="24" w:color="0070C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BD5" w:rsidRDefault="00A27BD5" w:rsidP="00913A97">
      <w:pPr>
        <w:spacing w:after="0" w:line="240" w:lineRule="auto"/>
      </w:pPr>
      <w:r>
        <w:separator/>
      </w:r>
    </w:p>
  </w:endnote>
  <w:endnote w:type="continuationSeparator" w:id="0">
    <w:p w:rsidR="00A27BD5" w:rsidRDefault="00A27BD5" w:rsidP="00913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17A" w:rsidRDefault="0066617A">
    <w:pPr>
      <w:pStyle w:val="Footer"/>
    </w:pPr>
    <w:r>
      <w:t>Last updated 01/03/2016</w:t>
    </w:r>
    <w:r>
      <w:tab/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4E5374">
      <w:rPr>
        <w:noProof/>
      </w:rPr>
      <w:t>4</w:t>
    </w:r>
    <w:r>
      <w:fldChar w:fldCharType="end"/>
    </w:r>
    <w:r>
      <w:t xml:space="preserve"> of </w:t>
    </w:r>
    <w:fldSimple w:instr=" NUMPAGES   \* MERGEFORMAT ">
      <w:r w:rsidR="004E5374">
        <w:rPr>
          <w:noProof/>
        </w:rPr>
        <w:t>22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17A" w:rsidRDefault="0066617A">
    <w:pPr>
      <w:pStyle w:val="Footer"/>
    </w:pPr>
    <w:r>
      <w:t>Last updated 01/03/2017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BD5" w:rsidRDefault="00A27BD5" w:rsidP="00913A97">
      <w:pPr>
        <w:spacing w:after="0" w:line="240" w:lineRule="auto"/>
      </w:pPr>
      <w:r>
        <w:separator/>
      </w:r>
    </w:p>
  </w:footnote>
  <w:footnote w:type="continuationSeparator" w:id="0">
    <w:p w:rsidR="00A27BD5" w:rsidRDefault="00A27BD5" w:rsidP="00913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6327"/>
    <w:multiLevelType w:val="hybridMultilevel"/>
    <w:tmpl w:val="FEA81E6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A16EE"/>
    <w:multiLevelType w:val="hybridMultilevel"/>
    <w:tmpl w:val="F0F20342"/>
    <w:lvl w:ilvl="0" w:tplc="A9E422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913C1"/>
    <w:multiLevelType w:val="hybridMultilevel"/>
    <w:tmpl w:val="B7408D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A4ED6"/>
    <w:multiLevelType w:val="hybridMultilevel"/>
    <w:tmpl w:val="39805E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F438F"/>
    <w:multiLevelType w:val="hybridMultilevel"/>
    <w:tmpl w:val="1F7E6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342551"/>
    <w:multiLevelType w:val="hybridMultilevel"/>
    <w:tmpl w:val="F846362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DE5B06"/>
    <w:multiLevelType w:val="hybridMultilevel"/>
    <w:tmpl w:val="FC7E12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EA213B"/>
    <w:multiLevelType w:val="hybridMultilevel"/>
    <w:tmpl w:val="03B243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CA3D3D"/>
    <w:multiLevelType w:val="hybridMultilevel"/>
    <w:tmpl w:val="87CE6DF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11044C"/>
    <w:multiLevelType w:val="hybridMultilevel"/>
    <w:tmpl w:val="4D146B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C357C3"/>
    <w:multiLevelType w:val="hybridMultilevel"/>
    <w:tmpl w:val="EDB496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68159F"/>
    <w:multiLevelType w:val="hybridMultilevel"/>
    <w:tmpl w:val="F050E8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CB1290"/>
    <w:multiLevelType w:val="hybridMultilevel"/>
    <w:tmpl w:val="6444EF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8"/>
  </w:num>
  <w:num w:numId="5">
    <w:abstractNumId w:val="0"/>
  </w:num>
  <w:num w:numId="6">
    <w:abstractNumId w:val="2"/>
  </w:num>
  <w:num w:numId="7">
    <w:abstractNumId w:val="5"/>
  </w:num>
  <w:num w:numId="8">
    <w:abstractNumId w:val="11"/>
  </w:num>
  <w:num w:numId="9">
    <w:abstractNumId w:val="6"/>
  </w:num>
  <w:num w:numId="10">
    <w:abstractNumId w:val="9"/>
  </w:num>
  <w:num w:numId="11">
    <w:abstractNumId w:val="7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5D5"/>
    <w:rsid w:val="00005F10"/>
    <w:rsid w:val="0001469D"/>
    <w:rsid w:val="00016649"/>
    <w:rsid w:val="00017DCA"/>
    <w:rsid w:val="00035F63"/>
    <w:rsid w:val="00062EF8"/>
    <w:rsid w:val="0006749E"/>
    <w:rsid w:val="000801B4"/>
    <w:rsid w:val="0008027F"/>
    <w:rsid w:val="000841BB"/>
    <w:rsid w:val="000A5685"/>
    <w:rsid w:val="000C3464"/>
    <w:rsid w:val="000D742C"/>
    <w:rsid w:val="000E1C42"/>
    <w:rsid w:val="000E5E29"/>
    <w:rsid w:val="000F118C"/>
    <w:rsid w:val="000F2F08"/>
    <w:rsid w:val="000F48EC"/>
    <w:rsid w:val="001066F4"/>
    <w:rsid w:val="00121B52"/>
    <w:rsid w:val="00143A40"/>
    <w:rsid w:val="00144D11"/>
    <w:rsid w:val="001456BA"/>
    <w:rsid w:val="00147499"/>
    <w:rsid w:val="00157E28"/>
    <w:rsid w:val="0016588C"/>
    <w:rsid w:val="001935D5"/>
    <w:rsid w:val="001A5A2F"/>
    <w:rsid w:val="001B18DD"/>
    <w:rsid w:val="001B2273"/>
    <w:rsid w:val="001B23DA"/>
    <w:rsid w:val="001B3555"/>
    <w:rsid w:val="001D3701"/>
    <w:rsid w:val="001D3CF3"/>
    <w:rsid w:val="001D7724"/>
    <w:rsid w:val="001E2EAB"/>
    <w:rsid w:val="001F1AFB"/>
    <w:rsid w:val="00211D76"/>
    <w:rsid w:val="00217386"/>
    <w:rsid w:val="002358DA"/>
    <w:rsid w:val="002371D4"/>
    <w:rsid w:val="00237200"/>
    <w:rsid w:val="002400E5"/>
    <w:rsid w:val="00240D42"/>
    <w:rsid w:val="00240D62"/>
    <w:rsid w:val="00242C4A"/>
    <w:rsid w:val="00256C06"/>
    <w:rsid w:val="0026614C"/>
    <w:rsid w:val="00283AD4"/>
    <w:rsid w:val="002870BE"/>
    <w:rsid w:val="002B534E"/>
    <w:rsid w:val="002B550B"/>
    <w:rsid w:val="003037E2"/>
    <w:rsid w:val="00321739"/>
    <w:rsid w:val="003244A7"/>
    <w:rsid w:val="00325982"/>
    <w:rsid w:val="00326449"/>
    <w:rsid w:val="00336FFF"/>
    <w:rsid w:val="00337765"/>
    <w:rsid w:val="00346F87"/>
    <w:rsid w:val="00356315"/>
    <w:rsid w:val="00360BAD"/>
    <w:rsid w:val="00365423"/>
    <w:rsid w:val="003740FF"/>
    <w:rsid w:val="00383730"/>
    <w:rsid w:val="00390BCA"/>
    <w:rsid w:val="003913FF"/>
    <w:rsid w:val="003A672D"/>
    <w:rsid w:val="003E021A"/>
    <w:rsid w:val="003E03F3"/>
    <w:rsid w:val="003F28A0"/>
    <w:rsid w:val="003F653A"/>
    <w:rsid w:val="003F6FC4"/>
    <w:rsid w:val="0042111D"/>
    <w:rsid w:val="0042319B"/>
    <w:rsid w:val="00436BE9"/>
    <w:rsid w:val="00436D7C"/>
    <w:rsid w:val="004456FC"/>
    <w:rsid w:val="00460C08"/>
    <w:rsid w:val="004649AD"/>
    <w:rsid w:val="00480F3B"/>
    <w:rsid w:val="0048113C"/>
    <w:rsid w:val="00481CA7"/>
    <w:rsid w:val="004841B3"/>
    <w:rsid w:val="004B1AC0"/>
    <w:rsid w:val="004E3C92"/>
    <w:rsid w:val="004E5374"/>
    <w:rsid w:val="00504692"/>
    <w:rsid w:val="00510B89"/>
    <w:rsid w:val="00544560"/>
    <w:rsid w:val="005460CE"/>
    <w:rsid w:val="005536C9"/>
    <w:rsid w:val="00560AFA"/>
    <w:rsid w:val="00564513"/>
    <w:rsid w:val="00565110"/>
    <w:rsid w:val="00575D1F"/>
    <w:rsid w:val="0058398B"/>
    <w:rsid w:val="005A0BD4"/>
    <w:rsid w:val="005A1F12"/>
    <w:rsid w:val="005B03D0"/>
    <w:rsid w:val="005B25F1"/>
    <w:rsid w:val="005C4706"/>
    <w:rsid w:val="005D34A3"/>
    <w:rsid w:val="005D57CE"/>
    <w:rsid w:val="00607427"/>
    <w:rsid w:val="0065344E"/>
    <w:rsid w:val="0066617A"/>
    <w:rsid w:val="00672376"/>
    <w:rsid w:val="006808DF"/>
    <w:rsid w:val="00684C50"/>
    <w:rsid w:val="006930B8"/>
    <w:rsid w:val="00697091"/>
    <w:rsid w:val="006C4309"/>
    <w:rsid w:val="006D3CDF"/>
    <w:rsid w:val="006F31E4"/>
    <w:rsid w:val="006F328F"/>
    <w:rsid w:val="006F6A47"/>
    <w:rsid w:val="00711EAA"/>
    <w:rsid w:val="00713E0C"/>
    <w:rsid w:val="0072052A"/>
    <w:rsid w:val="00722B19"/>
    <w:rsid w:val="00725762"/>
    <w:rsid w:val="00731BED"/>
    <w:rsid w:val="00732A68"/>
    <w:rsid w:val="00743B35"/>
    <w:rsid w:val="0076504C"/>
    <w:rsid w:val="00771636"/>
    <w:rsid w:val="007B1351"/>
    <w:rsid w:val="008054C8"/>
    <w:rsid w:val="00827516"/>
    <w:rsid w:val="00830D56"/>
    <w:rsid w:val="00847A39"/>
    <w:rsid w:val="00860BA0"/>
    <w:rsid w:val="0089477A"/>
    <w:rsid w:val="008B3CB1"/>
    <w:rsid w:val="008C5254"/>
    <w:rsid w:val="008D2A57"/>
    <w:rsid w:val="008E3E3C"/>
    <w:rsid w:val="008F779E"/>
    <w:rsid w:val="00913A97"/>
    <w:rsid w:val="00921619"/>
    <w:rsid w:val="0092563D"/>
    <w:rsid w:val="00927087"/>
    <w:rsid w:val="00931FC7"/>
    <w:rsid w:val="0094382B"/>
    <w:rsid w:val="009516DC"/>
    <w:rsid w:val="00994E7C"/>
    <w:rsid w:val="00997766"/>
    <w:rsid w:val="009B3A6C"/>
    <w:rsid w:val="009B4105"/>
    <w:rsid w:val="009C2D32"/>
    <w:rsid w:val="009D5547"/>
    <w:rsid w:val="009E1B19"/>
    <w:rsid w:val="009F33AC"/>
    <w:rsid w:val="009F4E29"/>
    <w:rsid w:val="00A16BAF"/>
    <w:rsid w:val="00A16C5B"/>
    <w:rsid w:val="00A2178F"/>
    <w:rsid w:val="00A26588"/>
    <w:rsid w:val="00A27BD5"/>
    <w:rsid w:val="00A41960"/>
    <w:rsid w:val="00A44C71"/>
    <w:rsid w:val="00A52704"/>
    <w:rsid w:val="00A62F04"/>
    <w:rsid w:val="00A67F44"/>
    <w:rsid w:val="00A7113C"/>
    <w:rsid w:val="00A851DF"/>
    <w:rsid w:val="00AA1FBF"/>
    <w:rsid w:val="00AA7B60"/>
    <w:rsid w:val="00AA7D43"/>
    <w:rsid w:val="00AB2C03"/>
    <w:rsid w:val="00AB2E48"/>
    <w:rsid w:val="00AC171C"/>
    <w:rsid w:val="00AD1A1E"/>
    <w:rsid w:val="00AE41AB"/>
    <w:rsid w:val="00AE4C33"/>
    <w:rsid w:val="00AF2CF4"/>
    <w:rsid w:val="00B15018"/>
    <w:rsid w:val="00B15F10"/>
    <w:rsid w:val="00B23B94"/>
    <w:rsid w:val="00B3487E"/>
    <w:rsid w:val="00B37D16"/>
    <w:rsid w:val="00B41C62"/>
    <w:rsid w:val="00B50C38"/>
    <w:rsid w:val="00B522A6"/>
    <w:rsid w:val="00B6556C"/>
    <w:rsid w:val="00B825BD"/>
    <w:rsid w:val="00B8311C"/>
    <w:rsid w:val="00B90C7F"/>
    <w:rsid w:val="00B962AA"/>
    <w:rsid w:val="00B9649D"/>
    <w:rsid w:val="00B96E49"/>
    <w:rsid w:val="00BA03B9"/>
    <w:rsid w:val="00BB385E"/>
    <w:rsid w:val="00BB72A9"/>
    <w:rsid w:val="00BC3A54"/>
    <w:rsid w:val="00BD7E04"/>
    <w:rsid w:val="00BE6409"/>
    <w:rsid w:val="00BE71F1"/>
    <w:rsid w:val="00BF18F7"/>
    <w:rsid w:val="00BF677E"/>
    <w:rsid w:val="00C07F1C"/>
    <w:rsid w:val="00C401E8"/>
    <w:rsid w:val="00C53498"/>
    <w:rsid w:val="00C85F9F"/>
    <w:rsid w:val="00C913DC"/>
    <w:rsid w:val="00C91568"/>
    <w:rsid w:val="00CA2951"/>
    <w:rsid w:val="00CA5507"/>
    <w:rsid w:val="00CF0870"/>
    <w:rsid w:val="00CF3A2F"/>
    <w:rsid w:val="00CF4AEF"/>
    <w:rsid w:val="00D06122"/>
    <w:rsid w:val="00D127CE"/>
    <w:rsid w:val="00D30E78"/>
    <w:rsid w:val="00D355FF"/>
    <w:rsid w:val="00D43E90"/>
    <w:rsid w:val="00D50661"/>
    <w:rsid w:val="00DA0588"/>
    <w:rsid w:val="00DB46E0"/>
    <w:rsid w:val="00DC5A08"/>
    <w:rsid w:val="00DC6241"/>
    <w:rsid w:val="00DD6B8A"/>
    <w:rsid w:val="00E079E3"/>
    <w:rsid w:val="00E11B6A"/>
    <w:rsid w:val="00E366C6"/>
    <w:rsid w:val="00E505C4"/>
    <w:rsid w:val="00E62BF6"/>
    <w:rsid w:val="00E71C79"/>
    <w:rsid w:val="00E9042D"/>
    <w:rsid w:val="00EB24B8"/>
    <w:rsid w:val="00EB318E"/>
    <w:rsid w:val="00EB3E01"/>
    <w:rsid w:val="00EB6354"/>
    <w:rsid w:val="00EC0EE7"/>
    <w:rsid w:val="00EC11F7"/>
    <w:rsid w:val="00EE0057"/>
    <w:rsid w:val="00EF4EAD"/>
    <w:rsid w:val="00EF6595"/>
    <w:rsid w:val="00F07828"/>
    <w:rsid w:val="00F10784"/>
    <w:rsid w:val="00F1705F"/>
    <w:rsid w:val="00F3033D"/>
    <w:rsid w:val="00F3352A"/>
    <w:rsid w:val="00F40A26"/>
    <w:rsid w:val="00F60729"/>
    <w:rsid w:val="00F90B46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46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46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46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AEF"/>
    <w:pPr>
      <w:ind w:left="720"/>
      <w:contextualSpacing/>
    </w:pPr>
  </w:style>
  <w:style w:type="paragraph" w:customStyle="1" w:styleId="Default">
    <w:name w:val="Default"/>
    <w:rsid w:val="00C401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16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3C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13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A97"/>
  </w:style>
  <w:style w:type="paragraph" w:styleId="Footer">
    <w:name w:val="footer"/>
    <w:basedOn w:val="Normal"/>
    <w:link w:val="FooterChar"/>
    <w:uiPriority w:val="99"/>
    <w:unhideWhenUsed/>
    <w:rsid w:val="00913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A97"/>
  </w:style>
  <w:style w:type="paragraph" w:styleId="BalloonText">
    <w:name w:val="Balloon Text"/>
    <w:basedOn w:val="Normal"/>
    <w:link w:val="BalloonTextChar"/>
    <w:uiPriority w:val="99"/>
    <w:semiHidden/>
    <w:unhideWhenUsed/>
    <w:rsid w:val="00913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A9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146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46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469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469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1469D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1469D"/>
    <w:pPr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01469D"/>
    <w:pPr>
      <w:spacing w:after="100"/>
      <w:ind w:left="440"/>
    </w:pPr>
    <w:rPr>
      <w:rFonts w:eastAsiaTheme="minorEastAsia"/>
      <w:lang w:val="en-US" w:eastAsia="ja-JP"/>
    </w:rPr>
  </w:style>
  <w:style w:type="paragraph" w:styleId="NoSpacing">
    <w:name w:val="No Spacing"/>
    <w:uiPriority w:val="1"/>
    <w:qFormat/>
    <w:rsid w:val="00B825B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061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46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46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46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AEF"/>
    <w:pPr>
      <w:ind w:left="720"/>
      <w:contextualSpacing/>
    </w:pPr>
  </w:style>
  <w:style w:type="paragraph" w:customStyle="1" w:styleId="Default">
    <w:name w:val="Default"/>
    <w:rsid w:val="00C401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16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3C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13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A97"/>
  </w:style>
  <w:style w:type="paragraph" w:styleId="Footer">
    <w:name w:val="footer"/>
    <w:basedOn w:val="Normal"/>
    <w:link w:val="FooterChar"/>
    <w:uiPriority w:val="99"/>
    <w:unhideWhenUsed/>
    <w:rsid w:val="00913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A97"/>
  </w:style>
  <w:style w:type="paragraph" w:styleId="BalloonText">
    <w:name w:val="Balloon Text"/>
    <w:basedOn w:val="Normal"/>
    <w:link w:val="BalloonTextChar"/>
    <w:uiPriority w:val="99"/>
    <w:semiHidden/>
    <w:unhideWhenUsed/>
    <w:rsid w:val="00913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A9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146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46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469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469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1469D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1469D"/>
    <w:pPr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01469D"/>
    <w:pPr>
      <w:spacing w:after="100"/>
      <w:ind w:left="440"/>
    </w:pPr>
    <w:rPr>
      <w:rFonts w:eastAsiaTheme="minorEastAsia"/>
      <w:lang w:val="en-US" w:eastAsia="ja-JP"/>
    </w:rPr>
  </w:style>
  <w:style w:type="paragraph" w:styleId="NoSpacing">
    <w:name w:val="No Spacing"/>
    <w:uiPriority w:val="1"/>
    <w:qFormat/>
    <w:rsid w:val="00B825B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061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9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0.emf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emf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0.emf"/><Relationship Id="rId32" Type="http://schemas.openxmlformats.org/officeDocument/2006/relationships/image" Target="media/image21.png"/><Relationship Id="rId37" Type="http://schemas.openxmlformats.org/officeDocument/2006/relationships/hyperlink" Target="https://shareweb.kent.gov.uk/Documents/KELSI/Finance/High%20Needs%20Consultation%20vfinal.pdf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0.emf"/><Relationship Id="rId48" Type="http://schemas.openxmlformats.org/officeDocument/2006/relationships/image" Target="media/image35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62A73-0C89-4191-9A2C-23A4311C6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5F2DBF2E</Template>
  <TotalTime>7</TotalTime>
  <Pages>22</Pages>
  <Words>3062</Words>
  <Characters>17456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20478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Holdsworth, Samuel - ST FP</dc:creator>
  <cp:lastModifiedBy>Martin, Ashley - BSS FP</cp:lastModifiedBy>
  <cp:revision>4</cp:revision>
  <cp:lastPrinted>2017-03-01T10:02:00Z</cp:lastPrinted>
  <dcterms:created xsi:type="dcterms:W3CDTF">2017-03-01T10:00:00Z</dcterms:created>
  <dcterms:modified xsi:type="dcterms:W3CDTF">2017-03-01T11:09:00Z</dcterms:modified>
</cp:coreProperties>
</file>