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A97" w:rsidRDefault="00913A97">
      <w:pPr>
        <w:rPr>
          <w:b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BE172F" wp14:editId="6E8C3772">
                <wp:simplePos x="0" y="0"/>
                <wp:positionH relativeFrom="column">
                  <wp:posOffset>-445135</wp:posOffset>
                </wp:positionH>
                <wp:positionV relativeFrom="paragraph">
                  <wp:posOffset>-422910</wp:posOffset>
                </wp:positionV>
                <wp:extent cx="6660515" cy="1210310"/>
                <wp:effectExtent l="0" t="0" r="26035" b="889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1210310"/>
                          <a:chOff x="1068571" y="1138590"/>
                          <a:chExt cx="66608" cy="12103"/>
                        </a:xfrm>
                      </wpg:grpSpPr>
                      <pic:pic xmlns:pic="http://schemas.openxmlformats.org/drawingml/2006/picture">
                        <pic:nvPicPr>
                          <pic:cNvPr id="27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576" y="1138590"/>
                            <a:ext cx="66603" cy="1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02" y="1138913"/>
                            <a:ext cx="64267" cy="424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0A26" w:rsidRDefault="00F40A26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Schools Financial Services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8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8571" y="1148239"/>
                            <a:ext cx="66603" cy="2431"/>
                          </a:xfrm>
                          <a:prstGeom prst="rect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 w="9525" algn="in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62" y="1143649"/>
                            <a:ext cx="64628" cy="3007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0A26" w:rsidRDefault="00F40A26" w:rsidP="00913A97">
                              <w:pPr>
                                <w:widowControl w:val="0"/>
                                <w:spacing w:line="273" w:lineRule="auto"/>
                                <w:jc w:val="center"/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It all adds up to a great service, flexibility and peace of mind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8" t="4776" r="2213" b="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854" y="1138931"/>
                            <a:ext cx="8220" cy="522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B0F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-35.05pt;margin-top:-33.3pt;width:524.45pt;height:95.3pt;z-index:251659264" coordorigin="10685,11385" coordsize="666,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685;top:11385;width:66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sibGAAAA3AAAAA8AAABkcnMvZG93bnJldi54bWxEj0FrAjEUhO9C/0N4BW+adWmtbI1StIJV&#10;KFRFe3zdvO4uTV6WTdT13xtB6HGYmW+Y8bS1Rpyo8ZVjBYN+AoI4d7riQsFuu+iNQPiArNE4JgUX&#10;8jCdPHTGmGl35i86bUIhIoR9hgrKEOpMSp+XZNH3XU0cvV/XWAxRNoXUDZ4j3BqZJslQWqw4LpRY&#10;06yk/G9ztAo+3r9Xpso/n80W05/D/GiH66e9Ut3H9u0VRKA2/Ifv7aVWkL4M4HYmHg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ayJsYAAADcAAAADwAAAAAAAAAAAAAA&#10;AACfAgAAZHJzL2Rvd25yZXYueG1sUEsFBgAAAAAEAAQA9wAAAJIDAAAAAA==&#10;" strokecolor="black [0]" insetpen="t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687;top:11389;width:642;height: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AsUA&#10;AADcAAAADwAAAGRycy9kb3ducmV2LnhtbESPQWvCQBSE70L/w/IKvUjdVKWE1FVEEYono6V4fGRf&#10;k9Ds27C70eivdwXB4zAz3zCzRW8acSLna8sKPkYJCOLC6ppLBT+HzXsKwgdkjY1lUnAhD4v5y2CG&#10;mbZnzum0D6WIEPYZKqhCaDMpfVGRQT+yLXH0/qwzGKJ0pdQOzxFuGjlOkk9psOa4UGFLq4qK/31n&#10;FHRmzX55neS52+66dmWOv8PhUam31375BSJQH57hR/tbKxi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aACxQAAANwAAAAPAAAAAAAAAAAAAAAAAJgCAABkcnMv&#10;ZG93bnJldi54bWxQSwUGAAAAAAQABAD1AAAAigMAAAAA&#10;" fillcolor="#00b0f0" strokecolor="#00b0f0">
                  <v:textbox>
                    <w:txbxContent>
                      <w:p w:rsidR="00F40A26" w:rsidRDefault="00F40A26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Schools Financial Services</w:t>
                        </w:r>
                      </w:p>
                    </w:txbxContent>
                  </v:textbox>
                </v:shape>
                <v:rect id="Rectangle 18" o:spid="_x0000_s1029" style="position:absolute;left:10685;top:11482;width:66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Ia8MA&#10;AADcAAAADwAAAGRycy9kb3ducmV2LnhtbESPT4vCMBTE7wt+h/AEL4umCiulayqLIFSwB//dH83b&#10;tmzzUptY67c3C4LHYWZ+w6zWg2lET52rLSuYzyIQxIXVNZcKzqftNAbhPLLGxjIpeJCDdTr6WGGi&#10;7Z0P1B99KQKEXYIKKu/bREpXVGTQzWxLHLxf2xn0QXal1B3eA9w0chFFS2mw5rBQYUubioq/480o&#10;6PNdvBv01Z33n/NTVuc6v6BXajIefr5BeBr8O/xqZ1rBIv6C/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Ia8MAAADcAAAADwAAAAAAAAAAAAAAAACYAgAAZHJzL2Rv&#10;d25yZXYueG1sUEsFBgAAAAAEAAQA9QAAAIgDAAAAAA==&#10;" fillcolor="black [0]" strokecolor="black [0]" insetpen="t">
                  <v:shadow color="#eeece1"/>
                  <v:textbox inset="2.88pt,2.88pt,2.88pt,2.88pt"/>
                </v:rect>
                <v:shape id="Text Box 2" o:spid="_x0000_s1030" type="#_x0000_t202" style="position:absolute;left:10694;top:11436;width:646;height: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ZzsQA&#10;AADbAAAADwAAAGRycy9kb3ducmV2LnhtbESPQWvCQBSE74L/YXmFXqRutKAluoooQunJqEiOj+wz&#10;Cc2+DbsbTfvr3ULB4zAz3zDLdW8acSPna8sKJuMEBHFhdc2lgvNp//YBwgdkjY1lUvBDHtar4WCJ&#10;qbZ3zuh2DKWIEPYpKqhCaFMpfVGRQT+2LXH0rtYZDFG6UmqH9wg3jZwmyUwarDkuVNjStqLi+9gZ&#10;BZ3Zsd/8vmeZ+zp07dbkl9EoV+r1pd8sQATqwzP83/7UCuYT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w2c7EAAAA2wAAAA8AAAAAAAAAAAAAAAAAmAIAAGRycy9k&#10;b3ducmV2LnhtbFBLBQYAAAAABAAEAPUAAACJAwAAAAA=&#10;" fillcolor="#00b0f0" strokecolor="#00b0f0">
                  <v:textbox>
                    <w:txbxContent>
                      <w:p w:rsidR="00F40A26" w:rsidRDefault="00F40A26" w:rsidP="00913A97">
                        <w:pPr>
                          <w:widowControl w:val="0"/>
                          <w:spacing w:line="273" w:lineRule="auto"/>
                          <w:jc w:val="center"/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  <w:sz w:val="28"/>
                            <w:szCs w:val="28"/>
                          </w:rPr>
                          <w:t>It all adds up to a great service, flexibility and peace of mind</w:t>
                        </w:r>
                      </w:p>
                    </w:txbxContent>
                  </v:textbox>
                </v:shape>
                <v:shape id="Picture 20" o:spid="_x0000_s1031" type="#_x0000_t75" style="position:absolute;left:10688;top:11389;width:82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h+cPCAAAA2wAAAA8AAABkcnMvZG93bnJldi54bWxEj0uLAjEQhO+C/yG04E0zKyIya0Z0cWHx&#10;5GN2z82k54GTTphkdfz3RhA8FlX1FbVa96YVV+p8Y1nBxzQBQVxY3XClID9/T5YgfEDW2FomBXfy&#10;sM6GgxWm2t74SNdTqESEsE9RQR2CS6X0RU0G/dQ64uiVtjMYouwqqTu8Rbhp5SxJFtJgw3GhRkdf&#10;NRWX079R8LfLfy/G7eZO6v22LPwh3842So1H/eYTRKA+vMOv9o9WsJzD80v8A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YfnDwgAAANsAAAAPAAAAAAAAAAAAAAAAAJ8C&#10;AABkcnMvZG93bnJldi54bWxQSwUGAAAAAAQABAD3AAAAjgMAAAAA&#10;" filled="t" fillcolor="#00b0f0" strokecolor="#00b0f0" insetpen="t">
                  <v:imagedata r:id="rId12" o:title="" croptop="3130f" cropbottom="2613f" cropleft="1414f" cropright="1450f"/>
                  <v:shadow color="#eeece1"/>
                </v:shape>
              </v:group>
            </w:pict>
          </mc:Fallback>
        </mc:AlternateConten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Pr="0065344E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B0F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E62BF6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Schools Financial Services </w:t>
      </w:r>
    </w:p>
    <w:p w:rsidR="00913A97" w:rsidRPr="00E62BF6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913A97" w:rsidRPr="00E62BF6" w:rsidRDefault="00913A9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913A97" w:rsidRPr="00E62BF6" w:rsidRDefault="00927087" w:rsidP="00913A97">
      <w:pPr>
        <w:spacing w:after="0"/>
        <w:jc w:val="center"/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Primary and Secondary School Funding</w:t>
      </w:r>
      <w:r w:rsidR="00913A97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Template</w:t>
      </w:r>
      <w:r w:rsidR="005460CE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2016-17 - Input</w:t>
      </w:r>
      <w:r w:rsidR="00913A97" w:rsidRPr="00E62BF6">
        <w:rPr>
          <w:rFonts w:ascii="Calibri" w:eastAsia="Calibri" w:hAnsi="Calibri" w:cs="Calibri"/>
          <w:b/>
          <w:color w:val="0070C0"/>
          <w:sz w:val="72"/>
          <w:szCs w:val="72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 Guidance</w:t>
      </w: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913A97" w:rsidRDefault="00913A97">
      <w:pPr>
        <w:rPr>
          <w:b/>
          <w:u w:val="single"/>
        </w:rPr>
      </w:pPr>
    </w:p>
    <w:p w:rsidR="00062EF8" w:rsidRDefault="00062EF8">
      <w:pPr>
        <w:rPr>
          <w:rFonts w:ascii="Arial" w:hAnsi="Arial" w:cs="Arial"/>
          <w:b/>
          <w:sz w:val="32"/>
          <w:szCs w:val="32"/>
        </w:rPr>
      </w:pPr>
    </w:p>
    <w:p w:rsidR="00062EF8" w:rsidRDefault="00062EF8">
      <w:pPr>
        <w:rPr>
          <w:rFonts w:ascii="Arial" w:hAnsi="Arial" w:cs="Arial"/>
          <w:b/>
          <w:sz w:val="32"/>
          <w:szCs w:val="32"/>
        </w:rPr>
      </w:pPr>
    </w:p>
    <w:p w:rsidR="005B03D0" w:rsidRPr="005B03D0" w:rsidRDefault="0092708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Primary and Secondary School Funding</w:t>
      </w:r>
      <w:r w:rsidR="00B522A6">
        <w:rPr>
          <w:rFonts w:ascii="Arial" w:hAnsi="Arial" w:cs="Arial"/>
          <w:b/>
          <w:sz w:val="32"/>
          <w:szCs w:val="32"/>
        </w:rPr>
        <w:t xml:space="preserve"> </w:t>
      </w:r>
      <w:r w:rsidR="005B03D0" w:rsidRPr="005B03D0">
        <w:rPr>
          <w:rFonts w:ascii="Arial" w:hAnsi="Arial" w:cs="Arial"/>
          <w:b/>
          <w:sz w:val="32"/>
          <w:szCs w:val="32"/>
        </w:rPr>
        <w:t xml:space="preserve">Template </w:t>
      </w:r>
      <w:r w:rsidR="005460CE">
        <w:rPr>
          <w:rFonts w:ascii="Arial" w:hAnsi="Arial" w:cs="Arial"/>
          <w:b/>
          <w:sz w:val="32"/>
          <w:szCs w:val="32"/>
        </w:rPr>
        <w:t xml:space="preserve">2016-17 – Input </w:t>
      </w:r>
      <w:r w:rsidR="005B03D0" w:rsidRPr="005B03D0">
        <w:rPr>
          <w:rFonts w:ascii="Arial" w:hAnsi="Arial" w:cs="Arial"/>
          <w:b/>
          <w:sz w:val="32"/>
          <w:szCs w:val="32"/>
        </w:rPr>
        <w:t>Guidance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 w:eastAsia="en-US"/>
        </w:rPr>
        <w:id w:val="-39365663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01469D" w:rsidRDefault="0001469D">
          <w:pPr>
            <w:pStyle w:val="TOCHeading"/>
          </w:pPr>
          <w:r>
            <w:t>Contents</w:t>
          </w:r>
        </w:p>
        <w:p w:rsidR="000A5685" w:rsidRDefault="0001469D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4590693" w:history="1">
            <w:r w:rsidR="000A5685" w:rsidRPr="007E2567">
              <w:rPr>
                <w:rStyle w:val="Hyperlink"/>
                <w:noProof/>
              </w:rPr>
              <w:t>‘Contents’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_Toc444590693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4" w:history="1">
            <w:r w:rsidR="000A5685" w:rsidRPr="007E2567">
              <w:rPr>
                <w:rStyle w:val="Hyperlink"/>
                <w:noProof/>
              </w:rPr>
              <w:t>‘Year 1’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_Toc444590694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5" w:history="1">
            <w:r w:rsidR="000A5685" w:rsidRPr="007E2567">
              <w:rPr>
                <w:rStyle w:val="Hyperlink"/>
                <w:noProof/>
              </w:rPr>
              <w:t>Formula Budget 2016/17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_Toc444590695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6" w:history="1">
            <w:r w:rsidR="000A5685" w:rsidRPr="007E2567">
              <w:rPr>
                <w:rStyle w:val="Hyperlink"/>
                <w:noProof/>
              </w:rPr>
              <w:t>Estimated Pupil Premium (PP) (Based on Jan 2016 census figures)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_Toc444590696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5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7" w:history="1">
            <w:r w:rsidR="000A5685" w:rsidRPr="007E2567">
              <w:rPr>
                <w:rStyle w:val="Hyperlink"/>
                <w:noProof/>
              </w:rPr>
              <w:t>Universal Infant Free School Meals (April to August 2016)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_Toc444590697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5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8" w:history="1">
            <w:r w:rsidR="000A5685" w:rsidRPr="007E2567">
              <w:rPr>
                <w:rStyle w:val="Hyperlink"/>
                <w:noProof/>
              </w:rPr>
              <w:t>Universal Infant Free School Meals (September 2016 to March 2017 ESTIMATE)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_Toc444590698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6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699" w:history="1">
            <w:r w:rsidR="000A5685" w:rsidRPr="007E2567">
              <w:rPr>
                <w:rStyle w:val="Hyperlink"/>
                <w:noProof/>
              </w:rPr>
              <w:t>De-Delegation (Funding delegated to schools which is recovered via the advances)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_Toc444590699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7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0" w:history="1">
            <w:r w:rsidR="000A5685" w:rsidRPr="007E2567">
              <w:rPr>
                <w:rStyle w:val="Hyperlink"/>
                <w:noProof/>
              </w:rPr>
              <w:t>‘MFG’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_Toc444590700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7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1" w:history="1">
            <w:r w:rsidR="000A5685" w:rsidRPr="007E2567">
              <w:rPr>
                <w:rStyle w:val="Hyperlink"/>
                <w:noProof/>
              </w:rPr>
              <w:t>‘Pupils’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_Toc444590701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7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2" w:history="1">
            <w:r w:rsidR="000A5685" w:rsidRPr="007E2567">
              <w:rPr>
                <w:rStyle w:val="Hyperlink"/>
                <w:noProof/>
              </w:rPr>
              <w:t>‘Year 2’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_Toc444590702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8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3" w:history="1">
            <w:r w:rsidR="000A5685" w:rsidRPr="007E2567">
              <w:rPr>
                <w:rStyle w:val="Hyperlink"/>
                <w:noProof/>
              </w:rPr>
              <w:t>2017/18 Budget Projection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_Toc444590703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8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4" w:history="1">
            <w:r w:rsidR="000A5685" w:rsidRPr="007E2567">
              <w:rPr>
                <w:rStyle w:val="Hyperlink"/>
                <w:noProof/>
              </w:rPr>
              <w:t>Estimated Pupil Premium (PP)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_Toc444590704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9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5" w:history="1">
            <w:r w:rsidR="000A5685" w:rsidRPr="007E2567">
              <w:rPr>
                <w:rStyle w:val="Hyperlink"/>
                <w:noProof/>
              </w:rPr>
              <w:t>UIFSM (ESTIMATE)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_Toc444590705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10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6" w:history="1">
            <w:r w:rsidR="000A5685" w:rsidRPr="007E2567">
              <w:rPr>
                <w:rStyle w:val="Hyperlink"/>
                <w:noProof/>
              </w:rPr>
              <w:t>De-Delegation (Funding delegated to schools which is recovered via the advances)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_Toc444590706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11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7" w:history="1">
            <w:r w:rsidR="000A5685" w:rsidRPr="007E2567">
              <w:rPr>
                <w:rStyle w:val="Hyperlink"/>
                <w:noProof/>
              </w:rPr>
              <w:t>‘Year 3’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_Toc444590707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11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8" w:history="1">
            <w:r w:rsidR="000A5685" w:rsidRPr="007E2567">
              <w:rPr>
                <w:rStyle w:val="Hyperlink"/>
                <w:noProof/>
              </w:rPr>
              <w:t>‘Early Years’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_Toc444590708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12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09" w:history="1">
            <w:r w:rsidR="000A5685" w:rsidRPr="007E2567">
              <w:rPr>
                <w:rStyle w:val="Hyperlink"/>
                <w:noProof/>
              </w:rPr>
              <w:t>Early Years Funding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_Toc444590709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12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2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0" w:history="1">
            <w:r w:rsidR="000A5685" w:rsidRPr="007E2567">
              <w:rPr>
                <w:rStyle w:val="Hyperlink"/>
                <w:noProof/>
              </w:rPr>
              <w:t>Early Years Pupil Premium (EYPP)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_Toc444590710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13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1" w:history="1">
            <w:r w:rsidR="000A5685" w:rsidRPr="007E2567">
              <w:rPr>
                <w:rStyle w:val="Hyperlink"/>
                <w:noProof/>
              </w:rPr>
              <w:t>‘High Needs Mainstream’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_Toc444590711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14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2" w:history="1">
            <w:r w:rsidR="000A5685" w:rsidRPr="007E2567">
              <w:rPr>
                <w:rStyle w:val="Hyperlink"/>
                <w:noProof/>
              </w:rPr>
              <w:t>‘SRP Year 1’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_Toc444590712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15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3" w:history="1">
            <w:r w:rsidR="000A5685" w:rsidRPr="007E2567">
              <w:rPr>
                <w:rStyle w:val="Hyperlink"/>
                <w:noProof/>
              </w:rPr>
              <w:t>‘SRP Year 2 &amp; 3’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_Toc444590713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18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4" w:history="1">
            <w:r w:rsidR="000A5685" w:rsidRPr="007E2567">
              <w:rPr>
                <w:rStyle w:val="Hyperlink"/>
                <w:noProof/>
              </w:rPr>
              <w:t>‘SRP Rates’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_Toc444590714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20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5" w:history="1">
            <w:r w:rsidR="000A5685" w:rsidRPr="007E2567">
              <w:rPr>
                <w:rStyle w:val="Hyperlink"/>
                <w:noProof/>
              </w:rPr>
              <w:t>‘Growth Funding’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_Toc444590715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20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A5685" w:rsidRDefault="00E62BF6">
          <w:pPr>
            <w:pStyle w:val="TOC1"/>
            <w:tabs>
              <w:tab w:val="right" w:leader="dot" w:pos="9016"/>
            </w:tabs>
            <w:rPr>
              <w:noProof/>
              <w:lang w:val="en-GB" w:eastAsia="en-GB"/>
            </w:rPr>
          </w:pPr>
          <w:hyperlink w:anchor="_Toc444590716" w:history="1">
            <w:r w:rsidR="000A5685" w:rsidRPr="007E2567">
              <w:rPr>
                <w:rStyle w:val="Hyperlink"/>
                <w:noProof/>
              </w:rPr>
              <w:t>‘BPS Summary’ Tab</w:t>
            </w:r>
            <w:r w:rsidR="000A5685">
              <w:rPr>
                <w:noProof/>
                <w:webHidden/>
              </w:rPr>
              <w:tab/>
            </w:r>
            <w:r w:rsidR="000A5685">
              <w:rPr>
                <w:noProof/>
                <w:webHidden/>
              </w:rPr>
              <w:fldChar w:fldCharType="begin"/>
            </w:r>
            <w:r w:rsidR="000A5685">
              <w:rPr>
                <w:noProof/>
                <w:webHidden/>
              </w:rPr>
              <w:instrText xml:space="preserve"> PAGEREF _Toc444590716 \h </w:instrText>
            </w:r>
            <w:r w:rsidR="000A5685">
              <w:rPr>
                <w:noProof/>
                <w:webHidden/>
              </w:rPr>
            </w:r>
            <w:r w:rsidR="000A5685">
              <w:rPr>
                <w:noProof/>
                <w:webHidden/>
              </w:rPr>
              <w:fldChar w:fldCharType="separate"/>
            </w:r>
            <w:r w:rsidR="000A5685">
              <w:rPr>
                <w:noProof/>
                <w:webHidden/>
              </w:rPr>
              <w:t>21</w:t>
            </w:r>
            <w:r w:rsidR="000A5685">
              <w:rPr>
                <w:noProof/>
                <w:webHidden/>
              </w:rPr>
              <w:fldChar w:fldCharType="end"/>
            </w:r>
          </w:hyperlink>
        </w:p>
        <w:p w:rsidR="0001469D" w:rsidRDefault="0001469D">
          <w:r>
            <w:rPr>
              <w:b/>
              <w:bCs/>
              <w:noProof/>
            </w:rPr>
            <w:fldChar w:fldCharType="end"/>
          </w:r>
        </w:p>
      </w:sdtContent>
    </w:sdt>
    <w:p w:rsidR="005B03D0" w:rsidRDefault="005B03D0">
      <w:pPr>
        <w:rPr>
          <w:rFonts w:ascii="Arial" w:hAnsi="Arial" w:cs="Arial"/>
          <w:b/>
          <w:sz w:val="24"/>
          <w:szCs w:val="24"/>
          <w:u w:val="single"/>
        </w:rPr>
      </w:pPr>
    </w:p>
    <w:p w:rsidR="00927087" w:rsidRDefault="00927087">
      <w:pPr>
        <w:rPr>
          <w:rFonts w:ascii="Arial" w:hAnsi="Arial" w:cs="Arial"/>
          <w:b/>
          <w:sz w:val="24"/>
          <w:szCs w:val="24"/>
          <w:u w:val="single"/>
        </w:rPr>
      </w:pPr>
    </w:p>
    <w:p w:rsidR="00927087" w:rsidRDefault="00927087">
      <w:pPr>
        <w:rPr>
          <w:rFonts w:ascii="Arial" w:hAnsi="Arial" w:cs="Arial"/>
          <w:b/>
          <w:sz w:val="24"/>
          <w:szCs w:val="24"/>
          <w:u w:val="single"/>
        </w:rPr>
      </w:pPr>
    </w:p>
    <w:p w:rsidR="005B03D0" w:rsidRDefault="005B03D0" w:rsidP="0001469D">
      <w:pPr>
        <w:tabs>
          <w:tab w:val="right" w:leader="dot" w:pos="9015"/>
        </w:tabs>
        <w:rPr>
          <w:rFonts w:ascii="Arial" w:hAnsi="Arial" w:cs="Arial"/>
          <w:b/>
          <w:sz w:val="24"/>
          <w:szCs w:val="24"/>
          <w:u w:val="single"/>
        </w:rPr>
      </w:pPr>
    </w:p>
    <w:p w:rsidR="00A2178F" w:rsidRDefault="00927087" w:rsidP="006808D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Primary and Secondary School Funding</w:t>
      </w:r>
      <w:r w:rsidR="001935D5" w:rsidRPr="00913A97">
        <w:rPr>
          <w:rFonts w:ascii="Arial" w:hAnsi="Arial" w:cs="Arial"/>
          <w:b/>
          <w:sz w:val="24"/>
          <w:szCs w:val="24"/>
          <w:u w:val="single"/>
        </w:rPr>
        <w:t xml:space="preserve"> Template</w:t>
      </w:r>
      <w:r w:rsidR="005460CE">
        <w:rPr>
          <w:rFonts w:ascii="Arial" w:hAnsi="Arial" w:cs="Arial"/>
          <w:b/>
          <w:sz w:val="24"/>
          <w:szCs w:val="24"/>
          <w:u w:val="single"/>
        </w:rPr>
        <w:t xml:space="preserve"> 2016-17 - Input</w:t>
      </w:r>
      <w:r w:rsidR="00B50C38">
        <w:rPr>
          <w:rFonts w:ascii="Arial" w:hAnsi="Arial" w:cs="Arial"/>
          <w:b/>
          <w:sz w:val="24"/>
          <w:szCs w:val="24"/>
          <w:u w:val="single"/>
        </w:rPr>
        <w:t xml:space="preserve"> Guidance</w:t>
      </w:r>
    </w:p>
    <w:p w:rsidR="000801B4" w:rsidRDefault="000801B4">
      <w:pPr>
        <w:rPr>
          <w:rFonts w:ascii="Arial" w:hAnsi="Arial" w:cs="Arial"/>
          <w:sz w:val="24"/>
          <w:szCs w:val="24"/>
        </w:rPr>
      </w:pPr>
    </w:p>
    <w:p w:rsidR="00EB24B8" w:rsidRPr="00711EAA" w:rsidRDefault="00C913DC" w:rsidP="006808DF">
      <w:pPr>
        <w:spacing w:line="240" w:lineRule="auto"/>
        <w:rPr>
          <w:rFonts w:ascii="Arial" w:hAnsi="Arial" w:cs="Arial"/>
          <w:sz w:val="24"/>
          <w:szCs w:val="24"/>
        </w:rPr>
      </w:pPr>
      <w:r w:rsidRPr="007B25D6">
        <w:rPr>
          <w:rFonts w:ascii="Arial" w:hAnsi="Arial" w:cs="Arial"/>
          <w:sz w:val="24"/>
          <w:szCs w:val="24"/>
        </w:rPr>
        <w:t>At the bottom of the spreadsheet there are a number of tabs.</w:t>
      </w:r>
    </w:p>
    <w:p w:rsidR="008F779E" w:rsidRDefault="00336FFF" w:rsidP="006808DF">
      <w:pPr>
        <w:spacing w:line="240" w:lineRule="auto"/>
      </w:pPr>
      <w:r>
        <w:rPr>
          <w:noProof/>
          <w:lang w:eastAsia="en-GB"/>
        </w:rPr>
        <w:drawing>
          <wp:inline distT="0" distB="0" distL="0" distR="0" wp14:anchorId="13AEA9E8" wp14:editId="2EB8DF75">
            <wp:extent cx="5731510" cy="188601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FFF" w:rsidRDefault="00336FFF" w:rsidP="006808DF">
      <w:pPr>
        <w:pStyle w:val="Heading1"/>
        <w:spacing w:line="240" w:lineRule="auto"/>
        <w:rPr>
          <w:u w:val="single"/>
        </w:rPr>
      </w:pPr>
      <w:bookmarkStart w:id="1" w:name="_Toc444590693"/>
      <w:r w:rsidRPr="00EB24B8">
        <w:rPr>
          <w:u w:val="single"/>
        </w:rPr>
        <w:t>‘</w:t>
      </w:r>
      <w:r>
        <w:rPr>
          <w:u w:val="single"/>
        </w:rPr>
        <w:t>Contents’</w:t>
      </w:r>
      <w:r w:rsidRPr="00EB24B8">
        <w:rPr>
          <w:u w:val="single"/>
        </w:rPr>
        <w:t xml:space="preserve"> Tab</w:t>
      </w:r>
      <w:bookmarkEnd w:id="1"/>
    </w:p>
    <w:p w:rsidR="006808DF" w:rsidRPr="006808DF" w:rsidRDefault="006808DF" w:rsidP="006808DF">
      <w:pPr>
        <w:spacing w:line="240" w:lineRule="auto"/>
      </w:pPr>
    </w:p>
    <w:p w:rsidR="00B50C38" w:rsidRPr="00336FFF" w:rsidRDefault="00B50C38" w:rsidP="00B50C38">
      <w:pPr>
        <w:spacing w:line="240" w:lineRule="auto"/>
        <w:rPr>
          <w:rFonts w:ascii="Arial" w:hAnsi="Arial" w:cs="Arial"/>
          <w:sz w:val="24"/>
          <w:szCs w:val="24"/>
        </w:rPr>
      </w:pPr>
      <w:r w:rsidRPr="00336FFF">
        <w:rPr>
          <w:rFonts w:ascii="Arial" w:hAnsi="Arial" w:cs="Arial"/>
          <w:sz w:val="24"/>
          <w:szCs w:val="24"/>
        </w:rPr>
        <w:t xml:space="preserve">This tab is for information only and provides </w:t>
      </w:r>
      <w:r>
        <w:rPr>
          <w:rFonts w:ascii="Arial" w:hAnsi="Arial" w:cs="Arial"/>
          <w:sz w:val="24"/>
          <w:szCs w:val="24"/>
        </w:rPr>
        <w:t>details about</w:t>
      </w:r>
      <w:r w:rsidRPr="00336F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purpose of each of the other</w:t>
      </w:r>
      <w:r w:rsidRPr="00336FFF">
        <w:rPr>
          <w:rFonts w:ascii="Arial" w:hAnsi="Arial" w:cs="Arial"/>
          <w:sz w:val="24"/>
          <w:szCs w:val="24"/>
        </w:rPr>
        <w:t xml:space="preserve"> tabs within the template</w:t>
      </w:r>
      <w:r>
        <w:rPr>
          <w:rFonts w:ascii="Arial" w:hAnsi="Arial" w:cs="Arial"/>
          <w:sz w:val="24"/>
          <w:szCs w:val="24"/>
        </w:rPr>
        <w:t xml:space="preserve"> and hyperlinks to them.</w:t>
      </w:r>
    </w:p>
    <w:p w:rsidR="001935D5" w:rsidRDefault="00346F87" w:rsidP="006808DF">
      <w:pPr>
        <w:pStyle w:val="Heading1"/>
        <w:spacing w:line="240" w:lineRule="auto"/>
        <w:rPr>
          <w:u w:val="single"/>
        </w:rPr>
      </w:pPr>
      <w:r w:rsidRPr="00EB24B8">
        <w:rPr>
          <w:u w:val="single"/>
        </w:rPr>
        <w:t xml:space="preserve"> </w:t>
      </w:r>
      <w:bookmarkStart w:id="2" w:name="_Toc444590694"/>
      <w:r w:rsidR="001935D5" w:rsidRPr="00EB24B8">
        <w:rPr>
          <w:u w:val="single"/>
        </w:rPr>
        <w:t>‘Year 1’ Tab</w:t>
      </w:r>
      <w:bookmarkEnd w:id="2"/>
    </w:p>
    <w:p w:rsidR="00F07828" w:rsidRDefault="00F07828" w:rsidP="006808DF">
      <w:pPr>
        <w:pStyle w:val="Heading2"/>
        <w:spacing w:line="240" w:lineRule="auto"/>
      </w:pPr>
      <w:bookmarkStart w:id="3" w:name="_Toc444590695"/>
      <w:r w:rsidRPr="00913A97">
        <w:t>Formula Budget 2016/17</w:t>
      </w:r>
      <w:bookmarkEnd w:id="3"/>
    </w:p>
    <w:p w:rsidR="006808DF" w:rsidRPr="006808DF" w:rsidRDefault="006808DF" w:rsidP="006808DF">
      <w:pPr>
        <w:spacing w:line="240" w:lineRule="auto"/>
      </w:pPr>
    </w:p>
    <w:p w:rsidR="00C913DC" w:rsidRPr="00121B52" w:rsidRDefault="00217386" w:rsidP="006808DF">
      <w:pPr>
        <w:spacing w:line="240" w:lineRule="auto"/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5614B7F" wp14:editId="0099FF43">
                <wp:simplePos x="0" y="0"/>
                <wp:positionH relativeFrom="column">
                  <wp:posOffset>3966845</wp:posOffset>
                </wp:positionH>
                <wp:positionV relativeFrom="paragraph">
                  <wp:posOffset>153035</wp:posOffset>
                </wp:positionV>
                <wp:extent cx="988695" cy="403860"/>
                <wp:effectExtent l="38100" t="38100" r="78105" b="11049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695" cy="4038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12.35pt;margin-top:12.05pt;width:77.85pt;height:31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21619">
        <w:rPr>
          <w:rFonts w:ascii="Arial" w:hAnsi="Arial" w:cs="Arial"/>
          <w:sz w:val="24"/>
          <w:szCs w:val="24"/>
        </w:rPr>
        <w:t xml:space="preserve">On 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‘Year 1’ T</w:t>
      </w:r>
      <w:r w:rsidR="00C913DC" w:rsidRPr="00921619">
        <w:rPr>
          <w:rFonts w:ascii="Arial" w:hAnsi="Arial" w:cs="Arial"/>
          <w:color w:val="0070C0"/>
          <w:sz w:val="24"/>
          <w:szCs w:val="24"/>
        </w:rPr>
        <w:t xml:space="preserve">ab </w:t>
      </w:r>
      <w:r w:rsidR="00C913DC">
        <w:rPr>
          <w:rFonts w:ascii="Arial" w:hAnsi="Arial" w:cs="Arial"/>
          <w:sz w:val="24"/>
          <w:szCs w:val="24"/>
        </w:rPr>
        <w:t>select the school DfE number in cell G2 at the top of the sheet</w:t>
      </w:r>
    </w:p>
    <w:p w:rsidR="00121B52" w:rsidRDefault="00217386" w:rsidP="006808D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E262B1" wp14:editId="3DF0E05E">
                <wp:simplePos x="0" y="0"/>
                <wp:positionH relativeFrom="column">
                  <wp:posOffset>4915535</wp:posOffset>
                </wp:positionH>
                <wp:positionV relativeFrom="paragraph">
                  <wp:posOffset>181610</wp:posOffset>
                </wp:positionV>
                <wp:extent cx="771525" cy="914400"/>
                <wp:effectExtent l="76200" t="76200" r="104775" b="952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387.05pt;margin-top:14.3pt;width:60.75pt;height:1in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CDC40BD" wp14:editId="08AC78DE">
            <wp:extent cx="5725160" cy="1144905"/>
            <wp:effectExtent l="19050" t="19050" r="27940" b="171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144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21B52" w:rsidRDefault="00121B52" w:rsidP="006808DF">
      <w:pPr>
        <w:spacing w:line="240" w:lineRule="auto"/>
      </w:pPr>
      <w:r>
        <w:rPr>
          <w:rFonts w:ascii="Arial" w:hAnsi="Arial" w:cs="Arial"/>
          <w:sz w:val="24"/>
          <w:szCs w:val="24"/>
        </w:rPr>
        <w:t xml:space="preserve">The number can either be typed in directly or selected using the drop-down menu. </w:t>
      </w:r>
      <w:r>
        <w:t xml:space="preserve"> </w:t>
      </w:r>
    </w:p>
    <w:p w:rsidR="00EB24B8" w:rsidRPr="00EB24B8" w:rsidRDefault="00EB24B8" w:rsidP="006808DF">
      <w:pPr>
        <w:spacing w:line="240" w:lineRule="auto"/>
        <w:rPr>
          <w:rFonts w:ascii="Arial" w:hAnsi="Arial" w:cs="Arial"/>
          <w:sz w:val="24"/>
          <w:szCs w:val="24"/>
        </w:rPr>
      </w:pPr>
      <w:r w:rsidRPr="00EB24B8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1935D5" w:rsidRPr="00EB24B8">
        <w:rPr>
          <w:rFonts w:ascii="Arial" w:hAnsi="Arial" w:cs="Arial"/>
          <w:sz w:val="24"/>
          <w:szCs w:val="24"/>
        </w:rPr>
        <w:t>Pupil numbers, rates and totals for Factors 1 to 12 will automatically populate</w:t>
      </w:r>
      <w:r w:rsidRPr="00EB24B8">
        <w:rPr>
          <w:rFonts w:ascii="Arial" w:hAnsi="Arial" w:cs="Arial"/>
          <w:sz w:val="24"/>
          <w:szCs w:val="24"/>
        </w:rPr>
        <w:t xml:space="preserve"> in rows F, G and H</w:t>
      </w:r>
      <w:r w:rsidR="00DD6B8A">
        <w:rPr>
          <w:rFonts w:ascii="Arial" w:hAnsi="Arial" w:cs="Arial"/>
          <w:sz w:val="24"/>
          <w:szCs w:val="24"/>
        </w:rPr>
        <w:t>.</w:t>
      </w:r>
    </w:p>
    <w:p w:rsidR="001935D5" w:rsidRDefault="00EB24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A</w:t>
      </w:r>
      <w:r w:rsidR="001935D5" w:rsidRPr="00913A97">
        <w:rPr>
          <w:rFonts w:ascii="Arial" w:hAnsi="Arial" w:cs="Arial"/>
          <w:sz w:val="24"/>
          <w:szCs w:val="24"/>
        </w:rPr>
        <w:t xml:space="preserve"> Formula Factors Total will be given in cell </w:t>
      </w:r>
      <w:r>
        <w:rPr>
          <w:rFonts w:ascii="Arial" w:hAnsi="Arial" w:cs="Arial"/>
          <w:sz w:val="24"/>
          <w:szCs w:val="24"/>
        </w:rPr>
        <w:t>H33</w:t>
      </w:r>
      <w:r w:rsidR="00DD6B8A">
        <w:rPr>
          <w:rFonts w:ascii="Arial" w:hAnsi="Arial" w:cs="Arial"/>
          <w:sz w:val="24"/>
          <w:szCs w:val="24"/>
        </w:rPr>
        <w:t>.</w:t>
      </w:r>
    </w:p>
    <w:p w:rsidR="00EB24B8" w:rsidRDefault="0021738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E38D7" wp14:editId="668795DA">
                <wp:simplePos x="0" y="0"/>
                <wp:positionH relativeFrom="column">
                  <wp:posOffset>3201035</wp:posOffset>
                </wp:positionH>
                <wp:positionV relativeFrom="paragraph">
                  <wp:posOffset>1118235</wp:posOffset>
                </wp:positionV>
                <wp:extent cx="514350" cy="371475"/>
                <wp:effectExtent l="76200" t="76200" r="95250" b="1047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EB24B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1C0C2C" wp14:editId="190BD6D1">
                                  <wp:extent cx="161290" cy="124293"/>
                                  <wp:effectExtent l="0" t="0" r="0" b="9525"/>
                                  <wp:docPr id="901" name="Picture 9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" o:spid="_x0000_s1032" style="position:absolute;margin-left:252.05pt;margin-top:88.05pt;width:40.5pt;height:2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Ms3g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EB24B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1C0C2C" wp14:editId="190BD6D1">
                            <wp:extent cx="161290" cy="124293"/>
                            <wp:effectExtent l="0" t="0" r="0" b="9525"/>
                            <wp:docPr id="901" name="Picture 9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C916D" wp14:editId="20E3B121">
                <wp:simplePos x="0" y="0"/>
                <wp:positionH relativeFrom="column">
                  <wp:posOffset>4149090</wp:posOffset>
                </wp:positionH>
                <wp:positionV relativeFrom="paragraph">
                  <wp:posOffset>2598420</wp:posOffset>
                </wp:positionV>
                <wp:extent cx="514350" cy="371475"/>
                <wp:effectExtent l="76200" t="76200" r="95250" b="1047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EB24B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B518CF8" wp14:editId="6299E002">
                                  <wp:extent cx="161290" cy="130448"/>
                                  <wp:effectExtent l="0" t="0" r="0" b="3175"/>
                                  <wp:docPr id="899" name="Picture 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30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33855E" wp14:editId="07903C6C">
                                  <wp:extent cx="161290" cy="124293"/>
                                  <wp:effectExtent l="0" t="0" r="0" b="9525"/>
                                  <wp:docPr id="900" name="Picture 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33" style="position:absolute;margin-left:326.7pt;margin-top:204.6pt;width:40.5pt;height:2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G5y3Q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" fillcolor="white [3212]" strokecolor="red" strokeweight="1.5pt">
                <v:textbox>
                  <w:txbxContent>
                    <w:p w:rsidR="00F40A26" w:rsidRPr="009E1AC3" w:rsidRDefault="00F40A26" w:rsidP="00EB24B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B518CF8" wp14:editId="6299E002">
                            <wp:extent cx="161290" cy="130448"/>
                            <wp:effectExtent l="0" t="0" r="0" b="3175"/>
                            <wp:docPr id="899" name="Picture 8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30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33855E" wp14:editId="07903C6C">
                            <wp:extent cx="161290" cy="124293"/>
                            <wp:effectExtent l="0" t="0" r="0" b="9525"/>
                            <wp:docPr id="900" name="Picture 9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0F111C" wp14:editId="0F103C03">
                <wp:simplePos x="0" y="0"/>
                <wp:positionH relativeFrom="column">
                  <wp:posOffset>4630420</wp:posOffset>
                </wp:positionH>
                <wp:positionV relativeFrom="paragraph">
                  <wp:posOffset>2616835</wp:posOffset>
                </wp:positionV>
                <wp:extent cx="285115" cy="106045"/>
                <wp:effectExtent l="38100" t="57150" r="0" b="8445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115" cy="1060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364.6pt;margin-top:206.05pt;width:22.45pt;height:8.3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DAF496" wp14:editId="76E612DA">
                <wp:simplePos x="0" y="0"/>
                <wp:positionH relativeFrom="column">
                  <wp:posOffset>3710305</wp:posOffset>
                </wp:positionH>
                <wp:positionV relativeFrom="paragraph">
                  <wp:posOffset>1330325</wp:posOffset>
                </wp:positionV>
                <wp:extent cx="375920" cy="0"/>
                <wp:effectExtent l="0" t="76200" r="24130" b="1524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9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92.15pt;margin-top:104.75pt;width:29.6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C8C1AC" wp14:editId="4ABADA52">
                <wp:simplePos x="0" y="0"/>
                <wp:positionH relativeFrom="column">
                  <wp:posOffset>4951730</wp:posOffset>
                </wp:positionH>
                <wp:positionV relativeFrom="paragraph">
                  <wp:posOffset>2558415</wp:posOffset>
                </wp:positionV>
                <wp:extent cx="704215" cy="149860"/>
                <wp:effectExtent l="57150" t="76200" r="76835" b="977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389.9pt;margin-top:201.45pt;width:55.45pt;height:1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C608E" wp14:editId="28F101F4">
                <wp:simplePos x="0" y="0"/>
                <wp:positionH relativeFrom="column">
                  <wp:posOffset>4086860</wp:posOffset>
                </wp:positionH>
                <wp:positionV relativeFrom="paragraph">
                  <wp:posOffset>187325</wp:posOffset>
                </wp:positionV>
                <wp:extent cx="1654175" cy="2298700"/>
                <wp:effectExtent l="76200" t="76200" r="98425" b="10160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2298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321.8pt;margin-top:14.75pt;width:130.25pt;height:1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BF3D0BA" wp14:editId="79AF1831">
            <wp:extent cx="5731510" cy="270654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D43" w:rsidRDefault="00390B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3) Below </w:t>
      </w:r>
      <w:r w:rsidR="0021738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Formula Factors Total, Estimated Growth Funding for 2016/17 will </w:t>
      </w:r>
      <w:r w:rsidR="00121B52">
        <w:rPr>
          <w:rFonts w:ascii="Arial" w:hAnsi="Arial" w:cs="Arial"/>
          <w:sz w:val="24"/>
          <w:szCs w:val="24"/>
        </w:rPr>
        <w:t xml:space="preserve">be </w:t>
      </w:r>
      <w:r>
        <w:rPr>
          <w:rFonts w:ascii="Arial" w:hAnsi="Arial" w:cs="Arial"/>
          <w:sz w:val="24"/>
          <w:szCs w:val="24"/>
        </w:rPr>
        <w:t>show</w:t>
      </w:r>
      <w:r w:rsidR="0069709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in cell H35</w:t>
      </w:r>
      <w:r w:rsidR="001B2273">
        <w:rPr>
          <w:rFonts w:ascii="Arial" w:hAnsi="Arial" w:cs="Arial"/>
          <w:sz w:val="24"/>
          <w:szCs w:val="24"/>
        </w:rPr>
        <w:t xml:space="preserve"> </w:t>
      </w:r>
      <w:r w:rsidR="003244A7">
        <w:rPr>
          <w:rFonts w:ascii="Arial" w:hAnsi="Arial" w:cs="Arial"/>
          <w:sz w:val="24"/>
          <w:szCs w:val="24"/>
        </w:rPr>
        <w:t xml:space="preserve">if applicable to the school, </w:t>
      </w:r>
      <w:r w:rsidR="001B2273">
        <w:rPr>
          <w:rFonts w:ascii="Arial" w:hAnsi="Arial" w:cs="Arial"/>
          <w:sz w:val="24"/>
          <w:szCs w:val="24"/>
        </w:rPr>
        <w:t>driven by the data enter</w:t>
      </w:r>
      <w:r w:rsidR="0042111D">
        <w:rPr>
          <w:rFonts w:ascii="Arial" w:hAnsi="Arial" w:cs="Arial"/>
          <w:sz w:val="24"/>
          <w:szCs w:val="24"/>
        </w:rPr>
        <w:t>ed</w:t>
      </w:r>
      <w:r w:rsidR="001B2273">
        <w:rPr>
          <w:rFonts w:ascii="Arial" w:hAnsi="Arial" w:cs="Arial"/>
          <w:sz w:val="24"/>
          <w:szCs w:val="24"/>
        </w:rPr>
        <w:t xml:space="preserve"> on </w:t>
      </w:r>
      <w:r w:rsidR="0042111D">
        <w:rPr>
          <w:rFonts w:ascii="Arial" w:hAnsi="Arial" w:cs="Arial"/>
          <w:sz w:val="24"/>
          <w:szCs w:val="24"/>
        </w:rPr>
        <w:t>the</w:t>
      </w:r>
      <w:r w:rsidR="000801B4">
        <w:rPr>
          <w:rFonts w:ascii="Arial" w:hAnsi="Arial" w:cs="Arial"/>
          <w:sz w:val="24"/>
          <w:szCs w:val="24"/>
        </w:rPr>
        <w:t xml:space="preserve">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‘G</w:t>
      </w:r>
      <w:r w:rsidR="001B2273" w:rsidRPr="00921619">
        <w:rPr>
          <w:rFonts w:ascii="Arial" w:hAnsi="Arial" w:cs="Arial"/>
          <w:color w:val="0070C0"/>
          <w:sz w:val="24"/>
          <w:szCs w:val="24"/>
        </w:rPr>
        <w:t xml:space="preserve">rowth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F</w:t>
      </w:r>
      <w:r w:rsidR="001B2273" w:rsidRPr="00921619">
        <w:rPr>
          <w:rFonts w:ascii="Arial" w:hAnsi="Arial" w:cs="Arial"/>
          <w:color w:val="0070C0"/>
          <w:sz w:val="24"/>
          <w:szCs w:val="24"/>
        </w:rPr>
        <w:t>unding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1B2273"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T</w:t>
      </w:r>
      <w:r w:rsidR="00AA7D43">
        <w:rPr>
          <w:rFonts w:ascii="Arial" w:hAnsi="Arial" w:cs="Arial"/>
          <w:color w:val="0070C0"/>
          <w:sz w:val="24"/>
          <w:szCs w:val="24"/>
        </w:rPr>
        <w:t>ab</w:t>
      </w:r>
      <w:r w:rsidR="00AA7D43" w:rsidRPr="00AA7D43">
        <w:rPr>
          <w:rFonts w:ascii="Arial" w:hAnsi="Arial" w:cs="Arial"/>
          <w:sz w:val="24"/>
          <w:szCs w:val="24"/>
        </w:rPr>
        <w:t>.</w:t>
      </w:r>
    </w:p>
    <w:p w:rsidR="001B2273" w:rsidRDefault="001B22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42111D">
        <w:rPr>
          <w:rFonts w:ascii="Arial" w:hAnsi="Arial" w:cs="Arial"/>
          <w:sz w:val="24"/>
          <w:szCs w:val="24"/>
        </w:rPr>
        <w:t>Minimum Funding Guarantee</w:t>
      </w:r>
      <w:r>
        <w:rPr>
          <w:rFonts w:ascii="Arial" w:hAnsi="Arial" w:cs="Arial"/>
          <w:sz w:val="24"/>
          <w:szCs w:val="24"/>
        </w:rPr>
        <w:t xml:space="preserve"> </w:t>
      </w:r>
      <w:r w:rsidR="0042111D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MFG</w:t>
      </w:r>
      <w:r w:rsidR="0042111D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3244A7">
        <w:rPr>
          <w:rFonts w:ascii="Arial" w:hAnsi="Arial" w:cs="Arial"/>
          <w:sz w:val="24"/>
          <w:szCs w:val="24"/>
        </w:rPr>
        <w:t xml:space="preserve">amount </w:t>
      </w:r>
      <w:r>
        <w:rPr>
          <w:rFonts w:ascii="Arial" w:hAnsi="Arial" w:cs="Arial"/>
          <w:sz w:val="24"/>
          <w:szCs w:val="24"/>
        </w:rPr>
        <w:t>will show in cell H37, with the calculation shown on the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</w:t>
      </w:r>
      <w:r w:rsidRPr="00921619">
        <w:rPr>
          <w:rFonts w:ascii="Arial" w:hAnsi="Arial" w:cs="Arial"/>
          <w:color w:val="0070C0"/>
          <w:sz w:val="24"/>
          <w:szCs w:val="24"/>
        </w:rPr>
        <w:t>MFG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Pr="00921619">
        <w:rPr>
          <w:rFonts w:ascii="Arial" w:hAnsi="Arial" w:cs="Arial"/>
          <w:color w:val="0070C0"/>
          <w:sz w:val="24"/>
          <w:szCs w:val="24"/>
        </w:rPr>
        <w:t>ab</w:t>
      </w:r>
      <w:r w:rsidR="00DD6B8A">
        <w:rPr>
          <w:rFonts w:ascii="Arial" w:hAnsi="Arial" w:cs="Arial"/>
          <w:sz w:val="24"/>
          <w:szCs w:val="24"/>
        </w:rPr>
        <w:t>.</w:t>
      </w:r>
      <w:r w:rsidR="000801B4">
        <w:rPr>
          <w:rFonts w:ascii="Arial" w:hAnsi="Arial" w:cs="Arial"/>
          <w:sz w:val="24"/>
          <w:szCs w:val="24"/>
        </w:rPr>
        <w:t xml:space="preserve"> </w:t>
      </w:r>
    </w:p>
    <w:p w:rsidR="001B2273" w:rsidRDefault="00F40A2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A06BD7" wp14:editId="0955DC45">
                <wp:simplePos x="0" y="0"/>
                <wp:positionH relativeFrom="column">
                  <wp:posOffset>4114800</wp:posOffset>
                </wp:positionH>
                <wp:positionV relativeFrom="paragraph">
                  <wp:posOffset>219710</wp:posOffset>
                </wp:positionV>
                <wp:extent cx="514350" cy="371475"/>
                <wp:effectExtent l="76200" t="76200" r="95250" b="1047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24CE07" wp14:editId="0300AAEE">
                                  <wp:extent cx="161290" cy="124293"/>
                                  <wp:effectExtent l="0" t="0" r="0" b="9525"/>
                                  <wp:docPr id="904" name="Picture 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34" style="position:absolute;margin-left:324pt;margin-top:17.3pt;width:40.5pt;height:29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24CE07" wp14:editId="0300AAEE">
                            <wp:extent cx="161290" cy="124293"/>
                            <wp:effectExtent l="0" t="0" r="0" b="9525"/>
                            <wp:docPr id="904" name="Picture 9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B2273">
        <w:rPr>
          <w:rFonts w:ascii="Arial" w:hAnsi="Arial" w:cs="Arial"/>
          <w:sz w:val="24"/>
          <w:szCs w:val="24"/>
        </w:rPr>
        <w:t xml:space="preserve">5) </w:t>
      </w:r>
      <w:r w:rsidR="0042111D">
        <w:rPr>
          <w:rFonts w:ascii="Arial" w:hAnsi="Arial" w:cs="Arial"/>
          <w:sz w:val="24"/>
          <w:szCs w:val="24"/>
        </w:rPr>
        <w:t>The</w:t>
      </w:r>
      <w:r w:rsidR="001B2273">
        <w:rPr>
          <w:rFonts w:ascii="Arial" w:hAnsi="Arial" w:cs="Arial"/>
          <w:sz w:val="24"/>
          <w:szCs w:val="24"/>
        </w:rPr>
        <w:t xml:space="preserve"> School Budget Share (SBS) for 2016/17 will be shown in cell H39.</w:t>
      </w:r>
    </w:p>
    <w:p w:rsidR="001B2273" w:rsidRDefault="00F40A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D26555" wp14:editId="6B866337">
                <wp:simplePos x="0" y="0"/>
                <wp:positionH relativeFrom="column">
                  <wp:posOffset>4565650</wp:posOffset>
                </wp:positionH>
                <wp:positionV relativeFrom="paragraph">
                  <wp:posOffset>194310</wp:posOffset>
                </wp:positionV>
                <wp:extent cx="429260" cy="342265"/>
                <wp:effectExtent l="38100" t="19050" r="66040" b="95885"/>
                <wp:wrapNone/>
                <wp:docPr id="258" name="Straight Arrow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8" o:spid="_x0000_s1026" type="#_x0000_t32" style="position:absolute;margin-left:359.5pt;margin-top:15.3pt;width:33.8pt;height:2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9C849A" wp14:editId="3D97BA73">
                <wp:simplePos x="0" y="0"/>
                <wp:positionH relativeFrom="column">
                  <wp:posOffset>4616450</wp:posOffset>
                </wp:positionH>
                <wp:positionV relativeFrom="paragraph">
                  <wp:posOffset>604520</wp:posOffset>
                </wp:positionV>
                <wp:extent cx="377190" cy="158750"/>
                <wp:effectExtent l="38100" t="38100" r="60960" b="107950"/>
                <wp:wrapNone/>
                <wp:docPr id="263" name="Straight Arrow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" cy="158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3" o:spid="_x0000_s1026" type="#_x0000_t32" style="position:absolute;margin-left:363.5pt;margin-top:47.6pt;width:29.7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D89197" wp14:editId="0F561018">
                <wp:simplePos x="0" y="0"/>
                <wp:positionH relativeFrom="column">
                  <wp:posOffset>4616450</wp:posOffset>
                </wp:positionH>
                <wp:positionV relativeFrom="paragraph">
                  <wp:posOffset>969010</wp:posOffset>
                </wp:positionV>
                <wp:extent cx="387985" cy="0"/>
                <wp:effectExtent l="0" t="76200" r="31115" b="152400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9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9" o:spid="_x0000_s1026" type="#_x0000_t32" style="position:absolute;margin-left:363.5pt;margin-top:76.3pt;width:30.5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B43212" wp14:editId="62F1E193">
                <wp:simplePos x="0" y="0"/>
                <wp:positionH relativeFrom="column">
                  <wp:posOffset>4102735</wp:posOffset>
                </wp:positionH>
                <wp:positionV relativeFrom="paragraph">
                  <wp:posOffset>765175</wp:posOffset>
                </wp:positionV>
                <wp:extent cx="514350" cy="371475"/>
                <wp:effectExtent l="76200" t="76200" r="95250" b="1047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2E51E" wp14:editId="43BC864A">
                                  <wp:extent cx="161290" cy="124293"/>
                                  <wp:effectExtent l="0" t="0" r="0" b="9525"/>
                                  <wp:docPr id="903" name="Picture 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35" style="position:absolute;margin-left:323.05pt;margin-top:60.25pt;width:40.5pt;height:29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T83QIAAEs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22E51E" wp14:editId="43BC864A">
                            <wp:extent cx="161290" cy="124293"/>
                            <wp:effectExtent l="0" t="0" r="0" b="9525"/>
                            <wp:docPr id="903" name="Picture 9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679E63" wp14:editId="463441F0">
                <wp:simplePos x="0" y="0"/>
                <wp:positionH relativeFrom="column">
                  <wp:posOffset>4109085</wp:posOffset>
                </wp:positionH>
                <wp:positionV relativeFrom="paragraph">
                  <wp:posOffset>355600</wp:posOffset>
                </wp:positionV>
                <wp:extent cx="514350" cy="371475"/>
                <wp:effectExtent l="76200" t="76200" r="95250" b="1047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882AF7" wp14:editId="65E51A06">
                                  <wp:extent cx="161290" cy="124293"/>
                                  <wp:effectExtent l="0" t="0" r="0" b="9525"/>
                                  <wp:docPr id="902" name="Picture 9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36" style="position:absolute;margin-left:323.55pt;margin-top:28pt;width:40.5pt;height:29.2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882AF7" wp14:editId="65E51A06">
                            <wp:extent cx="161290" cy="124293"/>
                            <wp:effectExtent l="0" t="0" r="0" b="9525"/>
                            <wp:docPr id="902" name="Picture 9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217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9AC5CA" wp14:editId="75A2AD99">
                <wp:simplePos x="0" y="0"/>
                <wp:positionH relativeFrom="column">
                  <wp:posOffset>4989195</wp:posOffset>
                </wp:positionH>
                <wp:positionV relativeFrom="paragraph">
                  <wp:posOffset>453390</wp:posOffset>
                </wp:positionV>
                <wp:extent cx="704215" cy="149860"/>
                <wp:effectExtent l="57150" t="76200" r="76835" b="9779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392.85pt;margin-top:35.7pt;width:55.45pt;height:1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" filled="f" strokecolor="red" strokeweight="2pt"/>
            </w:pict>
          </mc:Fallback>
        </mc:AlternateContent>
      </w:r>
      <w:r w:rsidR="00217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701C9A" wp14:editId="4A060FBF">
                <wp:simplePos x="0" y="0"/>
                <wp:positionH relativeFrom="column">
                  <wp:posOffset>5003800</wp:posOffset>
                </wp:positionH>
                <wp:positionV relativeFrom="paragraph">
                  <wp:posOffset>907415</wp:posOffset>
                </wp:positionV>
                <wp:extent cx="704215" cy="149860"/>
                <wp:effectExtent l="57150" t="76200" r="76835" b="9779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394pt;margin-top:71.45pt;width:55.45pt;height:11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" filled="f" strokecolor="red" strokeweight="2pt"/>
            </w:pict>
          </mc:Fallback>
        </mc:AlternateContent>
      </w:r>
      <w:r w:rsidR="00217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96EE06" wp14:editId="6A363BA3">
                <wp:simplePos x="0" y="0"/>
                <wp:positionH relativeFrom="column">
                  <wp:posOffset>5005070</wp:posOffset>
                </wp:positionH>
                <wp:positionV relativeFrom="paragraph">
                  <wp:posOffset>692150</wp:posOffset>
                </wp:positionV>
                <wp:extent cx="704215" cy="149860"/>
                <wp:effectExtent l="57150" t="76200" r="76835" b="9779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394.1pt;margin-top:54.5pt;width:55.45pt;height:1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" filled="f" strokecolor="red" strokeweight="2pt"/>
            </w:pict>
          </mc:Fallback>
        </mc:AlternateContent>
      </w:r>
      <w:r w:rsidR="00217386">
        <w:rPr>
          <w:noProof/>
          <w:lang w:eastAsia="en-GB"/>
        </w:rPr>
        <w:drawing>
          <wp:inline distT="0" distB="0" distL="0" distR="0" wp14:anchorId="7B6F9575" wp14:editId="31B75319">
            <wp:extent cx="5731510" cy="1039142"/>
            <wp:effectExtent l="19050" t="19050" r="21590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9142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2273" w:rsidRPr="000801B4" w:rsidRDefault="006F32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0801B4">
        <w:rPr>
          <w:rFonts w:ascii="Arial" w:hAnsi="Arial" w:cs="Arial"/>
          <w:sz w:val="24"/>
          <w:szCs w:val="24"/>
        </w:rPr>
        <w:t xml:space="preserve">) </w:t>
      </w:r>
      <w:r w:rsidR="000801B4" w:rsidRPr="0008027F">
        <w:rPr>
          <w:rFonts w:ascii="Arial" w:hAnsi="Arial" w:cs="Arial"/>
          <w:sz w:val="24"/>
          <w:szCs w:val="24"/>
        </w:rPr>
        <w:t>Below the</w:t>
      </w:r>
      <w:r w:rsidR="00DD6B8A" w:rsidRPr="0008027F">
        <w:rPr>
          <w:rFonts w:ascii="Arial" w:hAnsi="Arial" w:cs="Arial"/>
          <w:sz w:val="24"/>
          <w:szCs w:val="24"/>
        </w:rPr>
        <w:t xml:space="preserve"> 2016/17 SBS figure, any</w:t>
      </w:r>
      <w:r w:rsidR="00DD6B8A">
        <w:rPr>
          <w:rFonts w:ascii="Arial" w:hAnsi="Arial" w:cs="Arial"/>
          <w:sz w:val="24"/>
          <w:szCs w:val="24"/>
        </w:rPr>
        <w:t xml:space="preserve"> High Needs Mainstream funding wil</w:t>
      </w:r>
      <w:r w:rsidR="00121B52">
        <w:rPr>
          <w:rFonts w:ascii="Arial" w:hAnsi="Arial" w:cs="Arial"/>
          <w:sz w:val="24"/>
          <w:szCs w:val="24"/>
        </w:rPr>
        <w:t xml:space="preserve">l </w:t>
      </w:r>
      <w:r w:rsidR="0008027F">
        <w:rPr>
          <w:rFonts w:ascii="Arial" w:hAnsi="Arial" w:cs="Arial"/>
          <w:sz w:val="24"/>
          <w:szCs w:val="24"/>
        </w:rPr>
        <w:t>be shown in cells H41 to</w:t>
      </w:r>
      <w:r w:rsidR="00121B52" w:rsidRPr="000801B4">
        <w:rPr>
          <w:rFonts w:ascii="Arial" w:hAnsi="Arial" w:cs="Arial"/>
          <w:sz w:val="24"/>
          <w:szCs w:val="24"/>
        </w:rPr>
        <w:t xml:space="preserve"> H4</w:t>
      </w:r>
      <w:r w:rsidR="0008027F">
        <w:rPr>
          <w:rFonts w:ascii="Arial" w:hAnsi="Arial" w:cs="Arial"/>
          <w:sz w:val="24"/>
          <w:szCs w:val="24"/>
        </w:rPr>
        <w:t>3</w:t>
      </w:r>
      <w:r w:rsidR="00121B52" w:rsidRPr="000801B4">
        <w:rPr>
          <w:rFonts w:ascii="Arial" w:hAnsi="Arial" w:cs="Arial"/>
          <w:sz w:val="24"/>
          <w:szCs w:val="24"/>
        </w:rPr>
        <w:t>,</w:t>
      </w:r>
      <w:r w:rsidR="0008027F">
        <w:rPr>
          <w:rFonts w:ascii="Arial" w:hAnsi="Arial" w:cs="Arial"/>
          <w:sz w:val="24"/>
          <w:szCs w:val="24"/>
        </w:rPr>
        <w:t xml:space="preserve"> split between Element 3 Top Up Funding, Notional SEN Top Up Funding and Element 2 Post-16 funding. These figures are </w:t>
      </w:r>
      <w:r w:rsidR="00121B52" w:rsidRPr="000801B4">
        <w:rPr>
          <w:rFonts w:ascii="Arial" w:hAnsi="Arial" w:cs="Arial"/>
          <w:sz w:val="24"/>
          <w:szCs w:val="24"/>
        </w:rPr>
        <w:t>driven by the data entered on the</w:t>
      </w:r>
      <w:r w:rsidR="00121B52"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</w:t>
      </w:r>
      <w:r w:rsidR="00121B52" w:rsidRPr="00921619">
        <w:rPr>
          <w:rFonts w:ascii="Arial" w:hAnsi="Arial" w:cs="Arial"/>
          <w:color w:val="0070C0"/>
          <w:sz w:val="24"/>
          <w:szCs w:val="24"/>
        </w:rPr>
        <w:t>High Needs Mainstream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Tab</w:t>
      </w:r>
      <w:r w:rsidR="00921619">
        <w:rPr>
          <w:rFonts w:ascii="Arial" w:hAnsi="Arial" w:cs="Arial"/>
          <w:sz w:val="24"/>
          <w:szCs w:val="24"/>
        </w:rPr>
        <w:t>,</w:t>
      </w:r>
      <w:r w:rsidR="00121B52" w:rsidRPr="000801B4">
        <w:rPr>
          <w:rFonts w:ascii="Arial" w:hAnsi="Arial" w:cs="Arial"/>
          <w:sz w:val="24"/>
          <w:szCs w:val="24"/>
        </w:rPr>
        <w:t xml:space="preserve"> </w:t>
      </w:r>
      <w:r w:rsidR="0008027F">
        <w:rPr>
          <w:rFonts w:ascii="Arial" w:hAnsi="Arial" w:cs="Arial"/>
          <w:sz w:val="24"/>
          <w:szCs w:val="24"/>
        </w:rPr>
        <w:t>and a Total High Needs Mainstream Funding figure will show in cell H45.</w:t>
      </w:r>
    </w:p>
    <w:p w:rsidR="00DD6B8A" w:rsidRDefault="00DD6B8A">
      <w:pPr>
        <w:rPr>
          <w:rFonts w:ascii="Arial" w:hAnsi="Arial" w:cs="Arial"/>
          <w:sz w:val="24"/>
          <w:szCs w:val="24"/>
        </w:rPr>
      </w:pPr>
      <w:r w:rsidRPr="000801B4">
        <w:rPr>
          <w:rFonts w:ascii="Arial" w:hAnsi="Arial" w:cs="Arial"/>
          <w:sz w:val="24"/>
          <w:szCs w:val="24"/>
        </w:rPr>
        <w:t xml:space="preserve">7) </w:t>
      </w:r>
      <w:r w:rsidR="0008027F">
        <w:rPr>
          <w:rFonts w:ascii="Arial" w:hAnsi="Arial" w:cs="Arial"/>
          <w:sz w:val="24"/>
          <w:szCs w:val="24"/>
        </w:rPr>
        <w:t>S</w:t>
      </w:r>
      <w:r w:rsidR="002371D4">
        <w:rPr>
          <w:rFonts w:ascii="Arial" w:hAnsi="Arial" w:cs="Arial"/>
          <w:sz w:val="24"/>
          <w:szCs w:val="24"/>
        </w:rPr>
        <w:t xml:space="preserve">pecialist </w:t>
      </w:r>
      <w:r w:rsidR="0008027F">
        <w:rPr>
          <w:rFonts w:ascii="Arial" w:hAnsi="Arial" w:cs="Arial"/>
          <w:sz w:val="24"/>
          <w:szCs w:val="24"/>
        </w:rPr>
        <w:t>R</w:t>
      </w:r>
      <w:r w:rsidR="002371D4">
        <w:rPr>
          <w:rFonts w:ascii="Arial" w:hAnsi="Arial" w:cs="Arial"/>
          <w:sz w:val="24"/>
          <w:szCs w:val="24"/>
        </w:rPr>
        <w:t xml:space="preserve">esource </w:t>
      </w:r>
      <w:r w:rsidR="0008027F">
        <w:rPr>
          <w:rFonts w:ascii="Arial" w:hAnsi="Arial" w:cs="Arial"/>
          <w:sz w:val="24"/>
          <w:szCs w:val="24"/>
        </w:rPr>
        <w:t>P</w:t>
      </w:r>
      <w:r w:rsidR="002371D4">
        <w:rPr>
          <w:rFonts w:ascii="Arial" w:hAnsi="Arial" w:cs="Arial"/>
          <w:sz w:val="24"/>
          <w:szCs w:val="24"/>
        </w:rPr>
        <w:t>rovision (SRP)</w:t>
      </w:r>
      <w:r w:rsidR="0008027F">
        <w:rPr>
          <w:rFonts w:ascii="Arial" w:hAnsi="Arial" w:cs="Arial"/>
          <w:sz w:val="24"/>
          <w:szCs w:val="24"/>
        </w:rPr>
        <w:t xml:space="preserve"> funding will be shown below in cells H47 to H50, split between Pre-16 Place Funding, Post-16 Place Funding, Excess Place Funding and Element 3 Top Up funding, with a Total High Needs SRP Funding figure for 2016/17 in cell H52. These figures are driven by the data entered on the </w:t>
      </w:r>
      <w:r w:rsidR="0008027F" w:rsidRPr="00921619">
        <w:rPr>
          <w:rFonts w:ascii="Arial" w:hAnsi="Arial" w:cs="Arial"/>
          <w:color w:val="0070C0"/>
          <w:sz w:val="24"/>
          <w:szCs w:val="24"/>
        </w:rPr>
        <w:t xml:space="preserve">‘SRP Year 1’ Tab </w:t>
      </w:r>
      <w:r w:rsidR="0008027F" w:rsidRPr="000801B4">
        <w:rPr>
          <w:rFonts w:ascii="Arial" w:hAnsi="Arial" w:cs="Arial"/>
          <w:sz w:val="24"/>
          <w:szCs w:val="24"/>
        </w:rPr>
        <w:t>and</w:t>
      </w:r>
      <w:r w:rsidR="0008027F">
        <w:rPr>
          <w:rFonts w:ascii="Arial" w:hAnsi="Arial" w:cs="Arial"/>
          <w:sz w:val="24"/>
          <w:szCs w:val="24"/>
        </w:rPr>
        <w:t xml:space="preserve"> the </w:t>
      </w:r>
      <w:r w:rsidR="0008027F" w:rsidRPr="00921619">
        <w:rPr>
          <w:rFonts w:ascii="Arial" w:hAnsi="Arial" w:cs="Arial"/>
          <w:color w:val="0070C0"/>
          <w:sz w:val="24"/>
          <w:szCs w:val="24"/>
        </w:rPr>
        <w:t>‘SRP Year 2 &amp; 3’ Tab</w:t>
      </w:r>
      <w:r w:rsidR="0008027F" w:rsidRPr="000801B4">
        <w:rPr>
          <w:rFonts w:ascii="Arial" w:hAnsi="Arial" w:cs="Arial"/>
          <w:sz w:val="24"/>
          <w:szCs w:val="24"/>
        </w:rPr>
        <w:t>.</w:t>
      </w:r>
    </w:p>
    <w:p w:rsidR="00DD6B8A" w:rsidRPr="00913A97" w:rsidRDefault="009B3A6C" w:rsidP="00DD6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8) </w:t>
      </w:r>
      <w:r w:rsidR="00BF677E" w:rsidRPr="000801B4">
        <w:rPr>
          <w:rFonts w:ascii="Arial" w:hAnsi="Arial" w:cs="Arial"/>
          <w:sz w:val="24"/>
          <w:szCs w:val="24"/>
        </w:rPr>
        <w:t>Early Years Funding will show in cell H</w:t>
      </w:r>
      <w:r w:rsidR="00BF677E">
        <w:rPr>
          <w:rFonts w:ascii="Arial" w:hAnsi="Arial" w:cs="Arial"/>
          <w:sz w:val="24"/>
          <w:szCs w:val="24"/>
        </w:rPr>
        <w:t>5</w:t>
      </w:r>
      <w:r w:rsidR="00BF677E" w:rsidRPr="000801B4">
        <w:rPr>
          <w:rFonts w:ascii="Arial" w:hAnsi="Arial" w:cs="Arial"/>
          <w:sz w:val="24"/>
          <w:szCs w:val="24"/>
        </w:rPr>
        <w:t xml:space="preserve">4, based on the data entered on the </w:t>
      </w:r>
      <w:r w:rsidR="00BF677E" w:rsidRPr="00921619">
        <w:rPr>
          <w:rFonts w:ascii="Arial" w:hAnsi="Arial" w:cs="Arial"/>
          <w:color w:val="0070C0"/>
          <w:sz w:val="24"/>
          <w:szCs w:val="24"/>
        </w:rPr>
        <w:t>‘Early Years’ Tab</w:t>
      </w:r>
      <w:r w:rsidR="00C91568">
        <w:rPr>
          <w:rFonts w:ascii="Arial" w:hAnsi="Arial" w:cs="Arial"/>
          <w:sz w:val="24"/>
          <w:szCs w:val="24"/>
        </w:rPr>
        <w:t>, if applicable.</w:t>
      </w:r>
    </w:p>
    <w:p w:rsidR="00DD6B8A" w:rsidRDefault="00DD6B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 </w:t>
      </w:r>
      <w:r w:rsidR="00BF677E" w:rsidRPr="00F40A26">
        <w:rPr>
          <w:rFonts w:ascii="Arial" w:hAnsi="Arial" w:cs="Arial"/>
          <w:sz w:val="24"/>
          <w:szCs w:val="24"/>
        </w:rPr>
        <w:t>In cell H56, the Post 16 allocation needs to be manually entered.</w:t>
      </w:r>
      <w:r w:rsidR="006F328F">
        <w:rPr>
          <w:rFonts w:ascii="Arial" w:hAnsi="Arial" w:cs="Arial"/>
          <w:sz w:val="24"/>
          <w:szCs w:val="24"/>
        </w:rPr>
        <w:t xml:space="preserve"> These amounts are sent directly to schools from the EFA in February/March.</w:t>
      </w:r>
    </w:p>
    <w:p w:rsidR="00DD6B8A" w:rsidRDefault="00DD6B8A">
      <w:pPr>
        <w:rPr>
          <w:rFonts w:ascii="Arial" w:hAnsi="Arial" w:cs="Arial"/>
          <w:sz w:val="24"/>
          <w:szCs w:val="24"/>
        </w:rPr>
      </w:pPr>
    </w:p>
    <w:p w:rsidR="00DD6B8A" w:rsidRDefault="002B55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74A520" wp14:editId="77EF8FCB">
                <wp:simplePos x="0" y="0"/>
                <wp:positionH relativeFrom="column">
                  <wp:posOffset>4738255</wp:posOffset>
                </wp:positionH>
                <wp:positionV relativeFrom="paragraph">
                  <wp:posOffset>2077926</wp:posOffset>
                </wp:positionV>
                <wp:extent cx="248062" cy="0"/>
                <wp:effectExtent l="0" t="76200" r="19050" b="15240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06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1" o:spid="_x0000_s1026" type="#_x0000_t32" style="position:absolute;margin-left:373.1pt;margin-top:163.6pt;width:19.55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C6C506A" wp14:editId="2255BB1E">
                <wp:simplePos x="0" y="0"/>
                <wp:positionH relativeFrom="column">
                  <wp:posOffset>4735979</wp:posOffset>
                </wp:positionH>
                <wp:positionV relativeFrom="paragraph">
                  <wp:posOffset>1677258</wp:posOffset>
                </wp:positionV>
                <wp:extent cx="296883" cy="136567"/>
                <wp:effectExtent l="38100" t="38100" r="46355" b="111125"/>
                <wp:wrapNone/>
                <wp:docPr id="898" name="Straight Arrow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883" cy="136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8" o:spid="_x0000_s1026" type="#_x0000_t32" style="position:absolute;margin-left:372.9pt;margin-top:132.05pt;width:23.4pt;height:10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F821C0" wp14:editId="433390E6">
                <wp:simplePos x="0" y="0"/>
                <wp:positionH relativeFrom="column">
                  <wp:posOffset>4732317</wp:posOffset>
                </wp:positionH>
                <wp:positionV relativeFrom="paragraph">
                  <wp:posOffset>1211093</wp:posOffset>
                </wp:positionV>
                <wp:extent cx="296883" cy="136567"/>
                <wp:effectExtent l="38100" t="38100" r="46355" b="111125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883" cy="136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0" o:spid="_x0000_s1026" type="#_x0000_t32" style="position:absolute;margin-left:372.6pt;margin-top:95.35pt;width:23.4pt;height:10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C4AB2B4" wp14:editId="48B6737D">
                <wp:simplePos x="0" y="0"/>
                <wp:positionH relativeFrom="column">
                  <wp:posOffset>4566062</wp:posOffset>
                </wp:positionH>
                <wp:positionV relativeFrom="paragraph">
                  <wp:posOffset>1312034</wp:posOffset>
                </wp:positionV>
                <wp:extent cx="458190" cy="225631"/>
                <wp:effectExtent l="38100" t="19050" r="94615" b="98425"/>
                <wp:wrapNone/>
                <wp:docPr id="897" name="Straight Arrow Connector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90" cy="22563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7" o:spid="_x0000_s1026" type="#_x0000_t32" style="position:absolute;margin-left:359.55pt;margin-top:103.3pt;width:36.1pt;height:17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F677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7962EC" wp14:editId="3DD4A96A">
                <wp:simplePos x="0" y="0"/>
                <wp:positionH relativeFrom="column">
                  <wp:posOffset>4737100</wp:posOffset>
                </wp:positionH>
                <wp:positionV relativeFrom="paragraph">
                  <wp:posOffset>457200</wp:posOffset>
                </wp:positionV>
                <wp:extent cx="254000" cy="171450"/>
                <wp:effectExtent l="38100" t="19050" r="88900" b="9525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4" o:spid="_x0000_s1026" type="#_x0000_t32" style="position:absolute;margin-left:373pt;margin-top:36pt;width:20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F677E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2740B65" wp14:editId="58E5EAE5">
                <wp:simplePos x="0" y="0"/>
                <wp:positionH relativeFrom="column">
                  <wp:posOffset>4648200</wp:posOffset>
                </wp:positionH>
                <wp:positionV relativeFrom="paragraph">
                  <wp:posOffset>593725</wp:posOffset>
                </wp:positionV>
                <wp:extent cx="381000" cy="228600"/>
                <wp:effectExtent l="38100" t="19050" r="9525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366pt;margin-top:46.75pt;width:30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713ECB" wp14:editId="1E829EEE">
                <wp:simplePos x="0" y="0"/>
                <wp:positionH relativeFrom="column">
                  <wp:posOffset>4227830</wp:posOffset>
                </wp:positionH>
                <wp:positionV relativeFrom="paragraph">
                  <wp:posOffset>941705</wp:posOffset>
                </wp:positionV>
                <wp:extent cx="514350" cy="371475"/>
                <wp:effectExtent l="76200" t="76200" r="95250" b="104775"/>
                <wp:wrapNone/>
                <wp:docPr id="256" name="Oval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C31078" wp14:editId="545B8955">
                                  <wp:extent cx="161290" cy="124293"/>
                                  <wp:effectExtent l="0" t="0" r="0" b="9525"/>
                                  <wp:docPr id="908" name="Picture 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56" o:spid="_x0000_s1037" style="position:absolute;margin-left:332.9pt;margin-top:74.15pt;width:40.5pt;height:29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Iy3wIAAE0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C31078" wp14:editId="545B8955">
                            <wp:extent cx="161290" cy="124293"/>
                            <wp:effectExtent l="0" t="0" r="0" b="9525"/>
                            <wp:docPr id="908" name="Picture 9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17D83F" wp14:editId="71CF9CCF">
                <wp:simplePos x="0" y="0"/>
                <wp:positionH relativeFrom="column">
                  <wp:posOffset>4229100</wp:posOffset>
                </wp:positionH>
                <wp:positionV relativeFrom="paragraph">
                  <wp:posOffset>1899285</wp:posOffset>
                </wp:positionV>
                <wp:extent cx="514350" cy="371475"/>
                <wp:effectExtent l="76200" t="76200" r="95250" b="1047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9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E9B2BB" wp14:editId="767A8BF1">
                                  <wp:extent cx="161290" cy="124293"/>
                                  <wp:effectExtent l="0" t="0" r="0" b="9525"/>
                                  <wp:docPr id="906" name="Picture 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38" style="position:absolute;margin-left:333pt;margin-top:149.55pt;width:40.5pt;height:29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9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E9B2BB" wp14:editId="767A8BF1">
                            <wp:extent cx="161290" cy="124293"/>
                            <wp:effectExtent l="0" t="0" r="0" b="9525"/>
                            <wp:docPr id="906" name="Picture 9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BFACAE" wp14:editId="0850763E">
                <wp:simplePos x="0" y="0"/>
                <wp:positionH relativeFrom="column">
                  <wp:posOffset>4228465</wp:posOffset>
                </wp:positionH>
                <wp:positionV relativeFrom="paragraph">
                  <wp:posOffset>1453515</wp:posOffset>
                </wp:positionV>
                <wp:extent cx="514350" cy="371475"/>
                <wp:effectExtent l="76200" t="76200" r="95250" b="1047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8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0E9239" wp14:editId="020C4317">
                                  <wp:extent cx="161290" cy="124293"/>
                                  <wp:effectExtent l="0" t="0" r="0" b="9525"/>
                                  <wp:docPr id="907" name="Picture 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4" o:spid="_x0000_s1039" style="position:absolute;margin-left:332.95pt;margin-top:114.45pt;width:40.5pt;height:2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293QIAAEs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8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0E9239" wp14:editId="020C4317">
                            <wp:extent cx="161290" cy="124293"/>
                            <wp:effectExtent l="0" t="0" r="0" b="9525"/>
                            <wp:docPr id="907" name="Picture 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D4D2A3" wp14:editId="2CA16DD7">
                <wp:simplePos x="0" y="0"/>
                <wp:positionH relativeFrom="column">
                  <wp:posOffset>4225925</wp:posOffset>
                </wp:positionH>
                <wp:positionV relativeFrom="paragraph">
                  <wp:posOffset>260350</wp:posOffset>
                </wp:positionV>
                <wp:extent cx="514350" cy="371475"/>
                <wp:effectExtent l="76200" t="76200" r="95250" b="1047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90BCA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4725BC" wp14:editId="037F695A">
                                  <wp:extent cx="161290" cy="124293"/>
                                  <wp:effectExtent l="0" t="0" r="0" b="9525"/>
                                  <wp:docPr id="905" name="Picture 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40" style="position:absolute;margin-left:332.75pt;margin-top:20.5pt;width:40.5pt;height:29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" fillcolor="white [3212]" strokecolor="red" strokeweight="1.5pt">
                <v:textbox>
                  <w:txbxContent>
                    <w:p w:rsidR="00F40A26" w:rsidRPr="009E1AC3" w:rsidRDefault="00F40A26" w:rsidP="00390BCA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4725BC" wp14:editId="037F695A">
                            <wp:extent cx="161290" cy="124293"/>
                            <wp:effectExtent l="0" t="0" r="0" b="9525"/>
                            <wp:docPr id="905" name="Picture 9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7FF948A" wp14:editId="32F25E41">
                <wp:simplePos x="0" y="0"/>
                <wp:positionH relativeFrom="column">
                  <wp:posOffset>5027930</wp:posOffset>
                </wp:positionH>
                <wp:positionV relativeFrom="paragraph">
                  <wp:posOffset>1751330</wp:posOffset>
                </wp:positionV>
                <wp:extent cx="704215" cy="149860"/>
                <wp:effectExtent l="57150" t="76200" r="76835" b="9779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395.9pt;margin-top:137.9pt;width:55.45pt;height:11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" filled="f" strokecolor="red" strokeweight="2pt"/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16C194" wp14:editId="5F0CF5B3">
                <wp:simplePos x="0" y="0"/>
                <wp:positionH relativeFrom="column">
                  <wp:posOffset>5008880</wp:posOffset>
                </wp:positionH>
                <wp:positionV relativeFrom="paragraph">
                  <wp:posOffset>1535430</wp:posOffset>
                </wp:positionV>
                <wp:extent cx="704215" cy="149860"/>
                <wp:effectExtent l="57150" t="76200" r="76835" b="9779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394.4pt;margin-top:120.9pt;width:55.45pt;height:1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" filled="f" strokecolor="red" strokeweight="2pt"/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F3AB0F1" wp14:editId="59A2CA04">
                <wp:simplePos x="0" y="0"/>
                <wp:positionH relativeFrom="column">
                  <wp:posOffset>5010150</wp:posOffset>
                </wp:positionH>
                <wp:positionV relativeFrom="paragraph">
                  <wp:posOffset>1006475</wp:posOffset>
                </wp:positionV>
                <wp:extent cx="704215" cy="444500"/>
                <wp:effectExtent l="76200" t="76200" r="95885" b="889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44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394.5pt;margin-top:79.25pt;width:55.45pt;height:3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" filled="f" strokecolor="red" strokeweight="2pt"/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2CEBB2" wp14:editId="375AE940">
                <wp:simplePos x="0" y="0"/>
                <wp:positionH relativeFrom="column">
                  <wp:posOffset>4959350</wp:posOffset>
                </wp:positionH>
                <wp:positionV relativeFrom="paragraph">
                  <wp:posOffset>1971675</wp:posOffset>
                </wp:positionV>
                <wp:extent cx="774065" cy="149860"/>
                <wp:effectExtent l="57150" t="76200" r="83185" b="9779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390.5pt;margin-top:155.25pt;width:60.95pt;height:1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" filled="f" strokecolor="red" strokeweight="2pt"/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B31112" wp14:editId="31A2AAB1">
                <wp:simplePos x="0" y="0"/>
                <wp:positionH relativeFrom="column">
                  <wp:posOffset>5012690</wp:posOffset>
                </wp:positionH>
                <wp:positionV relativeFrom="paragraph">
                  <wp:posOffset>788035</wp:posOffset>
                </wp:positionV>
                <wp:extent cx="704215" cy="149860"/>
                <wp:effectExtent l="57150" t="76200" r="76835" b="9779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94.7pt;margin-top:62.05pt;width:55.45pt;height:1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" filled="f" strokecolor="red" strokeweight="2pt"/>
            </w:pict>
          </mc:Fallback>
        </mc:AlternateContent>
      </w:r>
      <w:r w:rsidR="00BF67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7B2942" wp14:editId="37EAA477">
                <wp:simplePos x="0" y="0"/>
                <wp:positionH relativeFrom="column">
                  <wp:posOffset>5011947</wp:posOffset>
                </wp:positionH>
                <wp:positionV relativeFrom="paragraph">
                  <wp:posOffset>368839</wp:posOffset>
                </wp:positionV>
                <wp:extent cx="704215" cy="319178"/>
                <wp:effectExtent l="76200" t="76200" r="95885" b="1003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31917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26" style="position:absolute;margin-left:394.65pt;margin-top:29.05pt;width:55.45pt;height:2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LKCQMAAKI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" filled="f" strokecolor="red" strokeweight="2pt"/>
            </w:pict>
          </mc:Fallback>
        </mc:AlternateContent>
      </w:r>
      <w:r w:rsidR="00BF677E">
        <w:rPr>
          <w:noProof/>
          <w:lang w:eastAsia="en-GB"/>
        </w:rPr>
        <w:drawing>
          <wp:inline distT="0" distB="0" distL="0" distR="0" wp14:anchorId="3FB43AC1" wp14:editId="003EC992">
            <wp:extent cx="5731510" cy="2140131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AEF" w:rsidRDefault="00CF4AEF" w:rsidP="0001469D">
      <w:pPr>
        <w:pStyle w:val="Heading2"/>
      </w:pPr>
      <w:bookmarkStart w:id="4" w:name="_Toc444590696"/>
      <w:r w:rsidRPr="00913A97">
        <w:lastRenderedPageBreak/>
        <w:t>Estimated Pupil Premium</w:t>
      </w:r>
      <w:r w:rsidR="000801B4">
        <w:t xml:space="preserve"> (PP)</w:t>
      </w:r>
      <w:r w:rsidR="00C91568">
        <w:t xml:space="preserve"> (Based on Jan 2016 census figures)</w:t>
      </w:r>
      <w:bookmarkEnd w:id="4"/>
    </w:p>
    <w:p w:rsidR="00C91568" w:rsidRPr="00C91568" w:rsidRDefault="00C91568" w:rsidP="00C91568"/>
    <w:p w:rsidR="00CF4AEF" w:rsidRPr="002400E5" w:rsidRDefault="002400E5" w:rsidP="009C2D32">
      <w:pPr>
        <w:spacing w:line="240" w:lineRule="auto"/>
        <w:rPr>
          <w:rFonts w:ascii="Arial" w:hAnsi="Arial" w:cs="Arial"/>
          <w:sz w:val="24"/>
          <w:szCs w:val="24"/>
        </w:rPr>
      </w:pPr>
      <w:r w:rsidRPr="002400E5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CF4AEF" w:rsidRPr="002400E5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F</w:t>
      </w:r>
      <w:r w:rsidR="00B50C38">
        <w:rPr>
          <w:rFonts w:ascii="Arial" w:hAnsi="Arial" w:cs="Arial"/>
          <w:sz w:val="24"/>
          <w:szCs w:val="24"/>
        </w:rPr>
        <w:t>60</w:t>
      </w:r>
      <w:r w:rsidR="00BB385E" w:rsidRPr="002400E5">
        <w:rPr>
          <w:rFonts w:ascii="Arial" w:hAnsi="Arial" w:cs="Arial"/>
          <w:sz w:val="24"/>
          <w:szCs w:val="24"/>
        </w:rPr>
        <w:t xml:space="preserve"> the number of units for Free School Meals</w:t>
      </w:r>
      <w:r>
        <w:rPr>
          <w:rFonts w:ascii="Arial" w:hAnsi="Arial" w:cs="Arial"/>
          <w:sz w:val="24"/>
          <w:szCs w:val="24"/>
        </w:rPr>
        <w:t xml:space="preserve"> Ever 6</w:t>
      </w:r>
      <w:r w:rsidR="00BB385E" w:rsidRPr="002400E5">
        <w:rPr>
          <w:rFonts w:ascii="Arial" w:hAnsi="Arial" w:cs="Arial"/>
          <w:sz w:val="24"/>
          <w:szCs w:val="24"/>
        </w:rPr>
        <w:t xml:space="preserve"> Primary needs to be entered</w:t>
      </w:r>
      <w:r w:rsidR="00C91568">
        <w:rPr>
          <w:rFonts w:ascii="Arial" w:hAnsi="Arial" w:cs="Arial"/>
          <w:sz w:val="24"/>
          <w:szCs w:val="24"/>
        </w:rPr>
        <w:t>.</w:t>
      </w:r>
    </w:p>
    <w:p w:rsidR="00DC5A08" w:rsidRPr="00913A97" w:rsidRDefault="001D7724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DC5A08" w:rsidRPr="00913A97">
        <w:rPr>
          <w:rFonts w:ascii="Arial" w:hAnsi="Arial" w:cs="Arial"/>
          <w:sz w:val="24"/>
          <w:szCs w:val="24"/>
        </w:rPr>
        <w:t>In c</w:t>
      </w:r>
      <w:r w:rsidR="00DC5A08" w:rsidRPr="001D7724">
        <w:rPr>
          <w:rFonts w:ascii="Arial" w:hAnsi="Arial" w:cs="Arial"/>
          <w:sz w:val="24"/>
          <w:szCs w:val="24"/>
        </w:rPr>
        <w:t xml:space="preserve">ell </w:t>
      </w:r>
      <w:r>
        <w:rPr>
          <w:rFonts w:ascii="Arial" w:hAnsi="Arial" w:cs="Arial"/>
          <w:sz w:val="24"/>
          <w:szCs w:val="24"/>
        </w:rPr>
        <w:t>F</w:t>
      </w:r>
      <w:r w:rsidR="00B50C38">
        <w:rPr>
          <w:rFonts w:ascii="Arial" w:hAnsi="Arial" w:cs="Arial"/>
          <w:sz w:val="24"/>
          <w:szCs w:val="24"/>
        </w:rPr>
        <w:t>61</w:t>
      </w:r>
      <w:r w:rsidR="00DC5A08" w:rsidRPr="00913A97">
        <w:rPr>
          <w:rFonts w:ascii="Arial" w:hAnsi="Arial" w:cs="Arial"/>
          <w:sz w:val="24"/>
          <w:szCs w:val="24"/>
        </w:rPr>
        <w:t xml:space="preserve"> the number of units for Free School Meals </w:t>
      </w:r>
      <w:r>
        <w:rPr>
          <w:rFonts w:ascii="Arial" w:hAnsi="Arial" w:cs="Arial"/>
          <w:sz w:val="24"/>
          <w:szCs w:val="24"/>
        </w:rPr>
        <w:t xml:space="preserve">Ever 6 </w:t>
      </w:r>
      <w:r w:rsidR="00DC5A08" w:rsidRPr="00913A97">
        <w:rPr>
          <w:rFonts w:ascii="Arial" w:hAnsi="Arial" w:cs="Arial"/>
          <w:sz w:val="24"/>
          <w:szCs w:val="24"/>
        </w:rPr>
        <w:t>Secondary</w:t>
      </w:r>
      <w:r w:rsidR="000801B4">
        <w:rPr>
          <w:rFonts w:ascii="Arial" w:hAnsi="Arial" w:cs="Arial"/>
          <w:sz w:val="24"/>
          <w:szCs w:val="24"/>
        </w:rPr>
        <w:t xml:space="preserve"> </w:t>
      </w:r>
      <w:r w:rsidR="00C91568">
        <w:rPr>
          <w:rFonts w:ascii="Arial" w:hAnsi="Arial" w:cs="Arial"/>
          <w:sz w:val="24"/>
          <w:szCs w:val="24"/>
        </w:rPr>
        <w:t>n</w:t>
      </w:r>
      <w:r w:rsidR="00DC5A08" w:rsidRPr="00913A97">
        <w:rPr>
          <w:rFonts w:ascii="Arial" w:hAnsi="Arial" w:cs="Arial"/>
          <w:sz w:val="24"/>
          <w:szCs w:val="24"/>
        </w:rPr>
        <w:t>eeds to be entered</w:t>
      </w:r>
      <w:r w:rsidR="00AC171C">
        <w:rPr>
          <w:rFonts w:ascii="Arial" w:hAnsi="Arial" w:cs="Arial"/>
          <w:sz w:val="24"/>
          <w:szCs w:val="24"/>
        </w:rPr>
        <w:t>.</w:t>
      </w:r>
    </w:p>
    <w:p w:rsidR="00DC5A08" w:rsidRPr="001D7724" w:rsidRDefault="001D7724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DC5A08" w:rsidRPr="00913A97">
        <w:rPr>
          <w:rFonts w:ascii="Arial" w:hAnsi="Arial" w:cs="Arial"/>
          <w:sz w:val="24"/>
          <w:szCs w:val="24"/>
        </w:rPr>
        <w:t xml:space="preserve">In </w:t>
      </w:r>
      <w:r w:rsidR="00DC5A08" w:rsidRPr="001D7724">
        <w:rPr>
          <w:rFonts w:ascii="Arial" w:hAnsi="Arial" w:cs="Arial"/>
          <w:sz w:val="24"/>
          <w:szCs w:val="24"/>
        </w:rPr>
        <w:t xml:space="preserve">cell </w:t>
      </w:r>
      <w:r>
        <w:rPr>
          <w:rFonts w:ascii="Arial" w:hAnsi="Arial" w:cs="Arial"/>
          <w:sz w:val="24"/>
          <w:szCs w:val="24"/>
        </w:rPr>
        <w:t>F</w:t>
      </w:r>
      <w:r w:rsidR="00B50C38">
        <w:rPr>
          <w:rFonts w:ascii="Arial" w:hAnsi="Arial" w:cs="Arial"/>
          <w:sz w:val="24"/>
          <w:szCs w:val="24"/>
        </w:rPr>
        <w:t>62</w:t>
      </w:r>
      <w:r w:rsidR="00DC5A08" w:rsidRPr="001D7724">
        <w:rPr>
          <w:rFonts w:ascii="Arial" w:hAnsi="Arial" w:cs="Arial"/>
          <w:sz w:val="24"/>
          <w:szCs w:val="24"/>
        </w:rPr>
        <w:t xml:space="preserve"> the number of units for Adopted (Post-LAC) pupils needs to be entered</w:t>
      </w:r>
      <w:r w:rsidR="00C91568">
        <w:rPr>
          <w:rFonts w:ascii="Arial" w:hAnsi="Arial" w:cs="Arial"/>
          <w:sz w:val="24"/>
          <w:szCs w:val="24"/>
        </w:rPr>
        <w:t>.</w:t>
      </w:r>
    </w:p>
    <w:p w:rsidR="00DC5A08" w:rsidRDefault="001D7724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DC5A08" w:rsidRPr="001D7724">
        <w:rPr>
          <w:rFonts w:ascii="Arial" w:hAnsi="Arial" w:cs="Arial"/>
          <w:sz w:val="24"/>
          <w:szCs w:val="24"/>
        </w:rPr>
        <w:t xml:space="preserve">In cell </w:t>
      </w:r>
      <w:r w:rsidR="001D3CF3">
        <w:rPr>
          <w:rFonts w:ascii="Arial" w:hAnsi="Arial" w:cs="Arial"/>
          <w:sz w:val="24"/>
          <w:szCs w:val="24"/>
        </w:rPr>
        <w:t>H</w:t>
      </w:r>
      <w:r w:rsidR="00DC5A08" w:rsidRPr="001D7724">
        <w:rPr>
          <w:rFonts w:ascii="Arial" w:hAnsi="Arial" w:cs="Arial"/>
          <w:sz w:val="24"/>
          <w:szCs w:val="24"/>
        </w:rPr>
        <w:t>6</w:t>
      </w:r>
      <w:r w:rsidR="00B50C38">
        <w:rPr>
          <w:rFonts w:ascii="Arial" w:hAnsi="Arial" w:cs="Arial"/>
          <w:sz w:val="24"/>
          <w:szCs w:val="24"/>
        </w:rPr>
        <w:t>3</w:t>
      </w:r>
      <w:r w:rsidR="00DC5A08" w:rsidRPr="001D7724">
        <w:rPr>
          <w:rFonts w:ascii="Arial" w:hAnsi="Arial" w:cs="Arial"/>
          <w:sz w:val="24"/>
          <w:szCs w:val="24"/>
        </w:rPr>
        <w:t xml:space="preserve"> a total </w:t>
      </w:r>
      <w:r w:rsidR="001D3CF3">
        <w:rPr>
          <w:rFonts w:ascii="Arial" w:hAnsi="Arial" w:cs="Arial"/>
          <w:sz w:val="24"/>
          <w:szCs w:val="24"/>
        </w:rPr>
        <w:t xml:space="preserve">funding </w:t>
      </w:r>
      <w:r w:rsidR="00DC5A08" w:rsidRPr="001D7724">
        <w:rPr>
          <w:rFonts w:ascii="Arial" w:hAnsi="Arial" w:cs="Arial"/>
          <w:sz w:val="24"/>
          <w:szCs w:val="24"/>
        </w:rPr>
        <w:t xml:space="preserve">figure for </w:t>
      </w:r>
      <w:r w:rsidR="001D3CF3">
        <w:rPr>
          <w:rFonts w:ascii="Arial" w:hAnsi="Arial" w:cs="Arial"/>
          <w:sz w:val="24"/>
          <w:szCs w:val="24"/>
        </w:rPr>
        <w:t xml:space="preserve">Children </w:t>
      </w:r>
      <w:r w:rsidR="006C4309">
        <w:rPr>
          <w:rFonts w:ascii="Arial" w:hAnsi="Arial" w:cs="Arial"/>
          <w:sz w:val="24"/>
          <w:szCs w:val="24"/>
        </w:rPr>
        <w:t>in</w:t>
      </w:r>
      <w:r w:rsidR="00713E0C">
        <w:rPr>
          <w:rFonts w:ascii="Arial" w:hAnsi="Arial" w:cs="Arial"/>
          <w:sz w:val="24"/>
          <w:szCs w:val="24"/>
        </w:rPr>
        <w:t xml:space="preserve"> Care (CiC) </w:t>
      </w:r>
      <w:r w:rsidR="00DC5A08" w:rsidRPr="001D7724">
        <w:rPr>
          <w:rFonts w:ascii="Arial" w:hAnsi="Arial" w:cs="Arial"/>
          <w:sz w:val="24"/>
          <w:szCs w:val="24"/>
        </w:rPr>
        <w:t>should be entered</w:t>
      </w:r>
      <w:r w:rsidR="001D3CF3">
        <w:rPr>
          <w:rFonts w:ascii="Arial" w:hAnsi="Arial" w:cs="Arial"/>
          <w:sz w:val="24"/>
          <w:szCs w:val="24"/>
        </w:rPr>
        <w:t>.</w:t>
      </w:r>
      <w:r w:rsidR="00A44C71">
        <w:rPr>
          <w:rFonts w:ascii="Arial" w:hAnsi="Arial" w:cs="Arial"/>
          <w:sz w:val="24"/>
          <w:szCs w:val="24"/>
        </w:rPr>
        <w:t xml:space="preserve"> </w:t>
      </w:r>
    </w:p>
    <w:p w:rsidR="001D3CF3" w:rsidRPr="001D7724" w:rsidRDefault="001D3CF3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</w:t>
      </w:r>
      <w:r w:rsidR="00A44C71">
        <w:rPr>
          <w:rFonts w:ascii="Arial" w:hAnsi="Arial" w:cs="Arial"/>
          <w:sz w:val="24"/>
          <w:szCs w:val="24"/>
        </w:rPr>
        <w:t xml:space="preserve"> In cell F6</w:t>
      </w:r>
      <w:r w:rsidR="00B50C38">
        <w:rPr>
          <w:rFonts w:ascii="Arial" w:hAnsi="Arial" w:cs="Arial"/>
          <w:sz w:val="24"/>
          <w:szCs w:val="24"/>
        </w:rPr>
        <w:t>4</w:t>
      </w:r>
      <w:r w:rsidR="00A44C71">
        <w:rPr>
          <w:rFonts w:ascii="Arial" w:hAnsi="Arial" w:cs="Arial"/>
          <w:sz w:val="24"/>
          <w:szCs w:val="24"/>
        </w:rPr>
        <w:t xml:space="preserve"> enter the number of units for Service Childr</w:t>
      </w:r>
      <w:r w:rsidR="00C91568">
        <w:rPr>
          <w:rFonts w:ascii="Arial" w:hAnsi="Arial" w:cs="Arial"/>
          <w:sz w:val="24"/>
          <w:szCs w:val="24"/>
        </w:rPr>
        <w:t xml:space="preserve">en Ever 6, based on the January </w:t>
      </w:r>
      <w:r w:rsidR="00A44C71">
        <w:rPr>
          <w:rFonts w:ascii="Arial" w:hAnsi="Arial" w:cs="Arial"/>
          <w:sz w:val="24"/>
          <w:szCs w:val="24"/>
        </w:rPr>
        <w:t>census.</w:t>
      </w:r>
    </w:p>
    <w:p w:rsidR="00DC5A08" w:rsidRDefault="001D3CF3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1D7724">
        <w:rPr>
          <w:rFonts w:ascii="Arial" w:hAnsi="Arial" w:cs="Arial"/>
          <w:sz w:val="24"/>
          <w:szCs w:val="24"/>
        </w:rPr>
        <w:t xml:space="preserve">) </w:t>
      </w:r>
      <w:r w:rsidR="00DC5A08" w:rsidRPr="001D7724">
        <w:rPr>
          <w:rFonts w:ascii="Arial" w:hAnsi="Arial" w:cs="Arial"/>
          <w:sz w:val="24"/>
          <w:szCs w:val="24"/>
        </w:rPr>
        <w:t xml:space="preserve">The </w:t>
      </w:r>
      <w:r w:rsidR="00F07828" w:rsidRPr="001D7724">
        <w:rPr>
          <w:rFonts w:ascii="Arial" w:hAnsi="Arial" w:cs="Arial"/>
          <w:sz w:val="24"/>
          <w:szCs w:val="24"/>
        </w:rPr>
        <w:t xml:space="preserve">figure for </w:t>
      </w:r>
      <w:r w:rsidR="00DC5A08" w:rsidRPr="001D7724">
        <w:rPr>
          <w:rFonts w:ascii="Arial" w:hAnsi="Arial" w:cs="Arial"/>
          <w:sz w:val="24"/>
          <w:szCs w:val="24"/>
        </w:rPr>
        <w:t xml:space="preserve">pupil premium for 3 &amp; 4 year olds </w:t>
      </w:r>
      <w:r w:rsidR="00F07828" w:rsidRPr="001D7724">
        <w:rPr>
          <w:rFonts w:ascii="Arial" w:hAnsi="Arial" w:cs="Arial"/>
          <w:sz w:val="24"/>
          <w:szCs w:val="24"/>
        </w:rPr>
        <w:t>will automatically</w:t>
      </w:r>
      <w:r w:rsidR="00A44C71">
        <w:rPr>
          <w:rFonts w:ascii="Arial" w:hAnsi="Arial" w:cs="Arial"/>
          <w:sz w:val="24"/>
          <w:szCs w:val="24"/>
        </w:rPr>
        <w:t xml:space="preserve"> </w:t>
      </w:r>
      <w:r w:rsidR="00F07828" w:rsidRPr="001D7724">
        <w:rPr>
          <w:rFonts w:ascii="Arial" w:hAnsi="Arial" w:cs="Arial"/>
          <w:sz w:val="24"/>
          <w:szCs w:val="24"/>
        </w:rPr>
        <w:t xml:space="preserve">populate cell </w:t>
      </w:r>
      <w:r w:rsidR="00B825BD">
        <w:rPr>
          <w:rFonts w:ascii="Arial" w:hAnsi="Arial" w:cs="Arial"/>
          <w:sz w:val="24"/>
          <w:szCs w:val="24"/>
        </w:rPr>
        <w:t>H6</w:t>
      </w:r>
      <w:r w:rsidR="00B50C38">
        <w:rPr>
          <w:rFonts w:ascii="Arial" w:hAnsi="Arial" w:cs="Arial"/>
          <w:sz w:val="24"/>
          <w:szCs w:val="24"/>
        </w:rPr>
        <w:t>5</w:t>
      </w:r>
      <w:r w:rsidR="00A44C71">
        <w:rPr>
          <w:rFonts w:ascii="Arial" w:hAnsi="Arial" w:cs="Arial"/>
          <w:sz w:val="24"/>
          <w:szCs w:val="24"/>
        </w:rPr>
        <w:t xml:space="preserve">, based on the data entered on the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‘E</w:t>
      </w:r>
      <w:r w:rsidR="00A44C71" w:rsidRPr="00921619">
        <w:rPr>
          <w:rFonts w:ascii="Arial" w:hAnsi="Arial" w:cs="Arial"/>
          <w:color w:val="0070C0"/>
          <w:sz w:val="24"/>
          <w:szCs w:val="24"/>
        </w:rPr>
        <w:t xml:space="preserve">arly 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Y</w:t>
      </w:r>
      <w:r w:rsidR="00A44C71" w:rsidRPr="00921619">
        <w:rPr>
          <w:rFonts w:ascii="Arial" w:hAnsi="Arial" w:cs="Arial"/>
          <w:color w:val="0070C0"/>
          <w:sz w:val="24"/>
          <w:szCs w:val="24"/>
        </w:rPr>
        <w:t>ears</w:t>
      </w:r>
      <w:r w:rsidR="000801B4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="00A44C71" w:rsidRPr="00921619">
        <w:rPr>
          <w:rFonts w:ascii="Arial" w:hAnsi="Arial" w:cs="Arial"/>
          <w:color w:val="0070C0"/>
          <w:sz w:val="24"/>
          <w:szCs w:val="24"/>
        </w:rPr>
        <w:t>ab</w:t>
      </w:r>
      <w:r w:rsidR="00A44C71">
        <w:rPr>
          <w:rFonts w:ascii="Arial" w:hAnsi="Arial" w:cs="Arial"/>
          <w:sz w:val="24"/>
          <w:szCs w:val="24"/>
        </w:rPr>
        <w:t>.</w:t>
      </w:r>
    </w:p>
    <w:p w:rsidR="00B825BD" w:rsidRDefault="00B825BD" w:rsidP="009C2D32">
      <w:pPr>
        <w:spacing w:line="240" w:lineRule="auto"/>
        <w:rPr>
          <w:rFonts w:ascii="Arial" w:hAnsi="Arial" w:cs="Arial"/>
          <w:sz w:val="24"/>
          <w:szCs w:val="24"/>
        </w:rPr>
      </w:pPr>
      <w:r w:rsidRPr="000F2F08">
        <w:rPr>
          <w:rFonts w:ascii="Arial" w:hAnsi="Arial" w:cs="Arial"/>
          <w:sz w:val="24"/>
          <w:szCs w:val="24"/>
        </w:rPr>
        <w:t xml:space="preserve">7) </w:t>
      </w:r>
      <w:r w:rsidR="009B3A6C">
        <w:rPr>
          <w:rFonts w:ascii="Arial" w:hAnsi="Arial" w:cs="Arial"/>
          <w:sz w:val="24"/>
          <w:szCs w:val="24"/>
        </w:rPr>
        <w:t>A</w:t>
      </w:r>
      <w:r w:rsidRPr="000F2F08">
        <w:rPr>
          <w:rFonts w:ascii="Arial" w:hAnsi="Arial" w:cs="Arial"/>
          <w:sz w:val="24"/>
          <w:szCs w:val="24"/>
        </w:rPr>
        <w:t xml:space="preserve"> total estimated pupil premium will now show in cell H6</w:t>
      </w:r>
      <w:r w:rsidR="00B50C38">
        <w:rPr>
          <w:rFonts w:ascii="Arial" w:hAnsi="Arial" w:cs="Arial"/>
          <w:sz w:val="24"/>
          <w:szCs w:val="24"/>
        </w:rPr>
        <w:t>6</w:t>
      </w:r>
      <w:r w:rsidRPr="000F2F08">
        <w:rPr>
          <w:rFonts w:ascii="Arial" w:hAnsi="Arial" w:cs="Arial"/>
          <w:sz w:val="24"/>
          <w:szCs w:val="24"/>
        </w:rPr>
        <w:t>.</w:t>
      </w:r>
    </w:p>
    <w:p w:rsidR="00A44C71" w:rsidRDefault="00A7113C" w:rsidP="00DC5A08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80213B3" wp14:editId="02BAA4F4">
                <wp:simplePos x="0" y="0"/>
                <wp:positionH relativeFrom="column">
                  <wp:posOffset>2632253</wp:posOffset>
                </wp:positionH>
                <wp:positionV relativeFrom="paragraph">
                  <wp:posOffset>93624</wp:posOffset>
                </wp:positionV>
                <wp:extent cx="514350" cy="371475"/>
                <wp:effectExtent l="76200" t="76200" r="95250" b="104775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6C609D" wp14:editId="4EC34718">
                                  <wp:extent cx="161290" cy="124293"/>
                                  <wp:effectExtent l="0" t="0" r="0" b="9525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0" o:spid="_x0000_s1041" style="position:absolute;margin-left:207.25pt;margin-top:7.35pt;width:40.5pt;height:29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4P23Q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6C609D" wp14:editId="4EC34718">
                            <wp:extent cx="161290" cy="124293"/>
                            <wp:effectExtent l="0" t="0" r="0" b="9525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B825BD" w:rsidRPr="00913A97" w:rsidRDefault="00A62F04" w:rsidP="00DC5A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88BE39" wp14:editId="61F676FB">
                <wp:simplePos x="0" y="0"/>
                <wp:positionH relativeFrom="column">
                  <wp:posOffset>3138221</wp:posOffset>
                </wp:positionH>
                <wp:positionV relativeFrom="paragraph">
                  <wp:posOffset>845414</wp:posOffset>
                </wp:positionV>
                <wp:extent cx="1156970" cy="387350"/>
                <wp:effectExtent l="38100" t="57150" r="0" b="8890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6970" cy="387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47.1pt;margin-top:66.55pt;width:91.1pt;height:30.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3F7910" wp14:editId="69143AA5">
                <wp:simplePos x="0" y="0"/>
                <wp:positionH relativeFrom="column">
                  <wp:posOffset>3140075</wp:posOffset>
                </wp:positionH>
                <wp:positionV relativeFrom="paragraph">
                  <wp:posOffset>654685</wp:posOffset>
                </wp:positionV>
                <wp:extent cx="1162050" cy="182245"/>
                <wp:effectExtent l="38100" t="76200" r="0" b="8445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822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247.25pt;margin-top:51.55pt;width:91.5pt;height:14.3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1AB1FE" wp14:editId="432B4640">
                <wp:simplePos x="0" y="0"/>
                <wp:positionH relativeFrom="column">
                  <wp:posOffset>3140075</wp:posOffset>
                </wp:positionH>
                <wp:positionV relativeFrom="paragraph">
                  <wp:posOffset>407035</wp:posOffset>
                </wp:positionV>
                <wp:extent cx="1134745" cy="121920"/>
                <wp:effectExtent l="38100" t="38100" r="65405" b="14478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4745" cy="12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247.25pt;margin-top:32.05pt;width:89.35pt;height:9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32CB15" wp14:editId="2DA5C98F">
                <wp:simplePos x="0" y="0"/>
                <wp:positionH relativeFrom="column">
                  <wp:posOffset>3140075</wp:posOffset>
                </wp:positionH>
                <wp:positionV relativeFrom="paragraph">
                  <wp:posOffset>-3175</wp:posOffset>
                </wp:positionV>
                <wp:extent cx="1155065" cy="410210"/>
                <wp:effectExtent l="38100" t="38100" r="45085" b="12319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5065" cy="410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" o:spid="_x0000_s1026" type="#_x0000_t32" style="position:absolute;margin-left:247.25pt;margin-top:-.25pt;width:90.95pt;height:3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324033" wp14:editId="3ED5C8C8">
                <wp:simplePos x="0" y="0"/>
                <wp:positionH relativeFrom="column">
                  <wp:posOffset>4204335</wp:posOffset>
                </wp:positionH>
                <wp:positionV relativeFrom="paragraph">
                  <wp:posOffset>1039495</wp:posOffset>
                </wp:positionV>
                <wp:extent cx="514350" cy="371475"/>
                <wp:effectExtent l="76200" t="76200" r="95250" b="104775"/>
                <wp:wrapNone/>
                <wp:docPr id="281" name="Oval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1FD54E" wp14:editId="4F46D871">
                                  <wp:extent cx="161290" cy="124293"/>
                                  <wp:effectExtent l="0" t="0" r="0" b="9525"/>
                                  <wp:docPr id="282" name="Pictur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1" o:spid="_x0000_s1042" style="position:absolute;margin-left:331.05pt;margin-top:81.85pt;width:40.5pt;height:29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1FD54E" wp14:editId="4F46D871">
                            <wp:extent cx="161290" cy="124293"/>
                            <wp:effectExtent l="0" t="0" r="0" b="9525"/>
                            <wp:docPr id="282" name="Picture 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847BD8" wp14:editId="378FE97B">
                <wp:simplePos x="0" y="0"/>
                <wp:positionH relativeFrom="column">
                  <wp:posOffset>4722495</wp:posOffset>
                </wp:positionH>
                <wp:positionV relativeFrom="paragraph">
                  <wp:posOffset>1068705</wp:posOffset>
                </wp:positionV>
                <wp:extent cx="257810" cy="95250"/>
                <wp:effectExtent l="38100" t="57150" r="0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81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371.85pt;margin-top:84.15pt;width:20.3pt;height:7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FCEF9F" wp14:editId="50817BBB">
                <wp:simplePos x="0" y="0"/>
                <wp:positionH relativeFrom="column">
                  <wp:posOffset>5684215</wp:posOffset>
                </wp:positionH>
                <wp:positionV relativeFrom="paragraph">
                  <wp:posOffset>836295</wp:posOffset>
                </wp:positionV>
                <wp:extent cx="116840" cy="100330"/>
                <wp:effectExtent l="57150" t="19050" r="73660" b="9017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840" cy="1003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" o:spid="_x0000_s1026" type="#_x0000_t32" style="position:absolute;margin-left:447.6pt;margin-top:65.85pt;width:9.2pt;height:7.9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748E07" wp14:editId="1C7954E6">
                <wp:simplePos x="0" y="0"/>
                <wp:positionH relativeFrom="column">
                  <wp:posOffset>5788660</wp:posOffset>
                </wp:positionH>
                <wp:positionV relativeFrom="paragraph">
                  <wp:posOffset>597535</wp:posOffset>
                </wp:positionV>
                <wp:extent cx="514350" cy="371475"/>
                <wp:effectExtent l="76200" t="76200" r="95250" b="104775"/>
                <wp:wrapNone/>
                <wp:docPr id="283" name="Ova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DBA8DE" wp14:editId="1CE9F70F">
                                  <wp:extent cx="161290" cy="124293"/>
                                  <wp:effectExtent l="0" t="0" r="0" b="9525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3" o:spid="_x0000_s1043" style="position:absolute;margin-left:455.8pt;margin-top:47.05pt;width:40.5pt;height:29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DBA8DE" wp14:editId="1CE9F70F">
                            <wp:extent cx="161290" cy="124293"/>
                            <wp:effectExtent l="0" t="0" r="0" b="9525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BAB16D" wp14:editId="16359371">
                <wp:simplePos x="0" y="0"/>
                <wp:positionH relativeFrom="column">
                  <wp:posOffset>2630881</wp:posOffset>
                </wp:positionH>
                <wp:positionV relativeFrom="paragraph">
                  <wp:posOffset>1127760</wp:posOffset>
                </wp:positionV>
                <wp:extent cx="514350" cy="371475"/>
                <wp:effectExtent l="76200" t="76200" r="95250" b="104775"/>
                <wp:wrapNone/>
                <wp:docPr id="279" name="Oval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2653B1" wp14:editId="53657D2C">
                                  <wp:extent cx="161290" cy="124293"/>
                                  <wp:effectExtent l="0" t="0" r="0" b="9525"/>
                                  <wp:docPr id="935" name="Pictur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9" o:spid="_x0000_s1044" style="position:absolute;margin-left:207.15pt;margin-top:88.8pt;width:40.5pt;height:29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2653B1" wp14:editId="53657D2C">
                            <wp:extent cx="161290" cy="124293"/>
                            <wp:effectExtent l="0" t="0" r="0" b="9525"/>
                            <wp:docPr id="935" name="Pictur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661ECF" wp14:editId="08B8ACFD">
                <wp:simplePos x="0" y="0"/>
                <wp:positionH relativeFrom="column">
                  <wp:posOffset>2626995</wp:posOffset>
                </wp:positionH>
                <wp:positionV relativeFrom="paragraph">
                  <wp:posOffset>659130</wp:posOffset>
                </wp:positionV>
                <wp:extent cx="514350" cy="371475"/>
                <wp:effectExtent l="76200" t="76200" r="95250" b="10477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C35456" wp14:editId="74873B03">
                                  <wp:extent cx="161290" cy="124293"/>
                                  <wp:effectExtent l="0" t="0" r="0" b="9525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" o:spid="_x0000_s1045" style="position:absolute;margin-left:206.85pt;margin-top:51.9pt;width:40.5pt;height:29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C35456" wp14:editId="74873B03">
                            <wp:extent cx="161290" cy="124293"/>
                            <wp:effectExtent l="0" t="0" r="0" b="9525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D12BD2" wp14:editId="068ADCD4">
                <wp:simplePos x="0" y="0"/>
                <wp:positionH relativeFrom="column">
                  <wp:posOffset>2626995</wp:posOffset>
                </wp:positionH>
                <wp:positionV relativeFrom="paragraph">
                  <wp:posOffset>222885</wp:posOffset>
                </wp:positionV>
                <wp:extent cx="514350" cy="371475"/>
                <wp:effectExtent l="76200" t="76200" r="95250" b="104775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448506" wp14:editId="2EB00435">
                                  <wp:extent cx="161290" cy="124293"/>
                                  <wp:effectExtent l="0" t="0" r="0" b="9525"/>
                                  <wp:docPr id="936" name="Picture 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5" o:spid="_x0000_s1046" style="position:absolute;margin-left:206.85pt;margin-top:17.55pt;width:40.5pt;height:29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KNQ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448506" wp14:editId="2EB00435">
                            <wp:extent cx="161290" cy="124293"/>
                            <wp:effectExtent l="0" t="0" r="0" b="9525"/>
                            <wp:docPr id="936" name="Picture 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7113C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4653B6" wp14:editId="5D06246A">
                <wp:simplePos x="0" y="0"/>
                <wp:positionH relativeFrom="column">
                  <wp:posOffset>5426075</wp:posOffset>
                </wp:positionH>
                <wp:positionV relativeFrom="paragraph">
                  <wp:posOffset>502920</wp:posOffset>
                </wp:positionV>
                <wp:extent cx="128270" cy="196215"/>
                <wp:effectExtent l="57150" t="19050" r="62230" b="89535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196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3" o:spid="_x0000_s1026" type="#_x0000_t32" style="position:absolute;margin-left:427.25pt;margin-top:39.6pt;width:10.1pt;height:15.4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FD24B" wp14:editId="272374A5">
                <wp:simplePos x="0" y="0"/>
                <wp:positionH relativeFrom="column">
                  <wp:posOffset>5487035</wp:posOffset>
                </wp:positionH>
                <wp:positionV relativeFrom="paragraph">
                  <wp:posOffset>243840</wp:posOffset>
                </wp:positionV>
                <wp:extent cx="514350" cy="371475"/>
                <wp:effectExtent l="76200" t="76200" r="95250" b="104775"/>
                <wp:wrapNone/>
                <wp:docPr id="287" name="Ova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825BD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0EE606" wp14:editId="429B5AAF">
                                  <wp:extent cx="161290" cy="124293"/>
                                  <wp:effectExtent l="0" t="0" r="0" b="9525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7" o:spid="_x0000_s1047" style="position:absolute;margin-left:432.05pt;margin-top:19.2pt;width:40.5pt;height:29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" fillcolor="white [3212]" strokecolor="red" strokeweight="1.5pt">
                <v:textbox>
                  <w:txbxContent>
                    <w:p w:rsidR="00F40A26" w:rsidRPr="009E1AC3" w:rsidRDefault="00F40A26" w:rsidP="00B825BD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0EE606" wp14:editId="429B5AAF">
                            <wp:extent cx="161290" cy="124293"/>
                            <wp:effectExtent l="0" t="0" r="0" b="9525"/>
                            <wp:docPr id="280" name="Picture 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3E98EA" wp14:editId="7A7CFA9B">
                <wp:simplePos x="0" y="0"/>
                <wp:positionH relativeFrom="column">
                  <wp:posOffset>4981651</wp:posOffset>
                </wp:positionH>
                <wp:positionV relativeFrom="paragraph">
                  <wp:posOffset>1028294</wp:posOffset>
                </wp:positionV>
                <wp:extent cx="704215" cy="131673"/>
                <wp:effectExtent l="57150" t="76200" r="76835" b="97155"/>
                <wp:wrapNone/>
                <wp:docPr id="67" name="Rounded 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316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" o:spid="_x0000_s1026" style="position:absolute;margin-left:392.25pt;margin-top:80.95pt;width:55.45pt;height:10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" filled="f" strokecolor="red" strokeweight="2pt"/>
            </w:pict>
          </mc:Fallback>
        </mc:AlternateContent>
      </w:r>
      <w:r w:rsidR="00A711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A715F4" wp14:editId="5001FF0A">
                <wp:simplePos x="0" y="0"/>
                <wp:positionH relativeFrom="column">
                  <wp:posOffset>4979035</wp:posOffset>
                </wp:positionH>
                <wp:positionV relativeFrom="paragraph">
                  <wp:posOffset>907415</wp:posOffset>
                </wp:positionV>
                <wp:extent cx="704215" cy="121285"/>
                <wp:effectExtent l="57150" t="76200" r="76835" b="88265"/>
                <wp:wrapNone/>
                <wp:docPr id="274" name="Rounded 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21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4" o:spid="_x0000_s1026" style="position:absolute;margin-left:392.05pt;margin-top:71.45pt;width:55.45pt;height:9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" filled="f" strokecolor="red" strokeweight="2pt"/>
            </w:pict>
          </mc:Fallback>
        </mc:AlternateContent>
      </w:r>
      <w:r w:rsidR="00A7113C">
        <w:rPr>
          <w:noProof/>
          <w:lang w:eastAsia="en-GB"/>
        </w:rPr>
        <w:drawing>
          <wp:inline distT="0" distB="0" distL="0" distR="0" wp14:anchorId="77A214D2" wp14:editId="2005B59A">
            <wp:extent cx="5731510" cy="1160386"/>
            <wp:effectExtent l="0" t="0" r="2540" b="1905"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C6" w:rsidRDefault="00E366C6" w:rsidP="00AE4C33"/>
    <w:p w:rsidR="00F07828" w:rsidRDefault="00F07828" w:rsidP="0001469D">
      <w:pPr>
        <w:pStyle w:val="Heading2"/>
      </w:pPr>
      <w:bookmarkStart w:id="5" w:name="_Toc444590697"/>
      <w:r w:rsidRPr="00913A97">
        <w:t>Universal Infant Free Sc</w:t>
      </w:r>
      <w:r w:rsidR="00F10784">
        <w:t>hool Meals (April to August 2016</w:t>
      </w:r>
      <w:r w:rsidRPr="00913A97">
        <w:t>)</w:t>
      </w:r>
      <w:bookmarkEnd w:id="5"/>
    </w:p>
    <w:p w:rsidR="009C2D32" w:rsidRPr="009C2D32" w:rsidRDefault="009C2D32" w:rsidP="00DB46E0">
      <w:pPr>
        <w:rPr>
          <w:rFonts w:ascii="Arial" w:hAnsi="Arial" w:cs="Arial"/>
          <w:i/>
          <w:sz w:val="24"/>
          <w:szCs w:val="24"/>
        </w:rPr>
      </w:pPr>
      <w:r w:rsidRPr="009C2D32">
        <w:rPr>
          <w:rFonts w:ascii="Arial" w:hAnsi="Arial" w:cs="Arial"/>
          <w:i/>
          <w:sz w:val="24"/>
          <w:szCs w:val="24"/>
        </w:rPr>
        <w:t xml:space="preserve">Qualifying Pupils: </w:t>
      </w:r>
      <w:r w:rsidR="00697091">
        <w:rPr>
          <w:rFonts w:ascii="Arial" w:hAnsi="Arial" w:cs="Arial"/>
          <w:i/>
          <w:sz w:val="24"/>
          <w:szCs w:val="24"/>
        </w:rPr>
        <w:t>C</w:t>
      </w:r>
      <w:r w:rsidRPr="009C2D32">
        <w:rPr>
          <w:rFonts w:ascii="Arial" w:hAnsi="Arial" w:cs="Arial"/>
          <w:i/>
          <w:sz w:val="24"/>
          <w:szCs w:val="24"/>
        </w:rPr>
        <w:t>alculat</w:t>
      </w:r>
      <w:r w:rsidR="00697091">
        <w:rPr>
          <w:rFonts w:ascii="Arial" w:hAnsi="Arial" w:cs="Arial"/>
          <w:i/>
          <w:sz w:val="24"/>
          <w:szCs w:val="24"/>
        </w:rPr>
        <w:t>e</w:t>
      </w:r>
      <w:r w:rsidRPr="009C2D32">
        <w:rPr>
          <w:rFonts w:ascii="Arial" w:hAnsi="Arial" w:cs="Arial"/>
          <w:i/>
          <w:sz w:val="24"/>
          <w:szCs w:val="24"/>
        </w:rPr>
        <w:t xml:space="preserve"> </w:t>
      </w:r>
      <w:r w:rsidR="00697091">
        <w:rPr>
          <w:rFonts w:ascii="Arial" w:hAnsi="Arial" w:cs="Arial"/>
          <w:i/>
          <w:sz w:val="24"/>
          <w:szCs w:val="24"/>
        </w:rPr>
        <w:t xml:space="preserve">this by using the </w:t>
      </w:r>
      <w:r w:rsidRPr="009C2D32">
        <w:rPr>
          <w:rFonts w:ascii="Arial" w:hAnsi="Arial" w:cs="Arial"/>
          <w:i/>
          <w:sz w:val="24"/>
          <w:szCs w:val="24"/>
        </w:rPr>
        <w:t xml:space="preserve">number of pupils recorded as taking a meal and then </w:t>
      </w:r>
      <w:r w:rsidRPr="009C2D32">
        <w:rPr>
          <w:rFonts w:ascii="Arial" w:hAnsi="Arial" w:cs="Arial"/>
          <w:b/>
          <w:i/>
          <w:sz w:val="24"/>
          <w:szCs w:val="24"/>
        </w:rPr>
        <w:t>subtract</w:t>
      </w:r>
      <w:r w:rsidR="00697091">
        <w:rPr>
          <w:rFonts w:ascii="Arial" w:hAnsi="Arial" w:cs="Arial"/>
          <w:b/>
          <w:i/>
          <w:sz w:val="24"/>
          <w:szCs w:val="24"/>
        </w:rPr>
        <w:t>ing</w:t>
      </w:r>
      <w:r w:rsidRPr="009C2D32">
        <w:rPr>
          <w:rFonts w:ascii="Arial" w:hAnsi="Arial" w:cs="Arial"/>
          <w:i/>
          <w:sz w:val="24"/>
          <w:szCs w:val="24"/>
        </w:rPr>
        <w:t xml:space="preserve"> those pupils taking a meal known to be eligible for FSM in the same censuses</w:t>
      </w:r>
      <w:r>
        <w:rPr>
          <w:rFonts w:ascii="Arial" w:hAnsi="Arial" w:cs="Arial"/>
          <w:i/>
          <w:sz w:val="24"/>
          <w:szCs w:val="24"/>
        </w:rPr>
        <w:t>.</w:t>
      </w:r>
      <w:r w:rsidR="00697091">
        <w:rPr>
          <w:rFonts w:ascii="Arial" w:hAnsi="Arial" w:cs="Arial"/>
          <w:i/>
          <w:sz w:val="24"/>
          <w:szCs w:val="24"/>
        </w:rPr>
        <w:t xml:space="preserve"> (Refer to census data).</w:t>
      </w:r>
    </w:p>
    <w:p w:rsidR="00F07828" w:rsidRPr="00DB46E0" w:rsidRDefault="00DB46E0" w:rsidP="00DB46E0">
      <w:pPr>
        <w:rPr>
          <w:rFonts w:ascii="Arial" w:hAnsi="Arial" w:cs="Arial"/>
          <w:sz w:val="24"/>
          <w:szCs w:val="24"/>
        </w:rPr>
      </w:pPr>
      <w:r w:rsidRPr="003E03F3">
        <w:rPr>
          <w:rFonts w:ascii="Arial" w:hAnsi="Arial" w:cs="Arial"/>
          <w:sz w:val="24"/>
          <w:szCs w:val="24"/>
        </w:rPr>
        <w:t xml:space="preserve">1) </w:t>
      </w:r>
      <w:r w:rsidR="00F07828" w:rsidRPr="003E03F3">
        <w:rPr>
          <w:rFonts w:ascii="Arial" w:hAnsi="Arial" w:cs="Arial"/>
          <w:sz w:val="24"/>
          <w:szCs w:val="24"/>
        </w:rPr>
        <w:t xml:space="preserve">In cell </w:t>
      </w:r>
      <w:r w:rsidRPr="003E03F3">
        <w:rPr>
          <w:rFonts w:ascii="Arial" w:hAnsi="Arial" w:cs="Arial"/>
          <w:sz w:val="24"/>
          <w:szCs w:val="24"/>
        </w:rPr>
        <w:t>H</w:t>
      </w:r>
      <w:r w:rsidR="00A62F04">
        <w:rPr>
          <w:rFonts w:ascii="Arial" w:hAnsi="Arial" w:cs="Arial"/>
          <w:sz w:val="24"/>
          <w:szCs w:val="24"/>
        </w:rPr>
        <w:t>73</w:t>
      </w:r>
      <w:r w:rsidR="00F07828" w:rsidRPr="003E03F3">
        <w:rPr>
          <w:rFonts w:ascii="Arial" w:hAnsi="Arial" w:cs="Arial"/>
          <w:sz w:val="24"/>
          <w:szCs w:val="24"/>
        </w:rPr>
        <w:t xml:space="preserve">, </w:t>
      </w:r>
      <w:r w:rsidR="00743B35" w:rsidRPr="003E03F3">
        <w:rPr>
          <w:rFonts w:ascii="Arial" w:hAnsi="Arial" w:cs="Arial"/>
          <w:sz w:val="24"/>
          <w:szCs w:val="24"/>
        </w:rPr>
        <w:t>enter</w:t>
      </w:r>
      <w:r w:rsidR="00743B35">
        <w:rPr>
          <w:rFonts w:ascii="Arial" w:hAnsi="Arial" w:cs="Arial"/>
          <w:sz w:val="24"/>
          <w:szCs w:val="24"/>
        </w:rPr>
        <w:t xml:space="preserve"> </w:t>
      </w:r>
      <w:r w:rsidR="00F07828" w:rsidRPr="00DB46E0">
        <w:rPr>
          <w:rFonts w:ascii="Arial" w:hAnsi="Arial" w:cs="Arial"/>
          <w:sz w:val="24"/>
          <w:szCs w:val="24"/>
        </w:rPr>
        <w:t>the number of qualifying pupils in years 1 &amp; 2 as per the October 2015 census.</w:t>
      </w:r>
    </w:p>
    <w:p w:rsidR="00AB2C03" w:rsidRPr="00913A97" w:rsidRDefault="00DB46E0" w:rsidP="00AB2C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AB2C03" w:rsidRPr="00913A97">
        <w:rPr>
          <w:rFonts w:ascii="Arial" w:hAnsi="Arial" w:cs="Arial"/>
          <w:sz w:val="24"/>
          <w:szCs w:val="24"/>
        </w:rPr>
        <w:t>In cell</w:t>
      </w:r>
      <w:r>
        <w:rPr>
          <w:rFonts w:ascii="Arial" w:hAnsi="Arial" w:cs="Arial"/>
          <w:sz w:val="24"/>
          <w:szCs w:val="24"/>
        </w:rPr>
        <w:t xml:space="preserve"> H</w:t>
      </w:r>
      <w:r w:rsidR="00A62F04">
        <w:rPr>
          <w:rFonts w:ascii="Arial" w:hAnsi="Arial" w:cs="Arial"/>
          <w:sz w:val="24"/>
          <w:szCs w:val="24"/>
        </w:rPr>
        <w:t>74</w:t>
      </w:r>
      <w:r w:rsidR="00AB2C03" w:rsidRPr="00913A97">
        <w:rPr>
          <w:rFonts w:ascii="Arial" w:hAnsi="Arial" w:cs="Arial"/>
          <w:sz w:val="24"/>
          <w:szCs w:val="24"/>
        </w:rPr>
        <w:t>, enter the number of qualifying pupils in years 1 &amp; 2 as per the January 2016 census.</w:t>
      </w:r>
    </w:p>
    <w:p w:rsidR="00827516" w:rsidRPr="00913A97" w:rsidRDefault="00DB46E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827516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</w:t>
      </w:r>
      <w:r w:rsidR="00A62F04">
        <w:rPr>
          <w:rFonts w:ascii="Arial" w:hAnsi="Arial" w:cs="Arial"/>
          <w:sz w:val="24"/>
          <w:szCs w:val="24"/>
        </w:rPr>
        <w:t>75</w:t>
      </w:r>
      <w:r w:rsidR="00827516" w:rsidRPr="00913A97">
        <w:rPr>
          <w:rFonts w:ascii="Arial" w:hAnsi="Arial" w:cs="Arial"/>
          <w:sz w:val="24"/>
          <w:szCs w:val="24"/>
        </w:rPr>
        <w:t>, enter the number of qualifying pupils in year R as per the October 2015 census.</w:t>
      </w:r>
    </w:p>
    <w:p w:rsidR="00827516" w:rsidRPr="00913A97" w:rsidRDefault="00DB46E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827516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</w:t>
      </w:r>
      <w:r w:rsidR="00A62F04">
        <w:rPr>
          <w:rFonts w:ascii="Arial" w:hAnsi="Arial" w:cs="Arial"/>
          <w:sz w:val="24"/>
          <w:szCs w:val="24"/>
        </w:rPr>
        <w:t>76</w:t>
      </w:r>
      <w:r w:rsidR="00827516" w:rsidRPr="00913A97">
        <w:rPr>
          <w:rFonts w:ascii="Arial" w:hAnsi="Arial" w:cs="Arial"/>
          <w:sz w:val="24"/>
          <w:szCs w:val="24"/>
        </w:rPr>
        <w:t>, enter the number of qualifying pupils in year R as per the January 2016 census.</w:t>
      </w:r>
    </w:p>
    <w:p w:rsidR="00827516" w:rsidRDefault="00DB46E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5) </w:t>
      </w:r>
      <w:r w:rsidR="003E03F3">
        <w:rPr>
          <w:rFonts w:ascii="Arial" w:hAnsi="Arial" w:cs="Arial"/>
          <w:sz w:val="24"/>
          <w:szCs w:val="24"/>
        </w:rPr>
        <w:t>A</w:t>
      </w:r>
      <w:r w:rsidR="00827516" w:rsidRPr="00913A97">
        <w:rPr>
          <w:rFonts w:ascii="Arial" w:hAnsi="Arial" w:cs="Arial"/>
          <w:sz w:val="24"/>
          <w:szCs w:val="24"/>
        </w:rPr>
        <w:t xml:space="preserve"> </w:t>
      </w:r>
      <w:r w:rsidR="003E03F3">
        <w:rPr>
          <w:rFonts w:ascii="Arial" w:hAnsi="Arial" w:cs="Arial"/>
          <w:sz w:val="24"/>
          <w:szCs w:val="24"/>
        </w:rPr>
        <w:t xml:space="preserve">Remaining Allocation for 2015/16 academic year (April to </w:t>
      </w:r>
      <w:r w:rsidR="00860BA0">
        <w:rPr>
          <w:rFonts w:ascii="Arial" w:hAnsi="Arial" w:cs="Arial"/>
          <w:sz w:val="24"/>
          <w:szCs w:val="24"/>
        </w:rPr>
        <w:t>August 2016</w:t>
      </w:r>
      <w:r w:rsidR="003E03F3">
        <w:rPr>
          <w:rFonts w:ascii="Arial" w:hAnsi="Arial" w:cs="Arial"/>
          <w:sz w:val="24"/>
          <w:szCs w:val="24"/>
        </w:rPr>
        <w:t xml:space="preserve">) will show in </w:t>
      </w:r>
      <w:r w:rsidR="00860BA0">
        <w:rPr>
          <w:rFonts w:ascii="Arial" w:hAnsi="Arial" w:cs="Arial"/>
          <w:sz w:val="24"/>
          <w:szCs w:val="24"/>
        </w:rPr>
        <w:t>cell H82</w:t>
      </w:r>
      <w:r w:rsidR="003E03F3">
        <w:rPr>
          <w:rFonts w:ascii="Arial" w:hAnsi="Arial" w:cs="Arial"/>
          <w:sz w:val="24"/>
          <w:szCs w:val="24"/>
        </w:rPr>
        <w:t xml:space="preserve"> (based on 5/12</w:t>
      </w:r>
      <w:r w:rsidR="003E03F3" w:rsidRPr="003E03F3">
        <w:rPr>
          <w:rFonts w:ascii="Arial" w:hAnsi="Arial" w:cs="Arial"/>
          <w:sz w:val="24"/>
          <w:szCs w:val="24"/>
          <w:vertAlign w:val="superscript"/>
        </w:rPr>
        <w:t>ths</w:t>
      </w:r>
      <w:r w:rsidR="003E03F3">
        <w:rPr>
          <w:rFonts w:ascii="Arial" w:hAnsi="Arial" w:cs="Arial"/>
          <w:sz w:val="24"/>
          <w:szCs w:val="24"/>
        </w:rPr>
        <w:t xml:space="preserve"> of the </w:t>
      </w:r>
      <w:r>
        <w:rPr>
          <w:rFonts w:ascii="Arial" w:hAnsi="Arial" w:cs="Arial"/>
          <w:sz w:val="24"/>
          <w:szCs w:val="24"/>
        </w:rPr>
        <w:t>Full Year Allocat</w:t>
      </w:r>
      <w:r w:rsidR="003E03F3">
        <w:rPr>
          <w:rFonts w:ascii="Arial" w:hAnsi="Arial" w:cs="Arial"/>
          <w:sz w:val="24"/>
          <w:szCs w:val="24"/>
        </w:rPr>
        <w:t xml:space="preserve">ion for </w:t>
      </w:r>
      <w:r>
        <w:rPr>
          <w:rFonts w:ascii="Arial" w:hAnsi="Arial" w:cs="Arial"/>
          <w:sz w:val="24"/>
          <w:szCs w:val="24"/>
        </w:rPr>
        <w:t>September 201</w:t>
      </w:r>
      <w:r w:rsidR="003E03F3">
        <w:rPr>
          <w:rFonts w:ascii="Arial" w:hAnsi="Arial" w:cs="Arial"/>
          <w:sz w:val="24"/>
          <w:szCs w:val="24"/>
        </w:rPr>
        <w:t>5 to August 2016</w:t>
      </w:r>
      <w:r>
        <w:rPr>
          <w:rFonts w:ascii="Arial" w:hAnsi="Arial" w:cs="Arial"/>
          <w:sz w:val="24"/>
          <w:szCs w:val="24"/>
        </w:rPr>
        <w:t xml:space="preserve"> </w:t>
      </w:r>
      <w:r w:rsidR="00827516" w:rsidRPr="00913A97">
        <w:rPr>
          <w:rFonts w:ascii="Arial" w:hAnsi="Arial" w:cs="Arial"/>
          <w:sz w:val="24"/>
          <w:szCs w:val="24"/>
        </w:rPr>
        <w:t xml:space="preserve">in cell </w:t>
      </w:r>
      <w:r w:rsidR="005B25F1">
        <w:rPr>
          <w:rFonts w:ascii="Arial" w:hAnsi="Arial" w:cs="Arial"/>
          <w:sz w:val="24"/>
          <w:szCs w:val="24"/>
        </w:rPr>
        <w:t>H7</w:t>
      </w:r>
      <w:r w:rsidR="00D30E78">
        <w:rPr>
          <w:rFonts w:ascii="Arial" w:hAnsi="Arial" w:cs="Arial"/>
          <w:sz w:val="24"/>
          <w:szCs w:val="24"/>
        </w:rPr>
        <w:t>5</w:t>
      </w:r>
      <w:r w:rsidR="003E03F3">
        <w:rPr>
          <w:rFonts w:ascii="Arial" w:hAnsi="Arial" w:cs="Arial"/>
          <w:sz w:val="24"/>
          <w:szCs w:val="24"/>
        </w:rPr>
        <w:t>).</w:t>
      </w:r>
    </w:p>
    <w:p w:rsidR="00AA7B60" w:rsidRPr="00913A97" w:rsidRDefault="00A62F04" w:rsidP="00827516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3156E84" wp14:editId="383D6E0F">
                <wp:simplePos x="0" y="0"/>
                <wp:positionH relativeFrom="column">
                  <wp:posOffset>4922520</wp:posOffset>
                </wp:positionH>
                <wp:positionV relativeFrom="paragraph">
                  <wp:posOffset>1550670</wp:posOffset>
                </wp:positionV>
                <wp:extent cx="775335" cy="160020"/>
                <wp:effectExtent l="57150" t="76200" r="81915" b="8763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8" o:spid="_x0000_s1026" style="position:absolute;margin-left:387.6pt;margin-top:122.1pt;width:61.05pt;height:12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" filled="f" strokecolor="red" strokeweight="2pt"/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B41775" wp14:editId="42F4AD75">
                <wp:simplePos x="0" y="0"/>
                <wp:positionH relativeFrom="column">
                  <wp:posOffset>4420870</wp:posOffset>
                </wp:positionH>
                <wp:positionV relativeFrom="paragraph">
                  <wp:posOffset>1625600</wp:posOffset>
                </wp:positionV>
                <wp:extent cx="481965" cy="0"/>
                <wp:effectExtent l="0" t="76200" r="32385" b="1524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348.1pt;margin-top:128pt;width:37.9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AF460F" wp14:editId="421F7E26">
                <wp:simplePos x="0" y="0"/>
                <wp:positionH relativeFrom="column">
                  <wp:posOffset>4420870</wp:posOffset>
                </wp:positionH>
                <wp:positionV relativeFrom="paragraph">
                  <wp:posOffset>959485</wp:posOffset>
                </wp:positionV>
                <wp:extent cx="1012190" cy="160020"/>
                <wp:effectExtent l="38100" t="76200" r="0" b="8763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2190" cy="160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348.1pt;margin-top:75.55pt;width:79.7pt;height:12.6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D374355" wp14:editId="5C1EF150">
                <wp:simplePos x="0" y="0"/>
                <wp:positionH relativeFrom="column">
                  <wp:posOffset>4385945</wp:posOffset>
                </wp:positionH>
                <wp:positionV relativeFrom="paragraph">
                  <wp:posOffset>753110</wp:posOffset>
                </wp:positionV>
                <wp:extent cx="1047750" cy="109855"/>
                <wp:effectExtent l="38100" t="38100" r="95250" b="13779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10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345.35pt;margin-top:59.3pt;width:82.5pt;height:8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1C774F" wp14:editId="2119E519">
                <wp:simplePos x="0" y="0"/>
                <wp:positionH relativeFrom="column">
                  <wp:posOffset>4676942</wp:posOffset>
                </wp:positionH>
                <wp:positionV relativeFrom="paragraph">
                  <wp:posOffset>463829</wp:posOffset>
                </wp:positionV>
                <wp:extent cx="762000" cy="273050"/>
                <wp:effectExtent l="38100" t="38100" r="95250" b="10795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273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368.25pt;margin-top:36.5pt;width:60pt;height: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76A9EC" wp14:editId="5861CBA1">
                <wp:simplePos x="0" y="0"/>
                <wp:positionH relativeFrom="column">
                  <wp:posOffset>5181600</wp:posOffset>
                </wp:positionH>
                <wp:positionV relativeFrom="paragraph">
                  <wp:posOffset>241300</wp:posOffset>
                </wp:positionV>
                <wp:extent cx="260350" cy="374650"/>
                <wp:effectExtent l="57150" t="19050" r="63500" b="10160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37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408pt;margin-top:19pt;width:20.5pt;height:2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CDB3EF" wp14:editId="007CA681">
                <wp:simplePos x="0" y="0"/>
                <wp:positionH relativeFrom="column">
                  <wp:posOffset>3911600</wp:posOffset>
                </wp:positionH>
                <wp:positionV relativeFrom="paragraph">
                  <wp:posOffset>1449705</wp:posOffset>
                </wp:positionV>
                <wp:extent cx="514350" cy="371475"/>
                <wp:effectExtent l="76200" t="76200" r="95250" b="104775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E1CD64" wp14:editId="42913AB6">
                                  <wp:extent cx="161290" cy="124293"/>
                                  <wp:effectExtent l="0" t="0" r="0" b="9525"/>
                                  <wp:docPr id="916" name="Picture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5" o:spid="_x0000_s1048" style="position:absolute;margin-left:308pt;margin-top:114.15pt;width:40.5pt;height:29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rrS4g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" fillcolor="white [3212]" strokecolor="red" strokeweight="1.5pt">
                <v:textbox>
                  <w:txbxContent>
                    <w:p w:rsidR="00F40A26" w:rsidRPr="009E1AC3" w:rsidRDefault="00F40A26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E1CD64" wp14:editId="42913AB6">
                            <wp:extent cx="161290" cy="124293"/>
                            <wp:effectExtent l="0" t="0" r="0" b="9525"/>
                            <wp:docPr id="916" name="Picture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366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0C4BB3" wp14:editId="77C0EBA4">
                <wp:simplePos x="0" y="0"/>
                <wp:positionH relativeFrom="column">
                  <wp:posOffset>3912870</wp:posOffset>
                </wp:positionH>
                <wp:positionV relativeFrom="paragraph">
                  <wp:posOffset>949325</wp:posOffset>
                </wp:positionV>
                <wp:extent cx="514350" cy="371475"/>
                <wp:effectExtent l="76200" t="76200" r="95250" b="104775"/>
                <wp:wrapNone/>
                <wp:docPr id="278" name="Oval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ECD815" wp14:editId="612A9211">
                                  <wp:extent cx="161290" cy="124293"/>
                                  <wp:effectExtent l="0" t="0" r="0" b="9525"/>
                                  <wp:docPr id="917" name="Picture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8" o:spid="_x0000_s1049" style="position:absolute;margin-left:308.1pt;margin-top:74.75pt;width:40.5pt;height:29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ECD815" wp14:editId="612A9211">
                            <wp:extent cx="161290" cy="124293"/>
                            <wp:effectExtent l="0" t="0" r="0" b="9525"/>
                            <wp:docPr id="917" name="Picture 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366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1CE12C" wp14:editId="51F732B8">
                <wp:simplePos x="0" y="0"/>
                <wp:positionH relativeFrom="column">
                  <wp:posOffset>3912870</wp:posOffset>
                </wp:positionH>
                <wp:positionV relativeFrom="paragraph">
                  <wp:posOffset>490855</wp:posOffset>
                </wp:positionV>
                <wp:extent cx="514350" cy="371475"/>
                <wp:effectExtent l="76200" t="76200" r="95250" b="104775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1288EE" wp14:editId="261BC7A9">
                                  <wp:extent cx="161290" cy="124293"/>
                                  <wp:effectExtent l="0" t="0" r="0" b="9525"/>
                                  <wp:docPr id="918" name="Picture 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50" style="position:absolute;margin-left:308.1pt;margin-top:38.65pt;width:40.5pt;height:29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NI3g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" fillcolor="white [3212]" strokecolor="red" strokeweight="1.5pt">
                <v:textbox>
                  <w:txbxContent>
                    <w:p w:rsidR="00F40A26" w:rsidRPr="009E1AC3" w:rsidRDefault="00F40A26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1288EE" wp14:editId="261BC7A9">
                            <wp:extent cx="161290" cy="124293"/>
                            <wp:effectExtent l="0" t="0" r="0" b="9525"/>
                            <wp:docPr id="918" name="Picture 9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366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619F9A" wp14:editId="233499DC">
                <wp:simplePos x="0" y="0"/>
                <wp:positionH relativeFrom="column">
                  <wp:posOffset>4311650</wp:posOffset>
                </wp:positionH>
                <wp:positionV relativeFrom="paragraph">
                  <wp:posOffset>122555</wp:posOffset>
                </wp:positionV>
                <wp:extent cx="514350" cy="371475"/>
                <wp:effectExtent l="76200" t="76200" r="95250" b="10477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06CDF3" wp14:editId="3817D11F">
                                  <wp:extent cx="161290" cy="124293"/>
                                  <wp:effectExtent l="0" t="0" r="0" b="9525"/>
                                  <wp:docPr id="919" name="Picture 9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51" style="position:absolute;margin-left:339.5pt;margin-top:9.65pt;width:40.5pt;height:29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6mm3Q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" fillcolor="white [3212]" strokecolor="red" strokeweight="1.5pt">
                <v:textbox>
                  <w:txbxContent>
                    <w:p w:rsidR="00F40A26" w:rsidRPr="009E1AC3" w:rsidRDefault="00F40A26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06CDF3" wp14:editId="3817D11F">
                            <wp:extent cx="161290" cy="124293"/>
                            <wp:effectExtent l="0" t="0" r="0" b="9525"/>
                            <wp:docPr id="919" name="Picture 9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366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3FF4844" wp14:editId="63842D25">
                <wp:simplePos x="0" y="0"/>
                <wp:positionH relativeFrom="column">
                  <wp:posOffset>4924425</wp:posOffset>
                </wp:positionH>
                <wp:positionV relativeFrom="paragraph">
                  <wp:posOffset>-125095</wp:posOffset>
                </wp:positionV>
                <wp:extent cx="514350" cy="371475"/>
                <wp:effectExtent l="76200" t="76200" r="95250" b="1047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B25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0F41D71C" wp14:editId="6BE6061D">
                                  <wp:extent cx="161290" cy="59711"/>
                                  <wp:effectExtent l="0" t="0" r="0" b="0"/>
                                  <wp:docPr id="920" name="Picture 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858888" wp14:editId="07D3CF4F">
                                  <wp:extent cx="161290" cy="124293"/>
                                  <wp:effectExtent l="0" t="0" r="0" b="9525"/>
                                  <wp:docPr id="921" name="Picture 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52" style="position:absolute;margin-left:387.75pt;margin-top:-9.85pt;width:40.5pt;height:29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L53gIAAEw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5B25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0F41D71C" wp14:editId="6BE6061D">
                            <wp:extent cx="161290" cy="59711"/>
                            <wp:effectExtent l="0" t="0" r="0" b="0"/>
                            <wp:docPr id="920" name="Picture 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858888" wp14:editId="07D3CF4F">
                            <wp:extent cx="161290" cy="124293"/>
                            <wp:effectExtent l="0" t="0" r="0" b="9525"/>
                            <wp:docPr id="921" name="Picture 9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C4D97A" wp14:editId="7AD812E1">
            <wp:extent cx="5731510" cy="1715779"/>
            <wp:effectExtent l="0" t="0" r="2540" b="0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516" w:rsidRDefault="00827516" w:rsidP="00827516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Th</w:t>
      </w:r>
      <w:r w:rsidR="00743B35">
        <w:rPr>
          <w:rFonts w:ascii="Arial" w:hAnsi="Arial" w:cs="Arial"/>
          <w:sz w:val="24"/>
          <w:szCs w:val="24"/>
        </w:rPr>
        <w:t>ese</w:t>
      </w:r>
      <w:r w:rsidRPr="00913A97">
        <w:rPr>
          <w:rFonts w:ascii="Arial" w:hAnsi="Arial" w:cs="Arial"/>
          <w:sz w:val="24"/>
          <w:szCs w:val="24"/>
        </w:rPr>
        <w:t xml:space="preserve"> figure</w:t>
      </w:r>
      <w:r w:rsidR="00743B35">
        <w:rPr>
          <w:rFonts w:ascii="Arial" w:hAnsi="Arial" w:cs="Arial"/>
          <w:sz w:val="24"/>
          <w:szCs w:val="24"/>
        </w:rPr>
        <w:t>s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743B35">
        <w:rPr>
          <w:rFonts w:ascii="Arial" w:hAnsi="Arial" w:cs="Arial"/>
          <w:sz w:val="24"/>
          <w:szCs w:val="24"/>
        </w:rPr>
        <w:t>are</w:t>
      </w:r>
      <w:r w:rsidRPr="00913A97">
        <w:rPr>
          <w:rFonts w:ascii="Arial" w:hAnsi="Arial" w:cs="Arial"/>
          <w:sz w:val="24"/>
          <w:szCs w:val="24"/>
        </w:rPr>
        <w:t xml:space="preserve"> based on actual pupil numbers from the October 2015 and January 2016 census. In the next section, schools will need to enter estimated pupil numbers into cells </w:t>
      </w:r>
      <w:r w:rsidR="00D30E78">
        <w:rPr>
          <w:rFonts w:ascii="Arial" w:hAnsi="Arial" w:cs="Arial"/>
          <w:sz w:val="24"/>
          <w:szCs w:val="24"/>
        </w:rPr>
        <w:t>H80</w:t>
      </w:r>
      <w:r w:rsidRPr="005B25F1">
        <w:rPr>
          <w:rFonts w:ascii="Arial" w:hAnsi="Arial" w:cs="Arial"/>
          <w:sz w:val="24"/>
          <w:szCs w:val="24"/>
        </w:rPr>
        <w:t xml:space="preserve"> through </w:t>
      </w:r>
      <w:r w:rsidR="005B25F1" w:rsidRPr="005B25F1">
        <w:rPr>
          <w:rFonts w:ascii="Arial" w:hAnsi="Arial" w:cs="Arial"/>
          <w:sz w:val="24"/>
          <w:szCs w:val="24"/>
        </w:rPr>
        <w:t>H8</w:t>
      </w:r>
      <w:r w:rsidR="00D30E78">
        <w:rPr>
          <w:rFonts w:ascii="Arial" w:hAnsi="Arial" w:cs="Arial"/>
          <w:sz w:val="24"/>
          <w:szCs w:val="24"/>
        </w:rPr>
        <w:t xml:space="preserve">3 </w:t>
      </w:r>
      <w:r w:rsidRPr="00913A97">
        <w:rPr>
          <w:rFonts w:ascii="Arial" w:hAnsi="Arial" w:cs="Arial"/>
          <w:sz w:val="24"/>
          <w:szCs w:val="24"/>
        </w:rPr>
        <w:t xml:space="preserve">to give an </w:t>
      </w:r>
      <w:r w:rsidR="00B50C38">
        <w:rPr>
          <w:rFonts w:ascii="Arial" w:hAnsi="Arial" w:cs="Arial"/>
          <w:sz w:val="24"/>
          <w:szCs w:val="24"/>
        </w:rPr>
        <w:t>e</w:t>
      </w:r>
      <w:r w:rsidRPr="00913A97">
        <w:rPr>
          <w:rFonts w:ascii="Arial" w:hAnsi="Arial" w:cs="Arial"/>
          <w:sz w:val="24"/>
          <w:szCs w:val="24"/>
        </w:rPr>
        <w:t>stimated allocation</w:t>
      </w:r>
      <w:r w:rsidR="005B25F1">
        <w:rPr>
          <w:rFonts w:ascii="Arial" w:hAnsi="Arial" w:cs="Arial"/>
          <w:sz w:val="24"/>
          <w:szCs w:val="24"/>
        </w:rPr>
        <w:t xml:space="preserve"> for September to March 201</w:t>
      </w:r>
      <w:r w:rsidR="00743B35">
        <w:rPr>
          <w:rFonts w:ascii="Arial" w:hAnsi="Arial" w:cs="Arial"/>
          <w:sz w:val="24"/>
          <w:szCs w:val="24"/>
        </w:rPr>
        <w:t>7.</w:t>
      </w:r>
    </w:p>
    <w:p w:rsidR="00544560" w:rsidRDefault="00544560" w:rsidP="00544560">
      <w:pPr>
        <w:pStyle w:val="Heading2"/>
      </w:pPr>
      <w:bookmarkStart w:id="6" w:name="_Toc444590698"/>
      <w:r w:rsidRPr="00913A97">
        <w:t>Universal Infant Free Sc</w:t>
      </w:r>
      <w:r>
        <w:t>hool Meals (September 2016 to March 2017 ESTIMATE</w:t>
      </w:r>
      <w:r w:rsidRPr="00913A97">
        <w:t>)</w:t>
      </w:r>
      <w:bookmarkEnd w:id="6"/>
    </w:p>
    <w:p w:rsidR="004456FC" w:rsidRPr="005B25F1" w:rsidRDefault="005B25F1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B25F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="00743B35">
        <w:rPr>
          <w:rFonts w:ascii="Arial" w:hAnsi="Arial" w:cs="Arial"/>
          <w:sz w:val="24"/>
          <w:szCs w:val="24"/>
        </w:rPr>
        <w:t>In</w:t>
      </w:r>
      <w:r w:rsidR="004456FC" w:rsidRPr="005B25F1">
        <w:rPr>
          <w:rFonts w:ascii="Arial" w:hAnsi="Arial" w:cs="Arial"/>
          <w:sz w:val="24"/>
          <w:szCs w:val="24"/>
        </w:rPr>
        <w:t xml:space="preserve"> cell </w:t>
      </w:r>
      <w:r w:rsidR="00D30E78">
        <w:rPr>
          <w:rFonts w:ascii="Arial" w:hAnsi="Arial" w:cs="Arial"/>
          <w:sz w:val="24"/>
          <w:szCs w:val="24"/>
        </w:rPr>
        <w:t>H8</w:t>
      </w:r>
      <w:r w:rsidR="00A62F04">
        <w:rPr>
          <w:rFonts w:ascii="Arial" w:hAnsi="Arial" w:cs="Arial"/>
          <w:sz w:val="24"/>
          <w:szCs w:val="24"/>
        </w:rPr>
        <w:t>7</w:t>
      </w:r>
      <w:r w:rsidR="004456FC" w:rsidRPr="005B25F1">
        <w:rPr>
          <w:rFonts w:ascii="Arial" w:hAnsi="Arial" w:cs="Arial"/>
          <w:sz w:val="24"/>
          <w:szCs w:val="24"/>
        </w:rPr>
        <w:t xml:space="preserve"> enter the </w:t>
      </w:r>
      <w:r w:rsidR="00743B35">
        <w:rPr>
          <w:rFonts w:ascii="Arial" w:hAnsi="Arial" w:cs="Arial"/>
          <w:sz w:val="24"/>
          <w:szCs w:val="24"/>
        </w:rPr>
        <w:t xml:space="preserve">estimated </w:t>
      </w:r>
      <w:r w:rsidR="004456FC" w:rsidRPr="005B25F1">
        <w:rPr>
          <w:rFonts w:ascii="Arial" w:hAnsi="Arial" w:cs="Arial"/>
          <w:sz w:val="24"/>
          <w:szCs w:val="24"/>
        </w:rPr>
        <w:t>number of qualifyi</w:t>
      </w:r>
      <w:r w:rsidRPr="005B25F1">
        <w:rPr>
          <w:rFonts w:ascii="Arial" w:hAnsi="Arial" w:cs="Arial"/>
          <w:sz w:val="24"/>
          <w:szCs w:val="24"/>
        </w:rPr>
        <w:t xml:space="preserve">ng pupils in years 1 &amp; 2 that </w:t>
      </w:r>
      <w:r w:rsidR="00743B35">
        <w:rPr>
          <w:rFonts w:ascii="Arial" w:hAnsi="Arial" w:cs="Arial"/>
          <w:sz w:val="24"/>
          <w:szCs w:val="24"/>
        </w:rPr>
        <w:t>are expected to be on roll</w:t>
      </w:r>
      <w:r w:rsidR="004456FC" w:rsidRPr="005B25F1">
        <w:rPr>
          <w:rFonts w:ascii="Arial" w:hAnsi="Arial" w:cs="Arial"/>
          <w:sz w:val="24"/>
          <w:szCs w:val="24"/>
        </w:rPr>
        <w:t xml:space="preserve"> in the October 2016 census.</w:t>
      </w:r>
    </w:p>
    <w:p w:rsidR="004456FC" w:rsidRPr="00913A97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In cell H8</w:t>
      </w:r>
      <w:r w:rsidR="00A62F04">
        <w:rPr>
          <w:rFonts w:ascii="Arial" w:hAnsi="Arial" w:cs="Arial"/>
          <w:sz w:val="24"/>
          <w:szCs w:val="24"/>
        </w:rPr>
        <w:t>8</w:t>
      </w:r>
      <w:r w:rsidR="004456FC" w:rsidRPr="00913A97">
        <w:rPr>
          <w:rFonts w:ascii="Arial" w:hAnsi="Arial" w:cs="Arial"/>
          <w:sz w:val="24"/>
          <w:szCs w:val="24"/>
        </w:rPr>
        <w:t xml:space="preserve">, enter the </w:t>
      </w:r>
      <w:r w:rsidR="00743B35">
        <w:rPr>
          <w:rFonts w:ascii="Arial" w:hAnsi="Arial" w:cs="Arial"/>
          <w:sz w:val="24"/>
          <w:szCs w:val="24"/>
        </w:rPr>
        <w:t xml:space="preserve">estimated </w:t>
      </w:r>
      <w:r w:rsidR="004456FC" w:rsidRPr="00913A97">
        <w:rPr>
          <w:rFonts w:ascii="Arial" w:hAnsi="Arial" w:cs="Arial"/>
          <w:sz w:val="24"/>
          <w:szCs w:val="24"/>
        </w:rPr>
        <w:t xml:space="preserve">number of qualifying pupils in years 1 &amp; 2 </w:t>
      </w:r>
      <w:r w:rsidR="00743B35">
        <w:rPr>
          <w:rFonts w:ascii="Arial" w:hAnsi="Arial" w:cs="Arial"/>
          <w:sz w:val="24"/>
          <w:szCs w:val="24"/>
        </w:rPr>
        <w:t>for</w:t>
      </w:r>
      <w:r w:rsidR="004456FC" w:rsidRPr="00913A97">
        <w:rPr>
          <w:rFonts w:ascii="Arial" w:hAnsi="Arial" w:cs="Arial"/>
          <w:sz w:val="24"/>
          <w:szCs w:val="24"/>
        </w:rPr>
        <w:t xml:space="preserve"> the January 2017 census.</w:t>
      </w:r>
    </w:p>
    <w:p w:rsidR="004456FC" w:rsidRPr="00913A97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4456FC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H8</w:t>
      </w:r>
      <w:r w:rsidR="00A62F04">
        <w:rPr>
          <w:rFonts w:ascii="Arial" w:hAnsi="Arial" w:cs="Arial"/>
          <w:sz w:val="24"/>
          <w:szCs w:val="24"/>
        </w:rPr>
        <w:t>9</w:t>
      </w:r>
      <w:r w:rsidR="004456FC" w:rsidRPr="00913A97">
        <w:rPr>
          <w:rFonts w:ascii="Arial" w:hAnsi="Arial" w:cs="Arial"/>
          <w:sz w:val="24"/>
          <w:szCs w:val="24"/>
        </w:rPr>
        <w:t>, enter the estimated number of qua</w:t>
      </w:r>
      <w:r w:rsidR="00743B35">
        <w:rPr>
          <w:rFonts w:ascii="Arial" w:hAnsi="Arial" w:cs="Arial"/>
          <w:sz w:val="24"/>
          <w:szCs w:val="24"/>
        </w:rPr>
        <w:t xml:space="preserve">lifying pupils in year R as per </w:t>
      </w:r>
      <w:r w:rsidR="004456FC" w:rsidRPr="00913A97">
        <w:rPr>
          <w:rFonts w:ascii="Arial" w:hAnsi="Arial" w:cs="Arial"/>
          <w:sz w:val="24"/>
          <w:szCs w:val="24"/>
        </w:rPr>
        <w:t>expectations for the October 2016 census.</w:t>
      </w:r>
    </w:p>
    <w:p w:rsidR="004456FC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4456FC" w:rsidRPr="00913A97">
        <w:rPr>
          <w:rFonts w:ascii="Arial" w:hAnsi="Arial" w:cs="Arial"/>
          <w:sz w:val="24"/>
          <w:szCs w:val="24"/>
        </w:rPr>
        <w:t xml:space="preserve">In cell </w:t>
      </w:r>
      <w:r>
        <w:rPr>
          <w:rFonts w:ascii="Arial" w:hAnsi="Arial" w:cs="Arial"/>
          <w:sz w:val="24"/>
          <w:szCs w:val="24"/>
        </w:rPr>
        <w:t>H</w:t>
      </w:r>
      <w:r w:rsidR="00A62F04">
        <w:rPr>
          <w:rFonts w:ascii="Arial" w:hAnsi="Arial" w:cs="Arial"/>
          <w:sz w:val="24"/>
          <w:szCs w:val="24"/>
        </w:rPr>
        <w:t>90</w:t>
      </w:r>
      <w:r w:rsidR="004456FC" w:rsidRPr="00913A97">
        <w:rPr>
          <w:rFonts w:ascii="Arial" w:hAnsi="Arial" w:cs="Arial"/>
          <w:sz w:val="24"/>
          <w:szCs w:val="24"/>
        </w:rPr>
        <w:t xml:space="preserve">, enter the number of qualifying pupils </w:t>
      </w:r>
      <w:r w:rsidR="00743B35">
        <w:rPr>
          <w:rFonts w:ascii="Arial" w:hAnsi="Arial" w:cs="Arial"/>
          <w:sz w:val="24"/>
          <w:szCs w:val="24"/>
        </w:rPr>
        <w:t>estimated to</w:t>
      </w:r>
      <w:r w:rsidR="004456FC" w:rsidRPr="00913A97">
        <w:rPr>
          <w:rFonts w:ascii="Arial" w:hAnsi="Arial" w:cs="Arial"/>
          <w:sz w:val="24"/>
          <w:szCs w:val="24"/>
        </w:rPr>
        <w:t xml:space="preserve"> be in year R for the January 2017 census.</w:t>
      </w:r>
    </w:p>
    <w:p w:rsidR="00544560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An Estimated Allocation for September to March will now appear in cell H</w:t>
      </w:r>
      <w:r w:rsidR="00A62F04">
        <w:rPr>
          <w:rFonts w:ascii="Arial" w:hAnsi="Arial" w:cs="Arial"/>
          <w:sz w:val="24"/>
          <w:szCs w:val="24"/>
        </w:rPr>
        <w:t>96</w:t>
      </w:r>
      <w:r>
        <w:rPr>
          <w:rFonts w:ascii="Arial" w:hAnsi="Arial" w:cs="Arial"/>
          <w:sz w:val="24"/>
          <w:szCs w:val="24"/>
        </w:rPr>
        <w:t>.</w:t>
      </w:r>
    </w:p>
    <w:p w:rsidR="00544560" w:rsidRDefault="00544560" w:rsidP="009C2D3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D30E78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Estimated total funding figure for </w:t>
      </w:r>
      <w:r w:rsidR="00D30E78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2016/17 </w:t>
      </w:r>
      <w:r w:rsidR="00D30E78">
        <w:rPr>
          <w:rFonts w:ascii="Arial" w:hAnsi="Arial" w:cs="Arial"/>
          <w:sz w:val="24"/>
          <w:szCs w:val="24"/>
        </w:rPr>
        <w:t>financial</w:t>
      </w:r>
      <w:r>
        <w:rPr>
          <w:rFonts w:ascii="Arial" w:hAnsi="Arial" w:cs="Arial"/>
          <w:sz w:val="24"/>
          <w:szCs w:val="24"/>
        </w:rPr>
        <w:t xml:space="preserve"> year will be shown in cell H</w:t>
      </w:r>
      <w:r w:rsidR="00A62F04">
        <w:rPr>
          <w:rFonts w:ascii="Arial" w:hAnsi="Arial" w:cs="Arial"/>
          <w:sz w:val="24"/>
          <w:szCs w:val="24"/>
        </w:rPr>
        <w:t>9</w:t>
      </w:r>
      <w:r w:rsidR="00D30E78">
        <w:rPr>
          <w:rFonts w:ascii="Arial" w:hAnsi="Arial" w:cs="Arial"/>
          <w:sz w:val="24"/>
          <w:szCs w:val="24"/>
        </w:rPr>
        <w:t>9.</w:t>
      </w:r>
    </w:p>
    <w:p w:rsidR="00F10784" w:rsidRDefault="003E03F3" w:rsidP="004456FC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E84A07" wp14:editId="646CCDA0">
                <wp:simplePos x="0" y="0"/>
                <wp:positionH relativeFrom="column">
                  <wp:posOffset>4149725</wp:posOffset>
                </wp:positionH>
                <wp:positionV relativeFrom="paragraph">
                  <wp:posOffset>283845</wp:posOffset>
                </wp:positionV>
                <wp:extent cx="514350" cy="371475"/>
                <wp:effectExtent l="76200" t="76200" r="95250" b="10477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2C0B618" wp14:editId="76167F06">
                                  <wp:extent cx="161290" cy="59711"/>
                                  <wp:effectExtent l="0" t="0" r="0" b="0"/>
                                  <wp:docPr id="912" name="Picture 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13EDE2" wp14:editId="0F99D5BD">
                                  <wp:extent cx="161290" cy="124293"/>
                                  <wp:effectExtent l="0" t="0" r="0" b="9525"/>
                                  <wp:docPr id="913" name="Picture 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" o:spid="_x0000_s1053" style="position:absolute;margin-left:326.75pt;margin-top:22.35pt;width:40.5pt;height:29.2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" fillcolor="white [3212]" strokecolor="red" strokeweight="1.5pt">
                <v:textbox>
                  <w:txbxContent>
                    <w:p w:rsidR="00F40A26" w:rsidRPr="009E1AC3" w:rsidRDefault="00F40A26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2C0B618" wp14:editId="76167F06">
                            <wp:extent cx="161290" cy="59711"/>
                            <wp:effectExtent l="0" t="0" r="0" b="0"/>
                            <wp:docPr id="912" name="Picture 9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13EDE2" wp14:editId="0F99D5BD">
                            <wp:extent cx="161290" cy="124293"/>
                            <wp:effectExtent l="0" t="0" r="0" b="9525"/>
                            <wp:docPr id="913" name="Picture 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D196039" wp14:editId="118D302B">
                <wp:simplePos x="0" y="0"/>
                <wp:positionH relativeFrom="column">
                  <wp:posOffset>4914127</wp:posOffset>
                </wp:positionH>
                <wp:positionV relativeFrom="paragraph">
                  <wp:posOffset>128270</wp:posOffset>
                </wp:positionV>
                <wp:extent cx="514350" cy="371475"/>
                <wp:effectExtent l="76200" t="76200" r="95250" b="104775"/>
                <wp:wrapNone/>
                <wp:docPr id="876" name="Oval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521A549" wp14:editId="16CEB212">
                                  <wp:extent cx="161290" cy="59711"/>
                                  <wp:effectExtent l="0" t="0" r="0" b="0"/>
                                  <wp:docPr id="914" name="Picture 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21A22" wp14:editId="0A0149AB">
                                  <wp:extent cx="161290" cy="124293"/>
                                  <wp:effectExtent l="0" t="0" r="0" b="9525"/>
                                  <wp:docPr id="915" name="Picture 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6" o:spid="_x0000_s1054" style="position:absolute;margin-left:386.95pt;margin-top:10.1pt;width:40.5pt;height:29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HT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zi4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521A549" wp14:editId="16CEB212">
                            <wp:extent cx="161290" cy="59711"/>
                            <wp:effectExtent l="0" t="0" r="0" b="0"/>
                            <wp:docPr id="914" name="Picture 9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921A22" wp14:editId="0A0149AB">
                            <wp:extent cx="161290" cy="124293"/>
                            <wp:effectExtent l="0" t="0" r="0" b="9525"/>
                            <wp:docPr id="915" name="Picture 9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F10784" w:rsidRDefault="00A62F04" w:rsidP="004456FC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7DA3B5" wp14:editId="1EFE388A">
                <wp:simplePos x="0" y="0"/>
                <wp:positionH relativeFrom="column">
                  <wp:posOffset>4922520</wp:posOffset>
                </wp:positionH>
                <wp:positionV relativeFrom="paragraph">
                  <wp:posOffset>1594485</wp:posOffset>
                </wp:positionV>
                <wp:extent cx="774700" cy="204470"/>
                <wp:effectExtent l="57150" t="76200" r="82550" b="100330"/>
                <wp:wrapNone/>
                <wp:docPr id="90" name="Rounded 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0" o:spid="_x0000_s1026" style="position:absolute;margin-left:387.6pt;margin-top:125.55pt;width:61pt;height:16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CBBB42" wp14:editId="37DBA480">
                <wp:simplePos x="0" y="0"/>
                <wp:positionH relativeFrom="column">
                  <wp:posOffset>4930140</wp:posOffset>
                </wp:positionH>
                <wp:positionV relativeFrom="paragraph">
                  <wp:posOffset>1272540</wp:posOffset>
                </wp:positionV>
                <wp:extent cx="767715" cy="197485"/>
                <wp:effectExtent l="57150" t="76200" r="70485" b="8826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1974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26" style="position:absolute;margin-left:388.2pt;margin-top:100.2pt;width:60.45pt;height:15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" filled="f" strokecolor="red" strokeweight="2pt"/>
            </w:pict>
          </mc:Fallback>
        </mc:AlternateContent>
      </w:r>
      <w:r w:rsidR="00D30E7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428DF5" wp14:editId="144CA01C">
                <wp:simplePos x="0" y="0"/>
                <wp:positionH relativeFrom="column">
                  <wp:posOffset>4681182</wp:posOffset>
                </wp:positionH>
                <wp:positionV relativeFrom="paragraph">
                  <wp:posOffset>729482</wp:posOffset>
                </wp:positionV>
                <wp:extent cx="746286" cy="221986"/>
                <wp:effectExtent l="38100" t="57150" r="0" b="83185"/>
                <wp:wrapNone/>
                <wp:docPr id="891" name="Straight Arrow Connector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286" cy="2219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1" o:spid="_x0000_s1026" type="#_x0000_t32" style="position:absolute;margin-left:368.6pt;margin-top:57.45pt;width:58.75pt;height:17.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30E7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AA71D2D" wp14:editId="581728BC">
                <wp:simplePos x="0" y="0"/>
                <wp:positionH relativeFrom="column">
                  <wp:posOffset>4674358</wp:posOffset>
                </wp:positionH>
                <wp:positionV relativeFrom="paragraph">
                  <wp:posOffset>569255</wp:posOffset>
                </wp:positionV>
                <wp:extent cx="753186" cy="48060"/>
                <wp:effectExtent l="38100" t="38100" r="8890" b="142875"/>
                <wp:wrapNone/>
                <wp:docPr id="892" name="Straight Arrow Connector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186" cy="480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2" o:spid="_x0000_s1026" type="#_x0000_t32" style="position:absolute;margin-left:368.05pt;margin-top:44.8pt;width:59.3pt;height:3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829B1A" wp14:editId="2C84F004">
                <wp:simplePos x="0" y="0"/>
                <wp:positionH relativeFrom="column">
                  <wp:posOffset>4660710</wp:posOffset>
                </wp:positionH>
                <wp:positionV relativeFrom="paragraph">
                  <wp:posOffset>186833</wp:posOffset>
                </wp:positionV>
                <wp:extent cx="782472" cy="341771"/>
                <wp:effectExtent l="38100" t="38100" r="55880" b="115570"/>
                <wp:wrapNone/>
                <wp:docPr id="894" name="Straight Arrow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472" cy="34177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4" o:spid="_x0000_s1026" type="#_x0000_t32" style="position:absolute;margin-left:367pt;margin-top:14.7pt;width:61.6pt;height:26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F88C71" wp14:editId="14308D5E">
                <wp:simplePos x="0" y="0"/>
                <wp:positionH relativeFrom="column">
                  <wp:posOffset>5179325</wp:posOffset>
                </wp:positionH>
                <wp:positionV relativeFrom="paragraph">
                  <wp:posOffset>166939</wp:posOffset>
                </wp:positionV>
                <wp:extent cx="263857" cy="252483"/>
                <wp:effectExtent l="38100" t="19050" r="79375" b="90805"/>
                <wp:wrapNone/>
                <wp:docPr id="888" name="Straight Arrow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57" cy="2524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8" o:spid="_x0000_s1026" type="#_x0000_t32" style="position:absolute;margin-left:407.8pt;margin-top:13.15pt;width:20.8pt;height:19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5ABF91D" wp14:editId="51808D39">
                <wp:simplePos x="0" y="0"/>
                <wp:positionH relativeFrom="column">
                  <wp:posOffset>4670093</wp:posOffset>
                </wp:positionH>
                <wp:positionV relativeFrom="paragraph">
                  <wp:posOffset>1647721</wp:posOffset>
                </wp:positionV>
                <wp:extent cx="248276" cy="0"/>
                <wp:effectExtent l="0" t="76200" r="19050" b="152400"/>
                <wp:wrapNone/>
                <wp:docPr id="890" name="Straight Arrow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2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0" o:spid="_x0000_s1026" type="#_x0000_t32" style="position:absolute;margin-left:367.7pt;margin-top:129.75pt;width:19.5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B6ACAE" wp14:editId="3A0B7B68">
                <wp:simplePos x="0" y="0"/>
                <wp:positionH relativeFrom="column">
                  <wp:posOffset>5518205</wp:posOffset>
                </wp:positionH>
                <wp:positionV relativeFrom="paragraph">
                  <wp:posOffset>1037369</wp:posOffset>
                </wp:positionV>
                <wp:extent cx="103367" cy="246491"/>
                <wp:effectExtent l="76200" t="19050" r="68580" b="96520"/>
                <wp:wrapNone/>
                <wp:docPr id="889" name="Straight Arrow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2464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89" o:spid="_x0000_s1026" type="#_x0000_t32" style="position:absolute;margin-left:434.5pt;margin-top:81.7pt;width:8.15pt;height:19.4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8A29B5" wp14:editId="006EF84C">
                <wp:simplePos x="0" y="0"/>
                <wp:positionH relativeFrom="column">
                  <wp:posOffset>4150360</wp:posOffset>
                </wp:positionH>
                <wp:positionV relativeFrom="paragraph">
                  <wp:posOffset>1474470</wp:posOffset>
                </wp:positionV>
                <wp:extent cx="514350" cy="371475"/>
                <wp:effectExtent l="76200" t="76200" r="95250" b="104775"/>
                <wp:wrapNone/>
                <wp:docPr id="882" name="Oval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F5690DA" wp14:editId="66FFE105">
                                  <wp:extent cx="161290" cy="59711"/>
                                  <wp:effectExtent l="0" t="0" r="0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687754" wp14:editId="1FB68452">
                                  <wp:extent cx="161290" cy="124293"/>
                                  <wp:effectExtent l="0" t="0" r="0" b="9525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2" o:spid="_x0000_s1055" style="position:absolute;margin-left:326.8pt;margin-top:116.1pt;width:40.5pt;height:29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U73wIAAE4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F5690DA" wp14:editId="66FFE105">
                            <wp:extent cx="161290" cy="59711"/>
                            <wp:effectExtent l="0" t="0" r="0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687754" wp14:editId="1FB68452">
                            <wp:extent cx="161290" cy="124293"/>
                            <wp:effectExtent l="0" t="0" r="0" b="9525"/>
                            <wp:docPr id="266" name="Picture 2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C383288" wp14:editId="52F76AB7">
                <wp:simplePos x="0" y="0"/>
                <wp:positionH relativeFrom="column">
                  <wp:posOffset>4154170</wp:posOffset>
                </wp:positionH>
                <wp:positionV relativeFrom="paragraph">
                  <wp:posOffset>753110</wp:posOffset>
                </wp:positionV>
                <wp:extent cx="514350" cy="371475"/>
                <wp:effectExtent l="76200" t="76200" r="95250" b="104775"/>
                <wp:wrapNone/>
                <wp:docPr id="885" name="Oval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608AED8" wp14:editId="46289007">
                                  <wp:extent cx="161290" cy="59711"/>
                                  <wp:effectExtent l="0" t="0" r="0" b="0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2A2440" wp14:editId="74BD7E91">
                                  <wp:extent cx="161290" cy="124293"/>
                                  <wp:effectExtent l="0" t="0" r="0" b="9525"/>
                                  <wp:docPr id="977" name="Picture 9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85" o:spid="_x0000_s1056" style="position:absolute;margin-left:327.1pt;margin-top:59.3pt;width:40.5pt;height:29.2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lW4g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" fillcolor="white [3212]" strokecolor="red" strokeweight="1.5pt">
                <v:textbox>
                  <w:txbxContent>
                    <w:p w:rsidR="00F40A26" w:rsidRPr="009E1AC3" w:rsidRDefault="00F40A26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608AED8" wp14:editId="46289007">
                            <wp:extent cx="161290" cy="59711"/>
                            <wp:effectExtent l="0" t="0" r="0" b="0"/>
                            <wp:docPr id="268" name="Picture 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2A2440" wp14:editId="74BD7E91">
                            <wp:extent cx="161290" cy="124293"/>
                            <wp:effectExtent l="0" t="0" r="0" b="9525"/>
                            <wp:docPr id="977" name="Picture 9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C5D594" wp14:editId="589F8C92">
                <wp:simplePos x="0" y="0"/>
                <wp:positionH relativeFrom="column">
                  <wp:posOffset>4157980</wp:posOffset>
                </wp:positionH>
                <wp:positionV relativeFrom="paragraph">
                  <wp:posOffset>356235</wp:posOffset>
                </wp:positionV>
                <wp:extent cx="514350" cy="371475"/>
                <wp:effectExtent l="76200" t="76200" r="95250" b="104775"/>
                <wp:wrapNone/>
                <wp:docPr id="864" name="Oval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4E36B47" wp14:editId="33977044">
                                  <wp:extent cx="161290" cy="59711"/>
                                  <wp:effectExtent l="0" t="0" r="0" b="0"/>
                                  <wp:docPr id="978" name="Picture 9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BAA2A4" wp14:editId="39FE416C">
                                  <wp:extent cx="161290" cy="124293"/>
                                  <wp:effectExtent l="0" t="0" r="0" b="9525"/>
                                  <wp:docPr id="984" name="Picture 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4" o:spid="_x0000_s1057" style="position:absolute;margin-left:327.4pt;margin-top:28.05pt;width:40.5pt;height:29.2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mi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Xkw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4E36B47" wp14:editId="33977044">
                            <wp:extent cx="161290" cy="59711"/>
                            <wp:effectExtent l="0" t="0" r="0" b="0"/>
                            <wp:docPr id="978" name="Picture 9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BAA2A4" wp14:editId="39FE416C">
                            <wp:extent cx="161290" cy="124293"/>
                            <wp:effectExtent l="0" t="0" r="0" b="9525"/>
                            <wp:docPr id="984" name="Picture 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E03F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E095FA" wp14:editId="71E688F6">
                <wp:simplePos x="0" y="0"/>
                <wp:positionH relativeFrom="column">
                  <wp:posOffset>5626100</wp:posOffset>
                </wp:positionH>
                <wp:positionV relativeFrom="paragraph">
                  <wp:posOffset>828675</wp:posOffset>
                </wp:positionV>
                <wp:extent cx="514350" cy="371475"/>
                <wp:effectExtent l="76200" t="76200" r="95250" b="104775"/>
                <wp:wrapNone/>
                <wp:docPr id="879" name="Oval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5C470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9482877" wp14:editId="60455C89">
                                  <wp:extent cx="161290" cy="59711"/>
                                  <wp:effectExtent l="0" t="0" r="0" b="0"/>
                                  <wp:docPr id="985" name="Picture 9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FBD58D" wp14:editId="5B3C5DA2">
                                  <wp:extent cx="161290" cy="124293"/>
                                  <wp:effectExtent l="0" t="0" r="0" b="9525"/>
                                  <wp:docPr id="987" name="Picture 9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9" o:spid="_x0000_s1058" style="position:absolute;margin-left:443pt;margin-top:65.25pt;width:40.5pt;height:29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o1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5C470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9482877" wp14:editId="60455C89">
                            <wp:extent cx="161290" cy="59711"/>
                            <wp:effectExtent l="0" t="0" r="0" b="0"/>
                            <wp:docPr id="985" name="Picture 9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FBD58D" wp14:editId="5B3C5DA2">
                            <wp:extent cx="161290" cy="124293"/>
                            <wp:effectExtent l="0" t="0" r="0" b="9525"/>
                            <wp:docPr id="987" name="Picture 9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2129FF" wp14:editId="7754F360">
            <wp:extent cx="5731510" cy="1805793"/>
            <wp:effectExtent l="0" t="0" r="2540" b="4445"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784" w:rsidRPr="00913A97" w:rsidRDefault="00F10784" w:rsidP="00F10784">
      <w:pPr>
        <w:pStyle w:val="Heading2"/>
      </w:pPr>
      <w:bookmarkStart w:id="7" w:name="_Toc444590699"/>
      <w:r w:rsidRPr="00913A97">
        <w:lastRenderedPageBreak/>
        <w:t>De-Delegation</w:t>
      </w:r>
      <w:r w:rsidR="009C2D32">
        <w:t xml:space="preserve"> (Funding delegated to schools which is recovered via the advances)</w:t>
      </w:r>
      <w:bookmarkEnd w:id="7"/>
    </w:p>
    <w:p w:rsidR="00D30E78" w:rsidRDefault="00D30E78" w:rsidP="00F10784">
      <w:pPr>
        <w:rPr>
          <w:rFonts w:ascii="Arial" w:hAnsi="Arial" w:cs="Arial"/>
          <w:sz w:val="24"/>
          <w:szCs w:val="24"/>
        </w:rPr>
      </w:pPr>
    </w:p>
    <w:p w:rsidR="00D30E78" w:rsidRDefault="00D30E78" w:rsidP="00F107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CACE2EF" wp14:editId="1F8AC1E5">
                <wp:simplePos x="0" y="0"/>
                <wp:positionH relativeFrom="column">
                  <wp:posOffset>1184744</wp:posOffset>
                </wp:positionH>
                <wp:positionV relativeFrom="paragraph">
                  <wp:posOffset>307561</wp:posOffset>
                </wp:positionV>
                <wp:extent cx="3482672" cy="1184744"/>
                <wp:effectExtent l="38100" t="38100" r="80010" b="111125"/>
                <wp:wrapNone/>
                <wp:docPr id="944" name="Straight Arrow Connector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2672" cy="11847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4" o:spid="_x0000_s1026" type="#_x0000_t32" style="position:absolute;margin-left:93.3pt;margin-top:24.2pt;width:274.25pt;height:93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10784" w:rsidRPr="00913A97">
        <w:rPr>
          <w:rFonts w:ascii="Arial" w:hAnsi="Arial" w:cs="Arial"/>
          <w:sz w:val="24"/>
          <w:szCs w:val="24"/>
        </w:rPr>
        <w:t>The figures for De-Delegation will automatically populate in the next section</w:t>
      </w:r>
      <w:r>
        <w:rPr>
          <w:rFonts w:ascii="Arial" w:hAnsi="Arial" w:cs="Arial"/>
          <w:sz w:val="24"/>
          <w:szCs w:val="24"/>
        </w:rPr>
        <w:t xml:space="preserve"> with a total in cell H1</w:t>
      </w:r>
      <w:r w:rsidR="00A62F0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3.</w:t>
      </w:r>
    </w:p>
    <w:p w:rsidR="00F10784" w:rsidRPr="00913A97" w:rsidRDefault="00D30E78" w:rsidP="00F1078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3D2437" wp14:editId="29A32A66">
                <wp:simplePos x="0" y="0"/>
                <wp:positionH relativeFrom="column">
                  <wp:posOffset>4666366</wp:posOffset>
                </wp:positionH>
                <wp:positionV relativeFrom="paragraph">
                  <wp:posOffset>962025</wp:posOffset>
                </wp:positionV>
                <wp:extent cx="644829" cy="140860"/>
                <wp:effectExtent l="57150" t="76200" r="79375" b="88265"/>
                <wp:wrapNone/>
                <wp:docPr id="943" name="Rounded Rectangl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29" cy="140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3" o:spid="_x0000_s1026" style="position:absolute;margin-left:367.45pt;margin-top:75.75pt;width:50.75pt;height:11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" filled="f" strokecolor="red" strokeweight="2pt"/>
            </w:pict>
          </mc:Fallback>
        </mc:AlternateContent>
      </w:r>
      <w:r w:rsidR="002358DA">
        <w:rPr>
          <w:noProof/>
          <w:lang w:eastAsia="en-GB"/>
        </w:rPr>
        <w:drawing>
          <wp:inline distT="0" distB="0" distL="0" distR="0" wp14:anchorId="75BCADD7" wp14:editId="36D3B0DF">
            <wp:extent cx="5311471" cy="110145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28548" cy="11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C42" w:rsidRPr="00711EAA" w:rsidRDefault="000E1C42" w:rsidP="000E1C42">
      <w:pPr>
        <w:pStyle w:val="Heading1"/>
        <w:rPr>
          <w:b w:val="0"/>
          <w:u w:val="single"/>
        </w:rPr>
      </w:pPr>
      <w:bookmarkStart w:id="8" w:name="_Toc444590700"/>
      <w:r w:rsidRPr="00711EAA">
        <w:rPr>
          <w:b w:val="0"/>
          <w:u w:val="single"/>
        </w:rPr>
        <w:t>‘</w:t>
      </w:r>
      <w:r w:rsidRPr="00711EAA">
        <w:rPr>
          <w:rStyle w:val="Heading1Char"/>
          <w:b/>
          <w:u w:val="single"/>
        </w:rPr>
        <w:t>MFG’ Tab</w:t>
      </w:r>
      <w:bookmarkEnd w:id="8"/>
    </w:p>
    <w:p w:rsidR="000E1C42" w:rsidRDefault="000E1C42" w:rsidP="000E1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tab illustrates how the MFG figure in cell H37 of the </w:t>
      </w:r>
      <w:r w:rsidRPr="003E021A">
        <w:rPr>
          <w:rFonts w:ascii="Arial" w:hAnsi="Arial" w:cs="Arial"/>
          <w:color w:val="0070C0"/>
          <w:sz w:val="24"/>
          <w:szCs w:val="24"/>
        </w:rPr>
        <w:t>‘Year 1’ Tab</w:t>
      </w:r>
      <w:r>
        <w:rPr>
          <w:rFonts w:ascii="Arial" w:hAnsi="Arial" w:cs="Arial"/>
          <w:sz w:val="24"/>
          <w:szCs w:val="24"/>
        </w:rPr>
        <w:t xml:space="preserve"> has been calculated. No data needs to be entered on this tab.</w:t>
      </w:r>
    </w:p>
    <w:p w:rsidR="00EB318E" w:rsidRDefault="001B3555" w:rsidP="0001469D">
      <w:pPr>
        <w:pStyle w:val="Heading1"/>
        <w:rPr>
          <w:u w:val="single"/>
        </w:rPr>
      </w:pPr>
      <w:bookmarkStart w:id="9" w:name="_Toc444590701"/>
      <w:r>
        <w:rPr>
          <w:u w:val="single"/>
        </w:rPr>
        <w:t>‘Pupils’ T</w:t>
      </w:r>
      <w:r w:rsidR="00EB318E">
        <w:rPr>
          <w:u w:val="single"/>
        </w:rPr>
        <w:t>ab</w:t>
      </w:r>
      <w:bookmarkEnd w:id="9"/>
    </w:p>
    <w:p w:rsidR="006F328F" w:rsidRPr="006F328F" w:rsidRDefault="006F328F" w:rsidP="006F328F"/>
    <w:p w:rsidR="00EB318E" w:rsidRDefault="006F328F" w:rsidP="00EB318E">
      <w:r>
        <w:rPr>
          <w:rFonts w:ascii="Arial" w:hAnsi="Arial" w:cs="Arial"/>
          <w:sz w:val="24"/>
          <w:szCs w:val="24"/>
        </w:rPr>
        <w:t xml:space="preserve">The data entered on this tab feeds into the </w:t>
      </w:r>
      <w:r w:rsidRPr="003E021A">
        <w:rPr>
          <w:rFonts w:ascii="Arial" w:hAnsi="Arial" w:cs="Arial"/>
          <w:color w:val="0070C0"/>
          <w:sz w:val="24"/>
          <w:szCs w:val="24"/>
        </w:rPr>
        <w:t>‘Year 2’ Tab</w:t>
      </w:r>
      <w:r>
        <w:rPr>
          <w:rFonts w:ascii="Arial" w:hAnsi="Arial" w:cs="Arial"/>
          <w:sz w:val="24"/>
          <w:szCs w:val="24"/>
        </w:rPr>
        <w:t xml:space="preserve"> and </w:t>
      </w:r>
      <w:r w:rsidRPr="003E021A">
        <w:rPr>
          <w:rFonts w:ascii="Arial" w:hAnsi="Arial" w:cs="Arial"/>
          <w:color w:val="0070C0"/>
          <w:sz w:val="24"/>
          <w:szCs w:val="24"/>
        </w:rPr>
        <w:t>‘Year 3’ Tab</w:t>
      </w:r>
      <w:r>
        <w:rPr>
          <w:rFonts w:ascii="Arial" w:hAnsi="Arial" w:cs="Arial"/>
          <w:color w:val="0070C0"/>
          <w:sz w:val="24"/>
          <w:szCs w:val="24"/>
        </w:rPr>
        <w:t>.</w:t>
      </w:r>
    </w:p>
    <w:p w:rsidR="00EB318E" w:rsidRPr="00480F3B" w:rsidRDefault="00480F3B" w:rsidP="00480F3B">
      <w:pPr>
        <w:rPr>
          <w:rFonts w:ascii="Arial" w:hAnsi="Arial" w:cs="Arial"/>
          <w:sz w:val="24"/>
          <w:szCs w:val="24"/>
        </w:rPr>
      </w:pPr>
      <w:r w:rsidRPr="00480F3B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9C2D32">
        <w:rPr>
          <w:rFonts w:ascii="Arial" w:hAnsi="Arial" w:cs="Arial"/>
          <w:sz w:val="24"/>
          <w:szCs w:val="24"/>
        </w:rPr>
        <w:t xml:space="preserve">On this tab you </w:t>
      </w:r>
      <w:r w:rsidR="00EB318E" w:rsidRPr="00480F3B">
        <w:rPr>
          <w:rFonts w:ascii="Arial" w:hAnsi="Arial" w:cs="Arial"/>
          <w:sz w:val="24"/>
          <w:szCs w:val="24"/>
        </w:rPr>
        <w:t xml:space="preserve">need to enter estimated </w:t>
      </w:r>
      <w:r w:rsidR="00B90C7F" w:rsidRPr="00480F3B">
        <w:rPr>
          <w:rFonts w:ascii="Arial" w:hAnsi="Arial" w:cs="Arial"/>
          <w:sz w:val="24"/>
          <w:szCs w:val="24"/>
        </w:rPr>
        <w:t xml:space="preserve">Mainstream </w:t>
      </w:r>
      <w:r w:rsidR="00EB318E" w:rsidRPr="00480F3B">
        <w:rPr>
          <w:rFonts w:ascii="Arial" w:hAnsi="Arial" w:cs="Arial"/>
          <w:sz w:val="24"/>
          <w:szCs w:val="24"/>
        </w:rPr>
        <w:t>pupil numbers in the pink-shaded cells for each Year Group as at the October ’16 (row E)</w:t>
      </w:r>
      <w:r w:rsidRPr="00480F3B">
        <w:rPr>
          <w:rFonts w:ascii="Arial" w:hAnsi="Arial" w:cs="Arial"/>
          <w:sz w:val="24"/>
          <w:szCs w:val="24"/>
        </w:rPr>
        <w:t xml:space="preserve"> and October ’17 (Row F).</w:t>
      </w:r>
    </w:p>
    <w:p w:rsidR="006F328F" w:rsidRDefault="00480F3B" w:rsidP="00EB31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6F328F">
        <w:rPr>
          <w:rFonts w:ascii="Arial" w:hAnsi="Arial" w:cs="Arial"/>
          <w:sz w:val="24"/>
          <w:szCs w:val="24"/>
        </w:rPr>
        <w:t xml:space="preserve">For </w:t>
      </w:r>
      <w:r w:rsidR="00EB318E">
        <w:rPr>
          <w:rFonts w:ascii="Arial" w:hAnsi="Arial" w:cs="Arial"/>
          <w:sz w:val="24"/>
          <w:szCs w:val="24"/>
        </w:rPr>
        <w:t>October 2018</w:t>
      </w:r>
      <w:r w:rsidR="006F328F">
        <w:rPr>
          <w:rFonts w:ascii="Arial" w:hAnsi="Arial" w:cs="Arial"/>
          <w:sz w:val="24"/>
          <w:szCs w:val="24"/>
        </w:rPr>
        <w:t>, only</w:t>
      </w:r>
      <w:r>
        <w:rPr>
          <w:rFonts w:ascii="Arial" w:hAnsi="Arial" w:cs="Arial"/>
          <w:sz w:val="24"/>
          <w:szCs w:val="24"/>
        </w:rPr>
        <w:t xml:space="preserve"> </w:t>
      </w:r>
      <w:r w:rsidR="006F328F">
        <w:rPr>
          <w:rFonts w:ascii="Arial" w:hAnsi="Arial" w:cs="Arial"/>
          <w:sz w:val="24"/>
          <w:szCs w:val="24"/>
        </w:rPr>
        <w:t xml:space="preserve">estimated </w:t>
      </w:r>
      <w:r>
        <w:rPr>
          <w:rFonts w:ascii="Arial" w:hAnsi="Arial" w:cs="Arial"/>
          <w:sz w:val="24"/>
          <w:szCs w:val="24"/>
        </w:rPr>
        <w:t>Reception pupil numbers (cell G7)</w:t>
      </w:r>
      <w:r w:rsidR="006F328F">
        <w:rPr>
          <w:rFonts w:ascii="Arial" w:hAnsi="Arial" w:cs="Arial"/>
          <w:sz w:val="24"/>
          <w:szCs w:val="24"/>
        </w:rPr>
        <w:t xml:space="preserve"> are required to assist with calculating growth funding, if applicable to the school.</w:t>
      </w:r>
    </w:p>
    <w:p w:rsidR="00B90C7F" w:rsidRDefault="006F328F" w:rsidP="00EB318E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3BD5C4" wp14:editId="628474CD">
                <wp:simplePos x="0" y="0"/>
                <wp:positionH relativeFrom="column">
                  <wp:posOffset>942340</wp:posOffset>
                </wp:positionH>
                <wp:positionV relativeFrom="paragraph">
                  <wp:posOffset>1113155</wp:posOffset>
                </wp:positionV>
                <wp:extent cx="1685290" cy="1589405"/>
                <wp:effectExtent l="76200" t="76200" r="86360" b="86995"/>
                <wp:wrapNone/>
                <wp:docPr id="896" name="Rounded 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290" cy="15894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96" o:spid="_x0000_s1026" style="position:absolute;margin-left:74.2pt;margin-top:87.65pt;width:132.7pt;height:125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" filled="f" strokecolor="red" strokeweight="2pt"/>
            </w:pict>
          </mc:Fallback>
        </mc:AlternateContent>
      </w:r>
      <w:r w:rsidR="000E1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77FB382" wp14:editId="19163D59">
                <wp:simplePos x="0" y="0"/>
                <wp:positionH relativeFrom="column">
                  <wp:posOffset>2576224</wp:posOffset>
                </wp:positionH>
                <wp:positionV relativeFrom="paragraph">
                  <wp:posOffset>1113238</wp:posOffset>
                </wp:positionV>
                <wp:extent cx="890546" cy="151075"/>
                <wp:effectExtent l="57150" t="76200" r="81280" b="97155"/>
                <wp:wrapNone/>
                <wp:docPr id="991" name="Rounded Rectangl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151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91" o:spid="_x0000_s1026" style="position:absolute;margin-left:202.85pt;margin-top:87.65pt;width:70.1pt;height:11.9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" filled="f" strokecolor="red" strokeweight="2pt"/>
            </w:pict>
          </mc:Fallback>
        </mc:AlternateContent>
      </w:r>
      <w:r w:rsidR="000E1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53C3EE0" wp14:editId="7344CC0C">
                <wp:simplePos x="0" y="0"/>
                <wp:positionH relativeFrom="column">
                  <wp:posOffset>2759075</wp:posOffset>
                </wp:positionH>
                <wp:positionV relativeFrom="paragraph">
                  <wp:posOffset>161925</wp:posOffset>
                </wp:positionV>
                <wp:extent cx="514350" cy="371475"/>
                <wp:effectExtent l="76200" t="76200" r="95250" b="104775"/>
                <wp:wrapNone/>
                <wp:docPr id="992" name="Oval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480F3B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14E6484" wp14:editId="0772E4A3">
                                  <wp:extent cx="161290" cy="59711"/>
                                  <wp:effectExtent l="0" t="0" r="0" b="0"/>
                                  <wp:docPr id="1070" name="Picture 10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B9FC08" wp14:editId="4306AF4C">
                                  <wp:extent cx="161290" cy="124293"/>
                                  <wp:effectExtent l="0" t="0" r="0" b="9525"/>
                                  <wp:docPr id="1072" name="Picture 1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2" o:spid="_x0000_s1059" style="position:absolute;margin-left:217.25pt;margin-top:12.75pt;width:40.5pt;height:29.2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480F3B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14E6484" wp14:editId="0772E4A3">
                            <wp:extent cx="161290" cy="59711"/>
                            <wp:effectExtent l="0" t="0" r="0" b="0"/>
                            <wp:docPr id="1070" name="Picture 10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B9FC08" wp14:editId="4306AF4C">
                            <wp:extent cx="161290" cy="124293"/>
                            <wp:effectExtent l="0" t="0" r="0" b="9525"/>
                            <wp:docPr id="1072" name="Picture 10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E1C4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154DCCD" wp14:editId="1FA76271">
                <wp:simplePos x="0" y="0"/>
                <wp:positionH relativeFrom="column">
                  <wp:posOffset>1589405</wp:posOffset>
                </wp:positionH>
                <wp:positionV relativeFrom="paragraph">
                  <wp:posOffset>178435</wp:posOffset>
                </wp:positionV>
                <wp:extent cx="514350" cy="371475"/>
                <wp:effectExtent l="76200" t="76200" r="95250" b="104775"/>
                <wp:wrapNone/>
                <wp:docPr id="1005" name="Oval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480F3B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06CABC84" wp14:editId="2AAED571">
                                  <wp:extent cx="161290" cy="59711"/>
                                  <wp:effectExtent l="0" t="0" r="0" b="0"/>
                                  <wp:docPr id="1085" name="Picture 1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3F2074" wp14:editId="60CCB1CB">
                                  <wp:extent cx="161290" cy="124293"/>
                                  <wp:effectExtent l="0" t="0" r="0" b="9525"/>
                                  <wp:docPr id="1086" name="Picture 10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5" o:spid="_x0000_s1060" style="position:absolute;margin-left:125.15pt;margin-top:14.05pt;width:40.5pt;height:29.2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G9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480F3B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06CABC84" wp14:editId="2AAED571">
                            <wp:extent cx="161290" cy="59711"/>
                            <wp:effectExtent l="0" t="0" r="0" b="0"/>
                            <wp:docPr id="1085" name="Picture 10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3F2074" wp14:editId="60CCB1CB">
                            <wp:extent cx="161290" cy="124293"/>
                            <wp:effectExtent l="0" t="0" r="0" b="9525"/>
                            <wp:docPr id="1086" name="Picture 10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E1C42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37844D7" wp14:editId="67F5EA5C">
                <wp:simplePos x="0" y="0"/>
                <wp:positionH relativeFrom="column">
                  <wp:posOffset>1817370</wp:posOffset>
                </wp:positionH>
                <wp:positionV relativeFrom="paragraph">
                  <wp:posOffset>563245</wp:posOffset>
                </wp:positionV>
                <wp:extent cx="0" cy="552450"/>
                <wp:effectExtent l="95250" t="19050" r="76200" b="95250"/>
                <wp:wrapNone/>
                <wp:docPr id="1052" name="Straight Arrow Connector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2" o:spid="_x0000_s1026" type="#_x0000_t32" style="position:absolute;margin-left:143.1pt;margin-top:44.35pt;width:0;height:43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1C42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02CA7CF" wp14:editId="2C2E889E">
                <wp:simplePos x="0" y="0"/>
                <wp:positionH relativeFrom="column">
                  <wp:posOffset>3038475</wp:posOffset>
                </wp:positionH>
                <wp:positionV relativeFrom="paragraph">
                  <wp:posOffset>540385</wp:posOffset>
                </wp:positionV>
                <wp:extent cx="0" cy="571500"/>
                <wp:effectExtent l="95250" t="19050" r="76200" b="95250"/>
                <wp:wrapNone/>
                <wp:docPr id="1053" name="Straight Arrow Connector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53" o:spid="_x0000_s1026" type="#_x0000_t32" style="position:absolute;margin-left:239.25pt;margin-top:42.55pt;width:0;height:4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0F3B">
        <w:rPr>
          <w:noProof/>
          <w:lang w:eastAsia="en-GB"/>
        </w:rPr>
        <w:drawing>
          <wp:inline distT="0" distB="0" distL="0" distR="0" wp14:anchorId="3057FDD2" wp14:editId="3AB11F08">
            <wp:extent cx="3464882" cy="3013544"/>
            <wp:effectExtent l="0" t="0" r="2540" b="0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8035" cy="301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70" w:rsidRDefault="006F328F" w:rsidP="0001469D">
      <w:pPr>
        <w:pStyle w:val="Heading1"/>
        <w:rPr>
          <w:u w:val="single"/>
        </w:rPr>
      </w:pPr>
      <w:r w:rsidRPr="00711EAA">
        <w:rPr>
          <w:u w:val="single"/>
        </w:rPr>
        <w:lastRenderedPageBreak/>
        <w:t xml:space="preserve"> </w:t>
      </w:r>
      <w:bookmarkStart w:id="10" w:name="_Toc444590702"/>
      <w:r w:rsidR="00CF0870" w:rsidRPr="00711EAA">
        <w:rPr>
          <w:u w:val="single"/>
        </w:rPr>
        <w:t>‘Year 2’ Tab</w:t>
      </w:r>
      <w:bookmarkEnd w:id="10"/>
    </w:p>
    <w:p w:rsidR="00B90C7F" w:rsidRDefault="00B90C7F" w:rsidP="00B90C7F"/>
    <w:p w:rsidR="00B90C7F" w:rsidRDefault="00B90C7F" w:rsidP="00B90C7F">
      <w:pPr>
        <w:pStyle w:val="Heading2"/>
      </w:pPr>
      <w:bookmarkStart w:id="11" w:name="_Toc444590703"/>
      <w:r>
        <w:t>2017/18 Budget Projection</w:t>
      </w:r>
      <w:bookmarkEnd w:id="11"/>
    </w:p>
    <w:p w:rsidR="0076504C" w:rsidRPr="0076504C" w:rsidRDefault="0076504C" w:rsidP="0076504C"/>
    <w:p w:rsidR="0076504C" w:rsidRDefault="00B90C7F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‘Y</w:t>
      </w:r>
      <w:r w:rsidRPr="00921619">
        <w:rPr>
          <w:rFonts w:ascii="Arial" w:hAnsi="Arial" w:cs="Arial"/>
          <w:color w:val="0070C0"/>
          <w:sz w:val="24"/>
          <w:szCs w:val="24"/>
        </w:rPr>
        <w:t>ear 2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’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Tab</w:t>
      </w:r>
      <w:r>
        <w:rPr>
          <w:rFonts w:ascii="Arial" w:hAnsi="Arial" w:cs="Arial"/>
          <w:sz w:val="24"/>
          <w:szCs w:val="24"/>
        </w:rPr>
        <w:t>, Budget Projection figures f</w:t>
      </w:r>
      <w:r w:rsidR="0076504C">
        <w:rPr>
          <w:rFonts w:ascii="Arial" w:hAnsi="Arial" w:cs="Arial"/>
          <w:sz w:val="24"/>
          <w:szCs w:val="24"/>
        </w:rPr>
        <w:t>or 2017/18 will appear in row E.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F328F" w:rsidRDefault="0076504C" w:rsidP="006F32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0B5A3E9" wp14:editId="135DFFD5">
                <wp:simplePos x="0" y="0"/>
                <wp:positionH relativeFrom="column">
                  <wp:posOffset>1484416</wp:posOffset>
                </wp:positionH>
                <wp:positionV relativeFrom="paragraph">
                  <wp:posOffset>510548</wp:posOffset>
                </wp:positionV>
                <wp:extent cx="3095171" cy="3003550"/>
                <wp:effectExtent l="38100" t="19050" r="86360" b="101600"/>
                <wp:wrapNone/>
                <wp:docPr id="947" name="Straight Arrow Connector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5171" cy="3003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7" o:spid="_x0000_s1026" type="#_x0000_t32" style="position:absolute;margin-left:116.9pt;margin-top:40.2pt;width:243.7pt;height:236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In cell E23 there is a drop down box for MFG reduction. The MFG options are 1.5%, 1%, 0.5% and 0%</w:t>
      </w:r>
      <w:r w:rsidR="006F328F">
        <w:rPr>
          <w:rFonts w:ascii="Arial" w:hAnsi="Arial" w:cs="Arial"/>
          <w:sz w:val="24"/>
          <w:szCs w:val="24"/>
        </w:rPr>
        <w:t>. (1.5% is most prudent but local knowledge should be used when making a selection.)</w:t>
      </w:r>
    </w:p>
    <w:p w:rsidR="006F328F" w:rsidRDefault="006F328F" w:rsidP="0076504C">
      <w:pPr>
        <w:rPr>
          <w:rFonts w:ascii="Arial" w:hAnsi="Arial" w:cs="Arial"/>
          <w:sz w:val="24"/>
          <w:szCs w:val="24"/>
        </w:rPr>
      </w:pPr>
    </w:p>
    <w:p w:rsidR="0076504C" w:rsidRDefault="0076504C" w:rsidP="0076504C">
      <w:pPr>
        <w:rPr>
          <w:rFonts w:ascii="Arial" w:hAnsi="Arial" w:cs="Arial"/>
          <w:sz w:val="24"/>
          <w:szCs w:val="24"/>
        </w:rPr>
      </w:pPr>
    </w:p>
    <w:p w:rsidR="0076504C" w:rsidRDefault="0076504C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B439FE5" wp14:editId="7C59F05A">
                <wp:simplePos x="0" y="0"/>
                <wp:positionH relativeFrom="column">
                  <wp:posOffset>5103465</wp:posOffset>
                </wp:positionH>
                <wp:positionV relativeFrom="paragraph">
                  <wp:posOffset>4105113</wp:posOffset>
                </wp:positionV>
                <wp:extent cx="0" cy="435934"/>
                <wp:effectExtent l="114300" t="38100" r="76200" b="78740"/>
                <wp:wrapNone/>
                <wp:docPr id="949" name="Straight Arrow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359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49" o:spid="_x0000_s1026" type="#_x0000_t32" style="position:absolute;margin-left:401.85pt;margin-top:323.25pt;width:0;height:34.3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669692" wp14:editId="77AB2BD6">
                <wp:simplePos x="0" y="0"/>
                <wp:positionH relativeFrom="column">
                  <wp:posOffset>4820285</wp:posOffset>
                </wp:positionH>
                <wp:positionV relativeFrom="paragraph">
                  <wp:posOffset>3942080</wp:posOffset>
                </wp:positionV>
                <wp:extent cx="704215" cy="160020"/>
                <wp:effectExtent l="57150" t="76200" r="76835" b="87630"/>
                <wp:wrapNone/>
                <wp:docPr id="948" name="Rounded 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8" o:spid="_x0000_s1026" style="position:absolute;margin-left:379.55pt;margin-top:310.4pt;width:55.45pt;height:12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W3CwMAAKQ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BDB7E9" wp14:editId="15455990">
                <wp:simplePos x="0" y="0"/>
                <wp:positionH relativeFrom="column">
                  <wp:posOffset>4582633</wp:posOffset>
                </wp:positionH>
                <wp:positionV relativeFrom="paragraph">
                  <wp:posOffset>2119911</wp:posOffset>
                </wp:positionV>
                <wp:extent cx="1158948" cy="542260"/>
                <wp:effectExtent l="76200" t="76200" r="98425" b="86995"/>
                <wp:wrapNone/>
                <wp:docPr id="946" name="Rounded 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8" cy="542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6" o:spid="_x0000_s1026" style="position:absolute;margin-left:360.85pt;margin-top:166.9pt;width:91.25pt;height:42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" filled="f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0899CCA" wp14:editId="5A50C30E">
            <wp:extent cx="5720080" cy="4083050"/>
            <wp:effectExtent l="19050" t="19050" r="13970" b="1270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083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6504C" w:rsidRDefault="0076504C" w:rsidP="0076504C">
      <w:pPr>
        <w:rPr>
          <w:rFonts w:ascii="Arial" w:hAnsi="Arial" w:cs="Arial"/>
          <w:sz w:val="24"/>
          <w:szCs w:val="24"/>
        </w:rPr>
      </w:pPr>
    </w:p>
    <w:p w:rsidR="0076504C" w:rsidRDefault="0076504C" w:rsidP="007650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total Estimated School Budget Share figure for 2017/18 will show in cell E36.</w:t>
      </w:r>
    </w:p>
    <w:p w:rsidR="000E5E29" w:rsidRPr="000801B4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08027F">
        <w:rPr>
          <w:rFonts w:ascii="Arial" w:hAnsi="Arial" w:cs="Arial"/>
          <w:sz w:val="24"/>
          <w:szCs w:val="24"/>
        </w:rPr>
        <w:t>Below the 201</w:t>
      </w:r>
      <w:r>
        <w:rPr>
          <w:rFonts w:ascii="Arial" w:hAnsi="Arial" w:cs="Arial"/>
          <w:sz w:val="24"/>
          <w:szCs w:val="24"/>
        </w:rPr>
        <w:t>7</w:t>
      </w:r>
      <w:r w:rsidRPr="0008027F">
        <w:rPr>
          <w:rFonts w:ascii="Arial" w:hAnsi="Arial" w:cs="Arial"/>
          <w:sz w:val="24"/>
          <w:szCs w:val="24"/>
        </w:rPr>
        <w:t>/1</w:t>
      </w:r>
      <w:r>
        <w:rPr>
          <w:rFonts w:ascii="Arial" w:hAnsi="Arial" w:cs="Arial"/>
          <w:sz w:val="24"/>
          <w:szCs w:val="24"/>
        </w:rPr>
        <w:t>8</w:t>
      </w:r>
      <w:r w:rsidRPr="0008027F">
        <w:rPr>
          <w:rFonts w:ascii="Arial" w:hAnsi="Arial" w:cs="Arial"/>
          <w:sz w:val="24"/>
          <w:szCs w:val="24"/>
        </w:rPr>
        <w:t xml:space="preserve"> SBS figure, any</w:t>
      </w:r>
      <w:r>
        <w:rPr>
          <w:rFonts w:ascii="Arial" w:hAnsi="Arial" w:cs="Arial"/>
          <w:sz w:val="24"/>
          <w:szCs w:val="24"/>
        </w:rPr>
        <w:t xml:space="preserve"> High Needs Mainstream funding will be shown in cells </w:t>
      </w:r>
      <w:r w:rsidR="009B410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38 to</w:t>
      </w:r>
      <w:r w:rsidRPr="000801B4">
        <w:rPr>
          <w:rFonts w:ascii="Arial" w:hAnsi="Arial" w:cs="Arial"/>
          <w:sz w:val="24"/>
          <w:szCs w:val="24"/>
        </w:rPr>
        <w:t xml:space="preserve"> </w:t>
      </w:r>
      <w:r w:rsidR="009B4105">
        <w:rPr>
          <w:rFonts w:ascii="Arial" w:hAnsi="Arial" w:cs="Arial"/>
          <w:sz w:val="24"/>
          <w:szCs w:val="24"/>
        </w:rPr>
        <w:t>E</w:t>
      </w:r>
      <w:r w:rsidRPr="000801B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0</w:t>
      </w:r>
      <w:r w:rsidRPr="000801B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split between Element 3 Top Up Funding, Notional SEN Top Up Funding and Element 2 Post-16 funding. These figures are </w:t>
      </w:r>
      <w:r w:rsidRPr="000801B4">
        <w:rPr>
          <w:rFonts w:ascii="Arial" w:hAnsi="Arial" w:cs="Arial"/>
          <w:sz w:val="24"/>
          <w:szCs w:val="24"/>
        </w:rPr>
        <w:t>driven by the data entered on the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‘High Needs Mainstream’ Tab</w:t>
      </w:r>
      <w:r>
        <w:rPr>
          <w:rFonts w:ascii="Arial" w:hAnsi="Arial" w:cs="Arial"/>
          <w:sz w:val="24"/>
          <w:szCs w:val="24"/>
        </w:rPr>
        <w:t>,</w:t>
      </w:r>
      <w:r w:rsidRPr="000801B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a Total High Needs Mainstream Funding figure will show in cell </w:t>
      </w:r>
      <w:r w:rsidR="009B410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42.</w:t>
      </w:r>
    </w:p>
    <w:p w:rsidR="000E5E29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</w:t>
      </w:r>
      <w:r w:rsidRPr="000801B4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>SRP funding will be shown below, with Place Funding in cell E44 and Element 3 Top Up funding in cell E45. A Total High Needs SRP Funding figure for 201</w:t>
      </w:r>
      <w:r w:rsidR="00AF2CF4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/1</w:t>
      </w:r>
      <w:r w:rsidR="00AF2CF4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="009B4105">
        <w:rPr>
          <w:rFonts w:ascii="Arial" w:hAnsi="Arial" w:cs="Arial"/>
          <w:sz w:val="24"/>
          <w:szCs w:val="24"/>
        </w:rPr>
        <w:t xml:space="preserve">will show </w:t>
      </w:r>
      <w:r>
        <w:rPr>
          <w:rFonts w:ascii="Arial" w:hAnsi="Arial" w:cs="Arial"/>
          <w:sz w:val="24"/>
          <w:szCs w:val="24"/>
        </w:rPr>
        <w:t xml:space="preserve">in cell </w:t>
      </w:r>
      <w:r w:rsidR="009B4105">
        <w:rPr>
          <w:rFonts w:ascii="Arial" w:hAnsi="Arial" w:cs="Arial"/>
          <w:sz w:val="24"/>
          <w:szCs w:val="24"/>
        </w:rPr>
        <w:t>E47</w:t>
      </w:r>
      <w:r>
        <w:rPr>
          <w:rFonts w:ascii="Arial" w:hAnsi="Arial" w:cs="Arial"/>
          <w:sz w:val="24"/>
          <w:szCs w:val="24"/>
        </w:rPr>
        <w:t>. These figures are driven</w:t>
      </w:r>
      <w:r w:rsidR="009B4105">
        <w:rPr>
          <w:rFonts w:ascii="Arial" w:hAnsi="Arial" w:cs="Arial"/>
          <w:sz w:val="24"/>
          <w:szCs w:val="24"/>
        </w:rPr>
        <w:t xml:space="preserve"> by the data entered on the</w:t>
      </w:r>
      <w:r>
        <w:rPr>
          <w:rFonts w:ascii="Arial" w:hAnsi="Arial" w:cs="Arial"/>
          <w:sz w:val="24"/>
          <w:szCs w:val="24"/>
        </w:rPr>
        <w:t xml:space="preserve"> the </w:t>
      </w:r>
      <w:r w:rsidRPr="00921619">
        <w:rPr>
          <w:rFonts w:ascii="Arial" w:hAnsi="Arial" w:cs="Arial"/>
          <w:color w:val="0070C0"/>
          <w:sz w:val="24"/>
          <w:szCs w:val="24"/>
        </w:rPr>
        <w:t>‘SRP Year 2 &amp; 3’ Tab</w:t>
      </w:r>
      <w:r w:rsidRPr="000801B4">
        <w:rPr>
          <w:rFonts w:ascii="Arial" w:hAnsi="Arial" w:cs="Arial"/>
          <w:sz w:val="24"/>
          <w:szCs w:val="24"/>
        </w:rPr>
        <w:t>.</w:t>
      </w:r>
    </w:p>
    <w:p w:rsidR="000E5E29" w:rsidRPr="00913A97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0801B4">
        <w:rPr>
          <w:rFonts w:ascii="Arial" w:hAnsi="Arial" w:cs="Arial"/>
          <w:sz w:val="24"/>
          <w:szCs w:val="24"/>
        </w:rPr>
        <w:t xml:space="preserve">Early Years Funding will show in cell </w:t>
      </w:r>
      <w:r w:rsidR="009B4105">
        <w:rPr>
          <w:rFonts w:ascii="Arial" w:hAnsi="Arial" w:cs="Arial"/>
          <w:sz w:val="24"/>
          <w:szCs w:val="24"/>
        </w:rPr>
        <w:t>E49</w:t>
      </w:r>
      <w:r w:rsidRPr="000801B4">
        <w:rPr>
          <w:rFonts w:ascii="Arial" w:hAnsi="Arial" w:cs="Arial"/>
          <w:sz w:val="24"/>
          <w:szCs w:val="24"/>
        </w:rPr>
        <w:t xml:space="preserve">, based on the data entered on the </w:t>
      </w:r>
      <w:r w:rsidRPr="00921619">
        <w:rPr>
          <w:rFonts w:ascii="Arial" w:hAnsi="Arial" w:cs="Arial"/>
          <w:color w:val="0070C0"/>
          <w:sz w:val="24"/>
          <w:szCs w:val="24"/>
        </w:rPr>
        <w:t>‘Early Years’ Tab</w:t>
      </w:r>
      <w:r w:rsidRPr="000801B4">
        <w:rPr>
          <w:rFonts w:ascii="Arial" w:hAnsi="Arial" w:cs="Arial"/>
          <w:sz w:val="24"/>
          <w:szCs w:val="24"/>
        </w:rPr>
        <w:t>.</w:t>
      </w:r>
    </w:p>
    <w:p w:rsidR="000E5E29" w:rsidRDefault="000E5E29" w:rsidP="000E5E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F40A26">
        <w:rPr>
          <w:rFonts w:ascii="Arial" w:hAnsi="Arial" w:cs="Arial"/>
          <w:sz w:val="24"/>
          <w:szCs w:val="24"/>
        </w:rPr>
        <w:t xml:space="preserve">In cell </w:t>
      </w:r>
      <w:r w:rsidR="009B4105" w:rsidRPr="00F40A26">
        <w:rPr>
          <w:rFonts w:ascii="Arial" w:hAnsi="Arial" w:cs="Arial"/>
          <w:sz w:val="24"/>
          <w:szCs w:val="24"/>
        </w:rPr>
        <w:t>E51</w:t>
      </w:r>
      <w:r w:rsidRPr="00F40A26">
        <w:rPr>
          <w:rFonts w:ascii="Arial" w:hAnsi="Arial" w:cs="Arial"/>
          <w:sz w:val="24"/>
          <w:szCs w:val="24"/>
        </w:rPr>
        <w:t>, the Post 16 allocation needs to be manually entered.</w:t>
      </w:r>
      <w:r w:rsidR="00F40A26">
        <w:rPr>
          <w:rFonts w:ascii="Arial" w:hAnsi="Arial" w:cs="Arial"/>
          <w:sz w:val="24"/>
          <w:szCs w:val="24"/>
        </w:rPr>
        <w:t xml:space="preserve"> These amounts are sent directly to schools from the EFA in February/March.</w:t>
      </w:r>
    </w:p>
    <w:p w:rsidR="000E5E29" w:rsidRPr="000E5E29" w:rsidRDefault="000E5E29" w:rsidP="0076504C">
      <w:pPr>
        <w:rPr>
          <w:rFonts w:ascii="Arial" w:hAnsi="Arial" w:cs="Arial"/>
          <w:b/>
          <w:sz w:val="24"/>
          <w:szCs w:val="24"/>
        </w:rPr>
      </w:pPr>
    </w:p>
    <w:p w:rsidR="0076504C" w:rsidRDefault="00931FC7" w:rsidP="00AE4C33"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34D945E" wp14:editId="6241B170">
                <wp:simplePos x="0" y="0"/>
                <wp:positionH relativeFrom="column">
                  <wp:posOffset>4723765</wp:posOffset>
                </wp:positionH>
                <wp:positionV relativeFrom="paragraph">
                  <wp:posOffset>2322195</wp:posOffset>
                </wp:positionV>
                <wp:extent cx="955675" cy="149860"/>
                <wp:effectExtent l="57150" t="76200" r="73025" b="97790"/>
                <wp:wrapNone/>
                <wp:docPr id="1097" name="Rounded Rectangl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67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7" o:spid="_x0000_s1026" style="position:absolute;margin-left:371.95pt;margin-top:182.85pt;width:75.25pt;height:11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" filled="f" strokecolor="red" strokeweight="2pt"/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C8EEB2D" wp14:editId="31E0ED26">
                <wp:simplePos x="0" y="0"/>
                <wp:positionH relativeFrom="column">
                  <wp:posOffset>4476115</wp:posOffset>
                </wp:positionH>
                <wp:positionV relativeFrom="paragraph">
                  <wp:posOffset>2353310</wp:posOffset>
                </wp:positionV>
                <wp:extent cx="247650" cy="0"/>
                <wp:effectExtent l="0" t="76200" r="19050" b="152400"/>
                <wp:wrapNone/>
                <wp:docPr id="1120" name="Straight Arrow Connector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0" o:spid="_x0000_s1026" type="#_x0000_t32" style="position:absolute;margin-left:352.45pt;margin-top:185.3pt;width:19.5pt;height:0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CF68F71" wp14:editId="39E9A437">
                <wp:simplePos x="0" y="0"/>
                <wp:positionH relativeFrom="column">
                  <wp:posOffset>3993515</wp:posOffset>
                </wp:positionH>
                <wp:positionV relativeFrom="paragraph">
                  <wp:posOffset>2198370</wp:posOffset>
                </wp:positionV>
                <wp:extent cx="514350" cy="371475"/>
                <wp:effectExtent l="76200" t="76200" r="95250" b="104775"/>
                <wp:wrapNone/>
                <wp:docPr id="1117" name="Oval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341479" wp14:editId="2C022918">
                                  <wp:extent cx="161290" cy="124293"/>
                                  <wp:effectExtent l="0" t="0" r="0" b="9525"/>
                                  <wp:docPr id="1129" name="Picture 1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7" o:spid="_x0000_s1061" style="position:absolute;margin-left:314.45pt;margin-top:173.1pt;width:40.5pt;height:29.25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xJP3w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341479" wp14:editId="2C022918">
                            <wp:extent cx="161290" cy="124293"/>
                            <wp:effectExtent l="0" t="0" r="0" b="9525"/>
                            <wp:docPr id="1129" name="Picture 1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97E4B38" wp14:editId="2D189F47">
                <wp:simplePos x="0" y="0"/>
                <wp:positionH relativeFrom="column">
                  <wp:posOffset>4521835</wp:posOffset>
                </wp:positionH>
                <wp:positionV relativeFrom="paragraph">
                  <wp:posOffset>1517015</wp:posOffset>
                </wp:positionV>
                <wp:extent cx="457835" cy="225425"/>
                <wp:effectExtent l="38100" t="19050" r="94615" b="98425"/>
                <wp:wrapNone/>
                <wp:docPr id="1125" name="Straight Arrow Connector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835" cy="22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5" o:spid="_x0000_s1026" type="#_x0000_t32" style="position:absolute;margin-left:356.05pt;margin-top:119.45pt;width:36.05pt;height:17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4A32AE8" wp14:editId="22B1BE08">
                <wp:simplePos x="0" y="0"/>
                <wp:positionH relativeFrom="column">
                  <wp:posOffset>4658995</wp:posOffset>
                </wp:positionH>
                <wp:positionV relativeFrom="paragraph">
                  <wp:posOffset>1363345</wp:posOffset>
                </wp:positionV>
                <wp:extent cx="296545" cy="136525"/>
                <wp:effectExtent l="38100" t="38100" r="46355" b="111125"/>
                <wp:wrapNone/>
                <wp:docPr id="1119" name="Straight Arrow Connector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13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19" o:spid="_x0000_s1026" type="#_x0000_t32" style="position:absolute;margin-left:366.85pt;margin-top:107.35pt;width:23.35pt;height:10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7D3F1C8" wp14:editId="38EF33F6">
                <wp:simplePos x="0" y="0"/>
                <wp:positionH relativeFrom="column">
                  <wp:posOffset>4173220</wp:posOffset>
                </wp:positionH>
                <wp:positionV relativeFrom="paragraph">
                  <wp:posOffset>1115695</wp:posOffset>
                </wp:positionV>
                <wp:extent cx="514350" cy="371475"/>
                <wp:effectExtent l="76200" t="76200" r="95250" b="104775"/>
                <wp:wrapNone/>
                <wp:docPr id="1118" name="Oval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A7FD35" wp14:editId="4CA9C387">
                                  <wp:extent cx="161290" cy="124293"/>
                                  <wp:effectExtent l="0" t="0" r="0" b="9525"/>
                                  <wp:docPr id="1130" name="Picture 1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8" o:spid="_x0000_s1062" style="position:absolute;margin-left:328.6pt;margin-top:87.85pt;width:40.5pt;height:29.25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eK4A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A7FD35" wp14:editId="4CA9C387">
                            <wp:extent cx="161290" cy="124293"/>
                            <wp:effectExtent l="0" t="0" r="0" b="9525"/>
                            <wp:docPr id="1130" name="Picture 1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BA947F2" wp14:editId="3839F81D">
                <wp:simplePos x="0" y="0"/>
                <wp:positionH relativeFrom="column">
                  <wp:posOffset>4954270</wp:posOffset>
                </wp:positionH>
                <wp:positionV relativeFrom="paragraph">
                  <wp:posOffset>1741805</wp:posOffset>
                </wp:positionV>
                <wp:extent cx="704215" cy="149860"/>
                <wp:effectExtent l="57150" t="76200" r="76835" b="97790"/>
                <wp:wrapNone/>
                <wp:docPr id="1098" name="Rounded Rectangl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8" o:spid="_x0000_s1026" style="position:absolute;margin-left:390.1pt;margin-top:137.15pt;width:55.45pt;height:11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cCpDAMAAKY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" filled="f" strokecolor="red" strokeweight="2pt"/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2F04B47" wp14:editId="778494FE">
                <wp:simplePos x="0" y="0"/>
                <wp:positionH relativeFrom="column">
                  <wp:posOffset>4961255</wp:posOffset>
                </wp:positionH>
                <wp:positionV relativeFrom="paragraph">
                  <wp:posOffset>1288415</wp:posOffset>
                </wp:positionV>
                <wp:extent cx="704215" cy="299720"/>
                <wp:effectExtent l="76200" t="76200" r="95885" b="100330"/>
                <wp:wrapNone/>
                <wp:docPr id="1122" name="Rounded 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299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2" o:spid="_x0000_s1026" style="position:absolute;margin-left:390.65pt;margin-top:101.45pt;width:55.45pt;height:23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" filled="f" strokecolor="red" strokeweight="2pt"/>
            </w:pict>
          </mc:Fallback>
        </mc:AlternateContent>
      </w:r>
      <w:r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454C8F0" wp14:editId="33AD71FC">
                <wp:simplePos x="0" y="0"/>
                <wp:positionH relativeFrom="column">
                  <wp:posOffset>4984115</wp:posOffset>
                </wp:positionH>
                <wp:positionV relativeFrom="paragraph">
                  <wp:posOffset>1013460</wp:posOffset>
                </wp:positionV>
                <wp:extent cx="704215" cy="149860"/>
                <wp:effectExtent l="57150" t="76200" r="76835" b="97790"/>
                <wp:wrapNone/>
                <wp:docPr id="1094" name="Rounded Rectangl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4" o:spid="_x0000_s1026" style="position:absolute;margin-left:392.45pt;margin-top:79.8pt;width:55.45pt;height:11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ybDAMAAKY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" filled="f" strokecolor="red" strokeweight="2pt"/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FFA9F60" wp14:editId="6CC0DCA5">
                <wp:simplePos x="0" y="0"/>
                <wp:positionH relativeFrom="column">
                  <wp:posOffset>4961614</wp:posOffset>
                </wp:positionH>
                <wp:positionV relativeFrom="paragraph">
                  <wp:posOffset>469569</wp:posOffset>
                </wp:positionV>
                <wp:extent cx="704215" cy="493698"/>
                <wp:effectExtent l="76200" t="76200" r="95885" b="97155"/>
                <wp:wrapNone/>
                <wp:docPr id="1093" name="Rounded Rectangl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4936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93" o:spid="_x0000_s1026" style="position:absolute;margin-left:390.7pt;margin-top:36.95pt;width:55.45pt;height:38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" filled="f" strokecolor="red" strokeweight="2pt"/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DDD9DAD" wp14:editId="79F6D9E0">
                <wp:simplePos x="0" y="0"/>
                <wp:positionH relativeFrom="column">
                  <wp:posOffset>4171315</wp:posOffset>
                </wp:positionH>
                <wp:positionV relativeFrom="paragraph">
                  <wp:posOffset>535940</wp:posOffset>
                </wp:positionV>
                <wp:extent cx="514350" cy="371475"/>
                <wp:effectExtent l="76200" t="76200" r="95250" b="104775"/>
                <wp:wrapNone/>
                <wp:docPr id="1115" name="Oval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6109D7" wp14:editId="22C34C4F">
                                  <wp:extent cx="161290" cy="124293"/>
                                  <wp:effectExtent l="0" t="0" r="0" b="9525"/>
                                  <wp:docPr id="1127" name="Picture 1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5" o:spid="_x0000_s1063" style="position:absolute;margin-left:328.45pt;margin-top:42.2pt;width:40.5pt;height:29.25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6109D7" wp14:editId="22C34C4F">
                            <wp:extent cx="161290" cy="124293"/>
                            <wp:effectExtent l="0" t="0" r="0" b="9525"/>
                            <wp:docPr id="1127" name="Picture 1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E115306" wp14:editId="49AACF57">
                <wp:simplePos x="0" y="0"/>
                <wp:positionH relativeFrom="column">
                  <wp:posOffset>4173855</wp:posOffset>
                </wp:positionH>
                <wp:positionV relativeFrom="paragraph">
                  <wp:posOffset>1729105</wp:posOffset>
                </wp:positionV>
                <wp:extent cx="514350" cy="371475"/>
                <wp:effectExtent l="76200" t="76200" r="95250" b="104775"/>
                <wp:wrapNone/>
                <wp:docPr id="1116" name="Oval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AF2CF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0C8189" wp14:editId="73D231DE">
                                  <wp:extent cx="161290" cy="124293"/>
                                  <wp:effectExtent l="0" t="0" r="0" b="9525"/>
                                  <wp:docPr id="1128" name="Picture 1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16" o:spid="_x0000_s1064" style="position:absolute;margin-left:328.65pt;margin-top:136.15pt;width:40.5pt;height:29.2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AF2CF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0C8189" wp14:editId="73D231DE">
                            <wp:extent cx="161290" cy="124293"/>
                            <wp:effectExtent l="0" t="0" r="0" b="9525"/>
                            <wp:docPr id="1128" name="Picture 1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61AF2D6" wp14:editId="02E2EB9D">
                <wp:simplePos x="0" y="0"/>
                <wp:positionH relativeFrom="column">
                  <wp:posOffset>4682490</wp:posOffset>
                </wp:positionH>
                <wp:positionV relativeFrom="paragraph">
                  <wp:posOffset>732790</wp:posOffset>
                </wp:positionV>
                <wp:extent cx="254000" cy="171450"/>
                <wp:effectExtent l="38100" t="19050" r="88900" b="95250"/>
                <wp:wrapNone/>
                <wp:docPr id="1121" name="Straight Arrow Connector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1" o:spid="_x0000_s1026" type="#_x0000_t32" style="position:absolute;margin-left:368.7pt;margin-top:57.7pt;width:20pt;height:13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675A0DA" wp14:editId="79A8BB96">
                <wp:simplePos x="0" y="0"/>
                <wp:positionH relativeFrom="column">
                  <wp:posOffset>4973320</wp:posOffset>
                </wp:positionH>
                <wp:positionV relativeFrom="paragraph">
                  <wp:posOffset>2026920</wp:posOffset>
                </wp:positionV>
                <wp:extent cx="704215" cy="149860"/>
                <wp:effectExtent l="57150" t="76200" r="76835" b="97790"/>
                <wp:wrapNone/>
                <wp:docPr id="1123" name="Rounded 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49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23" o:spid="_x0000_s1026" style="position:absolute;margin-left:391.6pt;margin-top:159.6pt;width:55.45pt;height:11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ffDAMAAKY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" filled="f" strokecolor="red" strokeweight="2pt"/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9316C04" wp14:editId="5809BF7A">
                <wp:simplePos x="0" y="0"/>
                <wp:positionH relativeFrom="column">
                  <wp:posOffset>4593590</wp:posOffset>
                </wp:positionH>
                <wp:positionV relativeFrom="paragraph">
                  <wp:posOffset>869315</wp:posOffset>
                </wp:positionV>
                <wp:extent cx="381000" cy="228600"/>
                <wp:effectExtent l="38100" t="19050" r="95250" b="95250"/>
                <wp:wrapNone/>
                <wp:docPr id="1124" name="Straight Arrow Connector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4" o:spid="_x0000_s1026" type="#_x0000_t32" style="position:absolute;margin-left:361.7pt;margin-top:68.45pt;width:30pt;height:18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F2CF4" w:rsidRPr="00AF2CF4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74856FC" wp14:editId="6D3DDB3C">
                <wp:simplePos x="0" y="0"/>
                <wp:positionH relativeFrom="column">
                  <wp:posOffset>4681220</wp:posOffset>
                </wp:positionH>
                <wp:positionV relativeFrom="paragraph">
                  <wp:posOffset>1952625</wp:posOffset>
                </wp:positionV>
                <wp:extent cx="296545" cy="136525"/>
                <wp:effectExtent l="38100" t="38100" r="46355" b="111125"/>
                <wp:wrapNone/>
                <wp:docPr id="1126" name="Straight Arrow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136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26" o:spid="_x0000_s1026" type="#_x0000_t32" style="position:absolute;margin-left:368.6pt;margin-top:153.75pt;width:23.35pt;height:10.7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E5E29">
        <w:rPr>
          <w:noProof/>
          <w:lang w:eastAsia="en-GB"/>
        </w:rPr>
        <w:drawing>
          <wp:inline distT="0" distB="0" distL="0" distR="0" wp14:anchorId="64DF99B0" wp14:editId="05E8C678">
            <wp:extent cx="5731510" cy="2495289"/>
            <wp:effectExtent l="0" t="0" r="2540" b="635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7F" w:rsidRDefault="00B90C7F" w:rsidP="00B90C7F">
      <w:pPr>
        <w:pStyle w:val="Heading2"/>
      </w:pPr>
      <w:bookmarkStart w:id="12" w:name="_Toc444590704"/>
      <w:r>
        <w:t>Estimated Pupil Premium (PP)</w:t>
      </w:r>
      <w:bookmarkEnd w:id="12"/>
    </w:p>
    <w:p w:rsidR="0076504C" w:rsidRPr="0076504C" w:rsidRDefault="0076504C" w:rsidP="0076504C"/>
    <w:p w:rsidR="00147499" w:rsidRDefault="00005F10" w:rsidP="004456FC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Below the ‘</w:t>
      </w:r>
      <w:r w:rsidR="00147499">
        <w:rPr>
          <w:rFonts w:ascii="Arial" w:hAnsi="Arial" w:cs="Arial"/>
          <w:sz w:val="24"/>
          <w:szCs w:val="24"/>
        </w:rPr>
        <w:t xml:space="preserve">2017/18 </w:t>
      </w:r>
      <w:r w:rsidRPr="00913A97">
        <w:rPr>
          <w:rFonts w:ascii="Arial" w:hAnsi="Arial" w:cs="Arial"/>
          <w:sz w:val="24"/>
          <w:szCs w:val="24"/>
        </w:rPr>
        <w:t xml:space="preserve">Budget Projection’ </w:t>
      </w:r>
      <w:r w:rsidR="00147499">
        <w:rPr>
          <w:rFonts w:ascii="Arial" w:hAnsi="Arial" w:cs="Arial"/>
          <w:sz w:val="24"/>
          <w:szCs w:val="24"/>
        </w:rPr>
        <w:t>section,</w:t>
      </w:r>
      <w:r w:rsidRPr="00913A97">
        <w:rPr>
          <w:rFonts w:ascii="Arial" w:hAnsi="Arial" w:cs="Arial"/>
          <w:sz w:val="24"/>
          <w:szCs w:val="24"/>
        </w:rPr>
        <w:t xml:space="preserve"> enter estimated pupil numbers</w:t>
      </w:r>
      <w:r w:rsidR="00147499">
        <w:rPr>
          <w:rFonts w:ascii="Arial" w:hAnsi="Arial" w:cs="Arial"/>
          <w:sz w:val="24"/>
          <w:szCs w:val="24"/>
        </w:rPr>
        <w:t xml:space="preserve"> again in order to calculate</w:t>
      </w:r>
      <w:r w:rsidRPr="00913A97">
        <w:rPr>
          <w:rFonts w:ascii="Arial" w:hAnsi="Arial" w:cs="Arial"/>
          <w:sz w:val="24"/>
          <w:szCs w:val="24"/>
        </w:rPr>
        <w:t xml:space="preserve"> future years</w:t>
      </w:r>
      <w:r w:rsidR="00147499">
        <w:rPr>
          <w:rFonts w:ascii="Arial" w:hAnsi="Arial" w:cs="Arial"/>
          <w:sz w:val="24"/>
          <w:szCs w:val="24"/>
        </w:rPr>
        <w:t xml:space="preserve"> Estimated</w:t>
      </w:r>
      <w:r w:rsidRPr="00913A97">
        <w:rPr>
          <w:rFonts w:ascii="Arial" w:hAnsi="Arial" w:cs="Arial"/>
          <w:sz w:val="24"/>
          <w:szCs w:val="24"/>
        </w:rPr>
        <w:t xml:space="preserve"> Pupil Premium</w:t>
      </w:r>
      <w:r w:rsidR="000E1C42">
        <w:rPr>
          <w:rFonts w:ascii="Arial" w:hAnsi="Arial" w:cs="Arial"/>
          <w:sz w:val="24"/>
          <w:szCs w:val="24"/>
        </w:rPr>
        <w:t xml:space="preserve"> (PP).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005F10" w:rsidRPr="00913A97">
        <w:rPr>
          <w:rFonts w:ascii="Arial" w:hAnsi="Arial" w:cs="Arial"/>
          <w:sz w:val="24"/>
          <w:szCs w:val="24"/>
        </w:rPr>
        <w:t>Estimated Free School Meals</w:t>
      </w:r>
      <w:r w:rsidR="00326449" w:rsidRPr="00913A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Ever 6 Primary</w:t>
      </w:r>
      <w:r w:rsidR="00005F10" w:rsidRPr="00913A97">
        <w:rPr>
          <w:rFonts w:ascii="Arial" w:hAnsi="Arial" w:cs="Arial"/>
          <w:sz w:val="24"/>
          <w:szCs w:val="24"/>
        </w:rPr>
        <w:t xml:space="preserve"> numbers need to be entered into cell </w:t>
      </w:r>
      <w:r w:rsidR="00005F10" w:rsidRPr="00436D7C">
        <w:rPr>
          <w:rFonts w:ascii="Arial" w:hAnsi="Arial" w:cs="Arial"/>
          <w:sz w:val="24"/>
          <w:szCs w:val="24"/>
        </w:rPr>
        <w:t>C</w:t>
      </w:r>
      <w:r w:rsidR="009B4105">
        <w:rPr>
          <w:rFonts w:ascii="Arial" w:hAnsi="Arial" w:cs="Arial"/>
          <w:sz w:val="24"/>
          <w:szCs w:val="24"/>
        </w:rPr>
        <w:t>55</w:t>
      </w:r>
      <w:r w:rsidR="00436D7C">
        <w:rPr>
          <w:rFonts w:ascii="Arial" w:hAnsi="Arial" w:cs="Arial"/>
          <w:sz w:val="24"/>
          <w:szCs w:val="24"/>
        </w:rPr>
        <w:t>.</w:t>
      </w:r>
      <w:r w:rsidR="00326449" w:rsidRPr="00913A97">
        <w:rPr>
          <w:rFonts w:ascii="Arial" w:hAnsi="Arial" w:cs="Arial"/>
          <w:sz w:val="24"/>
          <w:szCs w:val="24"/>
        </w:rPr>
        <w:t xml:space="preserve"> 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321739" w:rsidRPr="00913A97">
        <w:rPr>
          <w:rFonts w:ascii="Arial" w:hAnsi="Arial" w:cs="Arial"/>
          <w:sz w:val="24"/>
          <w:szCs w:val="24"/>
        </w:rPr>
        <w:t xml:space="preserve">Estimated Free School Meals </w:t>
      </w:r>
      <w:r w:rsidR="00321739">
        <w:rPr>
          <w:rFonts w:ascii="Arial" w:hAnsi="Arial" w:cs="Arial"/>
          <w:sz w:val="24"/>
          <w:szCs w:val="24"/>
        </w:rPr>
        <w:t>Ever 6 Secondary</w:t>
      </w:r>
      <w:r w:rsidR="00321739" w:rsidRPr="00913A97">
        <w:rPr>
          <w:rFonts w:ascii="Arial" w:hAnsi="Arial" w:cs="Arial"/>
          <w:sz w:val="24"/>
          <w:szCs w:val="24"/>
        </w:rPr>
        <w:t xml:space="preserve"> numbers need to be entered into cell </w:t>
      </w:r>
      <w:r w:rsidR="00321739" w:rsidRPr="00436D7C">
        <w:rPr>
          <w:rFonts w:ascii="Arial" w:hAnsi="Arial" w:cs="Arial"/>
          <w:sz w:val="24"/>
          <w:szCs w:val="24"/>
        </w:rPr>
        <w:t>C</w:t>
      </w:r>
      <w:r w:rsidR="009B4105">
        <w:rPr>
          <w:rFonts w:ascii="Arial" w:hAnsi="Arial" w:cs="Arial"/>
          <w:sz w:val="24"/>
          <w:szCs w:val="24"/>
        </w:rPr>
        <w:t>56</w:t>
      </w:r>
      <w:r w:rsidR="00321739">
        <w:rPr>
          <w:rFonts w:ascii="Arial" w:hAnsi="Arial" w:cs="Arial"/>
          <w:sz w:val="24"/>
          <w:szCs w:val="24"/>
        </w:rPr>
        <w:t>.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321739">
        <w:rPr>
          <w:rFonts w:ascii="Arial" w:hAnsi="Arial" w:cs="Arial"/>
          <w:sz w:val="24"/>
          <w:szCs w:val="24"/>
        </w:rPr>
        <w:t>In cell C</w:t>
      </w:r>
      <w:r w:rsidR="009B4105">
        <w:rPr>
          <w:rFonts w:ascii="Arial" w:hAnsi="Arial" w:cs="Arial"/>
          <w:sz w:val="24"/>
          <w:szCs w:val="24"/>
        </w:rPr>
        <w:t>57</w:t>
      </w:r>
      <w:r w:rsidR="00321739">
        <w:rPr>
          <w:rFonts w:ascii="Arial" w:hAnsi="Arial" w:cs="Arial"/>
          <w:sz w:val="24"/>
          <w:szCs w:val="24"/>
        </w:rPr>
        <w:t xml:space="preserve"> enter</w:t>
      </w:r>
      <w:r w:rsidR="0076504C">
        <w:rPr>
          <w:rFonts w:ascii="Arial" w:hAnsi="Arial" w:cs="Arial"/>
          <w:sz w:val="24"/>
          <w:szCs w:val="24"/>
        </w:rPr>
        <w:t xml:space="preserve"> estimated Adopted (P</w:t>
      </w:r>
      <w:r w:rsidR="00321739" w:rsidRPr="00913A97">
        <w:rPr>
          <w:rFonts w:ascii="Arial" w:hAnsi="Arial" w:cs="Arial"/>
          <w:sz w:val="24"/>
          <w:szCs w:val="24"/>
        </w:rPr>
        <w:t>ost-LAC) pupil number</w:t>
      </w:r>
      <w:r w:rsidR="00321739">
        <w:rPr>
          <w:rFonts w:ascii="Arial" w:hAnsi="Arial" w:cs="Arial"/>
          <w:sz w:val="24"/>
          <w:szCs w:val="24"/>
        </w:rPr>
        <w:t>s.</w:t>
      </w:r>
    </w:p>
    <w:p w:rsidR="00147499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321739" w:rsidRPr="00913A97">
        <w:rPr>
          <w:rFonts w:ascii="Arial" w:hAnsi="Arial" w:cs="Arial"/>
          <w:sz w:val="24"/>
          <w:szCs w:val="24"/>
        </w:rPr>
        <w:t xml:space="preserve">In cell </w:t>
      </w:r>
      <w:r w:rsidR="00321739">
        <w:rPr>
          <w:rFonts w:ascii="Arial" w:hAnsi="Arial" w:cs="Arial"/>
          <w:sz w:val="24"/>
          <w:szCs w:val="24"/>
        </w:rPr>
        <w:t>E</w:t>
      </w:r>
      <w:r w:rsidR="009B4105">
        <w:rPr>
          <w:rFonts w:ascii="Arial" w:hAnsi="Arial" w:cs="Arial"/>
          <w:sz w:val="24"/>
          <w:szCs w:val="24"/>
        </w:rPr>
        <w:t>58</w:t>
      </w:r>
      <w:r w:rsidR="00321739">
        <w:rPr>
          <w:rFonts w:ascii="Arial" w:hAnsi="Arial" w:cs="Arial"/>
          <w:sz w:val="24"/>
          <w:szCs w:val="24"/>
        </w:rPr>
        <w:t xml:space="preserve"> </w:t>
      </w:r>
      <w:r w:rsidR="00321739" w:rsidRPr="00913A97">
        <w:rPr>
          <w:rFonts w:ascii="Arial" w:hAnsi="Arial" w:cs="Arial"/>
          <w:sz w:val="24"/>
          <w:szCs w:val="24"/>
        </w:rPr>
        <w:t xml:space="preserve">enter estimated </w:t>
      </w:r>
      <w:r w:rsidR="00321739">
        <w:rPr>
          <w:rFonts w:ascii="Arial" w:hAnsi="Arial" w:cs="Arial"/>
          <w:sz w:val="24"/>
          <w:szCs w:val="24"/>
        </w:rPr>
        <w:t xml:space="preserve">total </w:t>
      </w:r>
      <w:r w:rsidR="00321739" w:rsidRPr="00913A97">
        <w:rPr>
          <w:rFonts w:ascii="Arial" w:hAnsi="Arial" w:cs="Arial"/>
          <w:sz w:val="24"/>
          <w:szCs w:val="24"/>
        </w:rPr>
        <w:t xml:space="preserve">funding agreed </w:t>
      </w:r>
      <w:r w:rsidR="00321739">
        <w:rPr>
          <w:rFonts w:ascii="Arial" w:hAnsi="Arial" w:cs="Arial"/>
          <w:sz w:val="24"/>
          <w:szCs w:val="24"/>
        </w:rPr>
        <w:t>for Children in Care (CiC)</w:t>
      </w:r>
      <w:r w:rsidR="00321739" w:rsidRPr="00913A97">
        <w:rPr>
          <w:rFonts w:ascii="Arial" w:hAnsi="Arial" w:cs="Arial"/>
          <w:sz w:val="24"/>
          <w:szCs w:val="24"/>
        </w:rPr>
        <w:t xml:space="preserve"> </w:t>
      </w:r>
    </w:p>
    <w:p w:rsidR="00436D7C" w:rsidRDefault="00147499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321739" w:rsidRPr="00913A97">
        <w:rPr>
          <w:rFonts w:ascii="Arial" w:hAnsi="Arial" w:cs="Arial"/>
          <w:sz w:val="24"/>
          <w:szCs w:val="24"/>
        </w:rPr>
        <w:t xml:space="preserve">Then in cell </w:t>
      </w:r>
      <w:r w:rsidR="00321739">
        <w:rPr>
          <w:rFonts w:ascii="Arial" w:hAnsi="Arial" w:cs="Arial"/>
          <w:sz w:val="24"/>
          <w:szCs w:val="24"/>
        </w:rPr>
        <w:t>C5</w:t>
      </w:r>
      <w:r w:rsidR="009B4105">
        <w:rPr>
          <w:rFonts w:ascii="Arial" w:hAnsi="Arial" w:cs="Arial"/>
          <w:sz w:val="24"/>
          <w:szCs w:val="24"/>
        </w:rPr>
        <w:t>9</w:t>
      </w:r>
      <w:r w:rsidR="00321739" w:rsidRPr="00913A97">
        <w:rPr>
          <w:rFonts w:ascii="Arial" w:hAnsi="Arial" w:cs="Arial"/>
          <w:sz w:val="24"/>
          <w:szCs w:val="24"/>
        </w:rPr>
        <w:t xml:space="preserve"> the estimated number of </w:t>
      </w:r>
      <w:r w:rsidR="00321739">
        <w:rPr>
          <w:rFonts w:ascii="Arial" w:hAnsi="Arial" w:cs="Arial"/>
          <w:sz w:val="24"/>
          <w:szCs w:val="24"/>
        </w:rPr>
        <w:t>S</w:t>
      </w:r>
      <w:r w:rsidR="00321739" w:rsidRPr="00913A97">
        <w:rPr>
          <w:rFonts w:ascii="Arial" w:hAnsi="Arial" w:cs="Arial"/>
          <w:sz w:val="24"/>
          <w:szCs w:val="24"/>
        </w:rPr>
        <w:t xml:space="preserve">ervice </w:t>
      </w:r>
      <w:r w:rsidR="00321739">
        <w:rPr>
          <w:rFonts w:ascii="Arial" w:hAnsi="Arial" w:cs="Arial"/>
          <w:sz w:val="24"/>
          <w:szCs w:val="24"/>
        </w:rPr>
        <w:t>C</w:t>
      </w:r>
      <w:r w:rsidR="00321739" w:rsidRPr="00913A97">
        <w:rPr>
          <w:rFonts w:ascii="Arial" w:hAnsi="Arial" w:cs="Arial"/>
          <w:sz w:val="24"/>
          <w:szCs w:val="24"/>
        </w:rPr>
        <w:t>hildren</w:t>
      </w:r>
      <w:r w:rsidR="00321739">
        <w:rPr>
          <w:rFonts w:ascii="Arial" w:hAnsi="Arial" w:cs="Arial"/>
          <w:sz w:val="24"/>
          <w:szCs w:val="24"/>
        </w:rPr>
        <w:t xml:space="preserve"> Ever 6</w:t>
      </w:r>
      <w:r w:rsidR="00321739" w:rsidRPr="00913A97">
        <w:rPr>
          <w:rFonts w:ascii="Arial" w:hAnsi="Arial" w:cs="Arial"/>
          <w:sz w:val="24"/>
          <w:szCs w:val="24"/>
        </w:rPr>
        <w:t xml:space="preserve"> should be entered.</w:t>
      </w:r>
    </w:p>
    <w:p w:rsidR="00321739" w:rsidRDefault="00436D7C" w:rsidP="00321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921619">
        <w:rPr>
          <w:rFonts w:ascii="Arial" w:hAnsi="Arial" w:cs="Arial"/>
          <w:sz w:val="24"/>
          <w:szCs w:val="24"/>
        </w:rPr>
        <w:t xml:space="preserve">A </w:t>
      </w:r>
      <w:r w:rsidR="00321739">
        <w:rPr>
          <w:rFonts w:ascii="Arial" w:hAnsi="Arial" w:cs="Arial"/>
          <w:sz w:val="24"/>
          <w:szCs w:val="24"/>
        </w:rPr>
        <w:t>Pupil Premium 3 &amp; 4 year olds total will show in cell E</w:t>
      </w:r>
      <w:r w:rsidR="009B4105">
        <w:rPr>
          <w:rFonts w:ascii="Arial" w:hAnsi="Arial" w:cs="Arial"/>
          <w:sz w:val="24"/>
          <w:szCs w:val="24"/>
        </w:rPr>
        <w:t>60</w:t>
      </w:r>
      <w:r w:rsidR="00321739">
        <w:rPr>
          <w:rFonts w:ascii="Arial" w:hAnsi="Arial" w:cs="Arial"/>
          <w:sz w:val="24"/>
          <w:szCs w:val="24"/>
        </w:rPr>
        <w:t xml:space="preserve">, based on the data input into the </w:t>
      </w:r>
      <w:r w:rsidR="0076504C" w:rsidRPr="00921619">
        <w:rPr>
          <w:rFonts w:ascii="Arial" w:hAnsi="Arial" w:cs="Arial"/>
          <w:color w:val="0070C0"/>
          <w:sz w:val="24"/>
          <w:szCs w:val="24"/>
        </w:rPr>
        <w:t>‘</w:t>
      </w:r>
      <w:r w:rsidR="00321739" w:rsidRPr="00921619">
        <w:rPr>
          <w:rFonts w:ascii="Arial" w:hAnsi="Arial" w:cs="Arial"/>
          <w:color w:val="0070C0"/>
          <w:sz w:val="24"/>
          <w:szCs w:val="24"/>
        </w:rPr>
        <w:t>Early Years</w:t>
      </w:r>
      <w:r w:rsidR="0076504C" w:rsidRPr="00921619">
        <w:rPr>
          <w:rFonts w:ascii="Arial" w:hAnsi="Arial" w:cs="Arial"/>
          <w:color w:val="0070C0"/>
          <w:sz w:val="24"/>
          <w:szCs w:val="24"/>
        </w:rPr>
        <w:t>’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 xml:space="preserve"> T</w:t>
      </w:r>
      <w:r w:rsidR="00321739" w:rsidRPr="00921619">
        <w:rPr>
          <w:rFonts w:ascii="Arial" w:hAnsi="Arial" w:cs="Arial"/>
          <w:color w:val="0070C0"/>
          <w:sz w:val="24"/>
          <w:szCs w:val="24"/>
        </w:rPr>
        <w:t>ab</w:t>
      </w:r>
      <w:r w:rsidR="00321739">
        <w:rPr>
          <w:rFonts w:ascii="Arial" w:hAnsi="Arial" w:cs="Arial"/>
          <w:sz w:val="24"/>
          <w:szCs w:val="24"/>
        </w:rPr>
        <w:t>.</w:t>
      </w:r>
    </w:p>
    <w:p w:rsidR="00321739" w:rsidRDefault="00321739" w:rsidP="003217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7) </w:t>
      </w:r>
      <w:r w:rsidRPr="00913A97">
        <w:rPr>
          <w:rFonts w:ascii="Arial" w:hAnsi="Arial" w:cs="Arial"/>
          <w:sz w:val="24"/>
          <w:szCs w:val="24"/>
        </w:rPr>
        <w:t xml:space="preserve">A total estimated pupil premium figure will then be generated </w:t>
      </w:r>
      <w:r w:rsidRPr="00436D7C">
        <w:rPr>
          <w:rFonts w:ascii="Arial" w:hAnsi="Arial" w:cs="Arial"/>
          <w:sz w:val="24"/>
          <w:szCs w:val="24"/>
        </w:rPr>
        <w:t>in cell E</w:t>
      </w:r>
      <w:r w:rsidR="009B4105">
        <w:rPr>
          <w:rFonts w:ascii="Arial" w:hAnsi="Arial" w:cs="Arial"/>
          <w:sz w:val="24"/>
          <w:szCs w:val="24"/>
        </w:rPr>
        <w:t>61</w:t>
      </w:r>
      <w:r w:rsidRPr="00436D7C">
        <w:rPr>
          <w:rFonts w:ascii="Arial" w:hAnsi="Arial" w:cs="Arial"/>
          <w:sz w:val="24"/>
          <w:szCs w:val="24"/>
        </w:rPr>
        <w:t>.</w:t>
      </w:r>
    </w:p>
    <w:p w:rsidR="00F10784" w:rsidRDefault="009B4105" w:rsidP="00F3352A">
      <w:r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3E2C36A" wp14:editId="7D6F62B7">
                <wp:simplePos x="0" y="0"/>
                <wp:positionH relativeFrom="column">
                  <wp:posOffset>2616835</wp:posOffset>
                </wp:positionH>
                <wp:positionV relativeFrom="paragraph">
                  <wp:posOffset>-163195</wp:posOffset>
                </wp:positionV>
                <wp:extent cx="514350" cy="371475"/>
                <wp:effectExtent l="76200" t="76200" r="95250" b="104775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57C9DD" wp14:editId="2EE80511">
                                  <wp:extent cx="161290" cy="124293"/>
                                  <wp:effectExtent l="0" t="0" r="0" b="9525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9" o:spid="_x0000_s1065" style="position:absolute;margin-left:206.05pt;margin-top:-12.85pt;width:40.5pt;height:29.2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57C9DD" wp14:editId="2EE80511">
                            <wp:extent cx="161290" cy="124293"/>
                            <wp:effectExtent l="0" t="0" r="0" b="9525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83475C" wp14:editId="75554C8A">
                <wp:simplePos x="0" y="0"/>
                <wp:positionH relativeFrom="column">
                  <wp:posOffset>5688965</wp:posOffset>
                </wp:positionH>
                <wp:positionV relativeFrom="paragraph">
                  <wp:posOffset>1266825</wp:posOffset>
                </wp:positionV>
                <wp:extent cx="111760" cy="121285"/>
                <wp:effectExtent l="57150" t="19050" r="59690" b="88265"/>
                <wp:wrapNone/>
                <wp:docPr id="963" name="Straight Arrow Connector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121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3" o:spid="_x0000_s1026" type="#_x0000_t32" style="position:absolute;margin-left:447.95pt;margin-top:99.75pt;width:8.8pt;height:9.5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60715C" wp14:editId="1EE9B2F6">
                <wp:simplePos x="0" y="0"/>
                <wp:positionH relativeFrom="column">
                  <wp:posOffset>5683885</wp:posOffset>
                </wp:positionH>
                <wp:positionV relativeFrom="paragraph">
                  <wp:posOffset>928370</wp:posOffset>
                </wp:positionV>
                <wp:extent cx="514350" cy="371475"/>
                <wp:effectExtent l="76200" t="76200" r="95250" b="104775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9F6984" wp14:editId="2D9FD9D3">
                                  <wp:extent cx="161290" cy="124293"/>
                                  <wp:effectExtent l="0" t="0" r="0" b="9525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2" o:spid="_x0000_s1066" style="position:absolute;margin-left:447.55pt;margin-top:73.1pt;width:40.5pt;height:29.2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9F6984" wp14:editId="2D9FD9D3">
                            <wp:extent cx="161290" cy="124293"/>
                            <wp:effectExtent l="0" t="0" r="0" b="9525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4207C7" wp14:editId="7231218D">
                <wp:simplePos x="0" y="0"/>
                <wp:positionH relativeFrom="column">
                  <wp:posOffset>5565775</wp:posOffset>
                </wp:positionH>
                <wp:positionV relativeFrom="paragraph">
                  <wp:posOffset>734695</wp:posOffset>
                </wp:positionV>
                <wp:extent cx="111760" cy="255905"/>
                <wp:effectExtent l="57150" t="19050" r="59690" b="86995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255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2" o:spid="_x0000_s1026" type="#_x0000_t32" style="position:absolute;margin-left:438.25pt;margin-top:57.85pt;width:8.8pt;height:20.1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E10A44" wp14:editId="1153D036">
                <wp:simplePos x="0" y="0"/>
                <wp:positionH relativeFrom="column">
                  <wp:posOffset>4719541</wp:posOffset>
                </wp:positionH>
                <wp:positionV relativeFrom="paragraph">
                  <wp:posOffset>1537280</wp:posOffset>
                </wp:positionV>
                <wp:extent cx="257810" cy="0"/>
                <wp:effectExtent l="0" t="76200" r="27940" b="1524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371.6pt;margin-top:121.05pt;width:20.3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67649C" wp14:editId="348B88F8">
                <wp:simplePos x="0" y="0"/>
                <wp:positionH relativeFrom="column">
                  <wp:posOffset>4212148</wp:posOffset>
                </wp:positionH>
                <wp:positionV relativeFrom="paragraph">
                  <wp:posOffset>1353820</wp:posOffset>
                </wp:positionV>
                <wp:extent cx="514350" cy="371475"/>
                <wp:effectExtent l="76200" t="76200" r="95250" b="104775"/>
                <wp:wrapNone/>
                <wp:docPr id="951" name="Oval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7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CEC309" wp14:editId="271CFE6C">
                                  <wp:extent cx="161290" cy="124293"/>
                                  <wp:effectExtent l="0" t="0" r="0" b="9525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1" o:spid="_x0000_s1067" style="position:absolute;margin-left:331.65pt;margin-top:106.6pt;width:40.5pt;height:29.25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7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CEC309" wp14:editId="271CFE6C">
                            <wp:extent cx="161290" cy="124293"/>
                            <wp:effectExtent l="0" t="0" r="0" b="9525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828217" wp14:editId="2FC58AFE">
                <wp:simplePos x="0" y="0"/>
                <wp:positionH relativeFrom="column">
                  <wp:posOffset>3243580</wp:posOffset>
                </wp:positionH>
                <wp:positionV relativeFrom="paragraph">
                  <wp:posOffset>1275080</wp:posOffset>
                </wp:positionV>
                <wp:extent cx="731520" cy="365125"/>
                <wp:effectExtent l="38100" t="38100" r="49530" b="92075"/>
                <wp:wrapNone/>
                <wp:docPr id="958" name="Straight Arrow Connector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365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8" o:spid="_x0000_s1026" type="#_x0000_t32" style="position:absolute;margin-left:255.4pt;margin-top:100.4pt;width:57.6pt;height:28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871F58F" wp14:editId="56E64D22">
                <wp:simplePos x="0" y="0"/>
                <wp:positionH relativeFrom="column">
                  <wp:posOffset>3084830</wp:posOffset>
                </wp:positionH>
                <wp:positionV relativeFrom="paragraph">
                  <wp:posOffset>930910</wp:posOffset>
                </wp:positionV>
                <wp:extent cx="822960" cy="57150"/>
                <wp:effectExtent l="38100" t="76200" r="0" b="114300"/>
                <wp:wrapNone/>
                <wp:docPr id="959" name="Straight Arrow Connector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296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9" o:spid="_x0000_s1026" type="#_x0000_t32" style="position:absolute;margin-left:242.9pt;margin-top:73.3pt;width:64.8pt;height:4.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29F78D" wp14:editId="510AD322">
                <wp:simplePos x="0" y="0"/>
                <wp:positionH relativeFrom="column">
                  <wp:posOffset>3101009</wp:posOffset>
                </wp:positionH>
                <wp:positionV relativeFrom="paragraph">
                  <wp:posOffset>543864</wp:posOffset>
                </wp:positionV>
                <wp:extent cx="807637" cy="262393"/>
                <wp:effectExtent l="38100" t="38100" r="88265" b="118745"/>
                <wp:wrapNone/>
                <wp:docPr id="957" name="Straight Arrow Connector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637" cy="2623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7" o:spid="_x0000_s1026" type="#_x0000_t32" style="position:absolute;margin-left:244.15pt;margin-top:42.8pt;width:63.6pt;height:20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752A34F" wp14:editId="284FCD04">
                <wp:simplePos x="0" y="0"/>
                <wp:positionH relativeFrom="column">
                  <wp:posOffset>3053301</wp:posOffset>
                </wp:positionH>
                <wp:positionV relativeFrom="paragraph">
                  <wp:posOffset>114493</wp:posOffset>
                </wp:positionV>
                <wp:extent cx="855676" cy="532738"/>
                <wp:effectExtent l="38100" t="19050" r="97155" b="96520"/>
                <wp:wrapNone/>
                <wp:docPr id="956" name="Straight Arrow Connector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676" cy="5327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56" o:spid="_x0000_s1026" type="#_x0000_t32" style="position:absolute;margin-left:240.4pt;margin-top:9pt;width:67.4pt;height:41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878D897" wp14:editId="6F19CCEE">
                <wp:simplePos x="0" y="0"/>
                <wp:positionH relativeFrom="column">
                  <wp:posOffset>4987925</wp:posOffset>
                </wp:positionH>
                <wp:positionV relativeFrom="paragraph">
                  <wp:posOffset>1457325</wp:posOffset>
                </wp:positionV>
                <wp:extent cx="704215" cy="160020"/>
                <wp:effectExtent l="57150" t="76200" r="76835" b="87630"/>
                <wp:wrapNone/>
                <wp:docPr id="955" name="Rounded Rectangl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5" o:spid="_x0000_s1026" style="position:absolute;margin-left:392.75pt;margin-top:114.75pt;width:55.45pt;height:12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qS+CwMAAKQ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" filled="f" strokecolor="red" strokeweight="2pt"/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D7A984" wp14:editId="2B8F0BE4">
                <wp:simplePos x="0" y="0"/>
                <wp:positionH relativeFrom="column">
                  <wp:posOffset>4977130</wp:posOffset>
                </wp:positionH>
                <wp:positionV relativeFrom="paragraph">
                  <wp:posOffset>1318868</wp:posOffset>
                </wp:positionV>
                <wp:extent cx="704215" cy="121285"/>
                <wp:effectExtent l="57150" t="76200" r="76835" b="88265"/>
                <wp:wrapNone/>
                <wp:docPr id="276" name="Rounded 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212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6" o:spid="_x0000_s1026" style="position:absolute;margin-left:391.9pt;margin-top:103.85pt;width:55.45pt;height:9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" filled="f" strokecolor="red" strokeweight="2pt"/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1FB1D6C" wp14:editId="69A47453">
                <wp:simplePos x="0" y="0"/>
                <wp:positionH relativeFrom="column">
                  <wp:posOffset>5559425</wp:posOffset>
                </wp:positionH>
                <wp:positionV relativeFrom="paragraph">
                  <wp:posOffset>400050</wp:posOffset>
                </wp:positionV>
                <wp:extent cx="514350" cy="371475"/>
                <wp:effectExtent l="76200" t="76200" r="95250" b="104775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0AA029" wp14:editId="22AF1C57">
                                  <wp:extent cx="161290" cy="124293"/>
                                  <wp:effectExtent l="0" t="0" r="0" b="9525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3" o:spid="_x0000_s1068" style="position:absolute;margin-left:437.75pt;margin-top:31.5pt;width:40.5pt;height:29.2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0AA029" wp14:editId="22AF1C57">
                            <wp:extent cx="161290" cy="124293"/>
                            <wp:effectExtent l="0" t="0" r="0" b="9525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0F87EA" wp14:editId="1FDE0E33">
                <wp:simplePos x="0" y="0"/>
                <wp:positionH relativeFrom="column">
                  <wp:posOffset>2565400</wp:posOffset>
                </wp:positionH>
                <wp:positionV relativeFrom="paragraph">
                  <wp:posOffset>803275</wp:posOffset>
                </wp:positionV>
                <wp:extent cx="514350" cy="371475"/>
                <wp:effectExtent l="76200" t="76200" r="95250" b="104775"/>
                <wp:wrapNone/>
                <wp:docPr id="954" name="Oval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05AEC9" wp14:editId="680F1E5F">
                                  <wp:extent cx="161290" cy="124293"/>
                                  <wp:effectExtent l="0" t="0" r="0" b="952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4" o:spid="_x0000_s1069" style="position:absolute;margin-left:202pt;margin-top:63.25pt;width:40.5pt;height:29.2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05AEC9" wp14:editId="680F1E5F">
                            <wp:extent cx="161290" cy="124293"/>
                            <wp:effectExtent l="0" t="0" r="0" b="952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D38D7A" wp14:editId="62E737B7">
                <wp:simplePos x="0" y="0"/>
                <wp:positionH relativeFrom="column">
                  <wp:posOffset>2578735</wp:posOffset>
                </wp:positionH>
                <wp:positionV relativeFrom="paragraph">
                  <wp:posOffset>302260</wp:posOffset>
                </wp:positionV>
                <wp:extent cx="514350" cy="371475"/>
                <wp:effectExtent l="76200" t="76200" r="95250" b="104775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D4194A" wp14:editId="67DAFF20">
                                  <wp:extent cx="161290" cy="124293"/>
                                  <wp:effectExtent l="0" t="0" r="0" b="952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4" o:spid="_x0000_s1070" style="position:absolute;margin-left:203.05pt;margin-top:23.8pt;width:40.5pt;height:29.2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D4194A" wp14:editId="67DAFF20">
                            <wp:extent cx="161290" cy="124293"/>
                            <wp:effectExtent l="0" t="0" r="0" b="952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83730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B5162BC" wp14:editId="5C45BEC8">
                <wp:simplePos x="0" y="0"/>
                <wp:positionH relativeFrom="column">
                  <wp:posOffset>2733675</wp:posOffset>
                </wp:positionH>
                <wp:positionV relativeFrom="paragraph">
                  <wp:posOffset>1467485</wp:posOffset>
                </wp:positionV>
                <wp:extent cx="514350" cy="371475"/>
                <wp:effectExtent l="76200" t="76200" r="95250" b="104775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83730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2C4E5F" wp14:editId="2DC76143">
                                  <wp:extent cx="161290" cy="124293"/>
                                  <wp:effectExtent l="0" t="0" r="0" b="952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38" o:spid="_x0000_s1071" style="position:absolute;margin-left:215.25pt;margin-top:115.55pt;width:40.5pt;height:29.2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383730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2C4E5F" wp14:editId="2DC76143">
                            <wp:extent cx="161290" cy="124293"/>
                            <wp:effectExtent l="0" t="0" r="0" b="952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97ACC3" wp14:editId="577BFBA8">
            <wp:extent cx="5731510" cy="1614130"/>
            <wp:effectExtent l="0" t="0" r="2540" b="5715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E01" w:rsidRDefault="00EB3E01" w:rsidP="002358DA"/>
    <w:p w:rsidR="00997766" w:rsidRDefault="00997766" w:rsidP="0001469D">
      <w:pPr>
        <w:pStyle w:val="Heading2"/>
      </w:pPr>
      <w:bookmarkStart w:id="13" w:name="_Toc444590705"/>
      <w:r w:rsidRPr="00913A97">
        <w:t>UIFSM</w:t>
      </w:r>
      <w:r w:rsidR="000F2F08">
        <w:t xml:space="preserve"> (ESTIMATE)</w:t>
      </w:r>
      <w:bookmarkEnd w:id="13"/>
    </w:p>
    <w:p w:rsidR="00F1705F" w:rsidRPr="009C2D32" w:rsidRDefault="00F1705F" w:rsidP="00F1705F">
      <w:pPr>
        <w:rPr>
          <w:rFonts w:ascii="Arial" w:hAnsi="Arial" w:cs="Arial"/>
          <w:i/>
          <w:sz w:val="24"/>
          <w:szCs w:val="24"/>
        </w:rPr>
      </w:pPr>
      <w:r w:rsidRPr="009C2D32">
        <w:rPr>
          <w:rFonts w:ascii="Arial" w:hAnsi="Arial" w:cs="Arial"/>
          <w:i/>
          <w:sz w:val="24"/>
          <w:szCs w:val="24"/>
        </w:rPr>
        <w:t xml:space="preserve">Qualifying Pupils: </w:t>
      </w:r>
      <w:r>
        <w:rPr>
          <w:rFonts w:ascii="Arial" w:hAnsi="Arial" w:cs="Arial"/>
          <w:i/>
          <w:sz w:val="24"/>
          <w:szCs w:val="24"/>
        </w:rPr>
        <w:t>C</w:t>
      </w:r>
      <w:r w:rsidRPr="009C2D32">
        <w:rPr>
          <w:rFonts w:ascii="Arial" w:hAnsi="Arial" w:cs="Arial"/>
          <w:i/>
          <w:sz w:val="24"/>
          <w:szCs w:val="24"/>
        </w:rPr>
        <w:t>alculat</w:t>
      </w:r>
      <w:r>
        <w:rPr>
          <w:rFonts w:ascii="Arial" w:hAnsi="Arial" w:cs="Arial"/>
          <w:i/>
          <w:sz w:val="24"/>
          <w:szCs w:val="24"/>
        </w:rPr>
        <w:t>e</w:t>
      </w:r>
      <w:r w:rsidRPr="009C2D32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this by using the </w:t>
      </w:r>
      <w:r w:rsidRPr="009C2D32">
        <w:rPr>
          <w:rFonts w:ascii="Arial" w:hAnsi="Arial" w:cs="Arial"/>
          <w:i/>
          <w:sz w:val="24"/>
          <w:szCs w:val="24"/>
        </w:rPr>
        <w:t xml:space="preserve">number of pupils recorded as taking a meal and then </w:t>
      </w:r>
      <w:r w:rsidRPr="009C2D32">
        <w:rPr>
          <w:rFonts w:ascii="Arial" w:hAnsi="Arial" w:cs="Arial"/>
          <w:b/>
          <w:i/>
          <w:sz w:val="24"/>
          <w:szCs w:val="24"/>
        </w:rPr>
        <w:t>subtract</w:t>
      </w:r>
      <w:r>
        <w:rPr>
          <w:rFonts w:ascii="Arial" w:hAnsi="Arial" w:cs="Arial"/>
          <w:b/>
          <w:i/>
          <w:sz w:val="24"/>
          <w:szCs w:val="24"/>
        </w:rPr>
        <w:t>ing</w:t>
      </w:r>
      <w:r w:rsidRPr="009C2D32">
        <w:rPr>
          <w:rFonts w:ascii="Arial" w:hAnsi="Arial" w:cs="Arial"/>
          <w:i/>
          <w:sz w:val="24"/>
          <w:szCs w:val="24"/>
        </w:rPr>
        <w:t xml:space="preserve"> those pupils taking a meal known to be eligible for FSM in the same censuses</w:t>
      </w:r>
      <w:r>
        <w:rPr>
          <w:rFonts w:ascii="Arial" w:hAnsi="Arial" w:cs="Arial"/>
          <w:i/>
          <w:sz w:val="24"/>
          <w:szCs w:val="24"/>
        </w:rPr>
        <w:t>. (Refer to census data).</w:t>
      </w:r>
    </w:p>
    <w:p w:rsidR="00997766" w:rsidRPr="001456BA" w:rsidRDefault="00F60729" w:rsidP="00F90B46">
      <w:pPr>
        <w:rPr>
          <w:rFonts w:ascii="Arial" w:hAnsi="Arial" w:cs="Arial"/>
          <w:sz w:val="24"/>
          <w:szCs w:val="24"/>
        </w:rPr>
      </w:pPr>
      <w:r w:rsidRPr="00EB3E01">
        <w:rPr>
          <w:rFonts w:ascii="Arial" w:hAnsi="Arial" w:cs="Arial"/>
          <w:sz w:val="24"/>
          <w:szCs w:val="24"/>
        </w:rPr>
        <w:t xml:space="preserve">1) </w:t>
      </w:r>
      <w:r w:rsidR="00997766" w:rsidRPr="00EB3E01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72</w:t>
      </w:r>
      <w:r w:rsidR="00997766" w:rsidRPr="00EB3E01">
        <w:rPr>
          <w:rFonts w:ascii="Arial" w:hAnsi="Arial" w:cs="Arial"/>
          <w:sz w:val="24"/>
          <w:szCs w:val="24"/>
        </w:rPr>
        <w:t xml:space="preserve"> enter the</w:t>
      </w:r>
      <w:r w:rsidR="000F2F08" w:rsidRPr="00EB3E01">
        <w:rPr>
          <w:rFonts w:ascii="Arial" w:hAnsi="Arial" w:cs="Arial"/>
          <w:sz w:val="24"/>
          <w:szCs w:val="24"/>
        </w:rPr>
        <w:t xml:space="preserve"> estimated</w:t>
      </w:r>
      <w:r w:rsidR="00997766" w:rsidRPr="00EB3E01">
        <w:rPr>
          <w:rFonts w:ascii="Arial" w:hAnsi="Arial" w:cs="Arial"/>
          <w:sz w:val="24"/>
          <w:szCs w:val="24"/>
        </w:rPr>
        <w:t xml:space="preserve"> number of qualifying pupils in years 1 &amp; 2 </w:t>
      </w:r>
      <w:r w:rsidR="000F2F08" w:rsidRPr="00EB3E01">
        <w:rPr>
          <w:rFonts w:ascii="Arial" w:hAnsi="Arial" w:cs="Arial"/>
          <w:sz w:val="24"/>
          <w:szCs w:val="24"/>
        </w:rPr>
        <w:t xml:space="preserve">for </w:t>
      </w:r>
      <w:r w:rsidR="00997766" w:rsidRPr="00EB3E01">
        <w:rPr>
          <w:rFonts w:ascii="Arial" w:hAnsi="Arial" w:cs="Arial"/>
          <w:sz w:val="24"/>
          <w:szCs w:val="24"/>
        </w:rPr>
        <w:t>the October 2017 census.</w:t>
      </w:r>
    </w:p>
    <w:p w:rsidR="00997766" w:rsidRPr="001456BA" w:rsidRDefault="00F60729" w:rsidP="00F90B46">
      <w:pPr>
        <w:rPr>
          <w:rFonts w:ascii="Arial" w:hAnsi="Arial" w:cs="Arial"/>
          <w:sz w:val="24"/>
          <w:szCs w:val="24"/>
        </w:rPr>
      </w:pPr>
      <w:r w:rsidRPr="001456BA">
        <w:rPr>
          <w:rFonts w:ascii="Arial" w:hAnsi="Arial" w:cs="Arial"/>
          <w:sz w:val="24"/>
          <w:szCs w:val="24"/>
        </w:rPr>
        <w:t xml:space="preserve">2) </w:t>
      </w:r>
      <w:r w:rsidR="00997766" w:rsidRPr="001456BA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73</w:t>
      </w:r>
      <w:r w:rsidR="00997766" w:rsidRPr="001456BA">
        <w:rPr>
          <w:rFonts w:ascii="Arial" w:hAnsi="Arial" w:cs="Arial"/>
          <w:sz w:val="24"/>
          <w:szCs w:val="24"/>
        </w:rPr>
        <w:t xml:space="preserve"> enter the number of qualifying pupils in years 1 &amp; 2 that </w:t>
      </w:r>
      <w:r w:rsidR="00830D56">
        <w:rPr>
          <w:rFonts w:ascii="Arial" w:hAnsi="Arial" w:cs="Arial"/>
          <w:sz w:val="24"/>
          <w:szCs w:val="24"/>
        </w:rPr>
        <w:t>are</w:t>
      </w:r>
      <w:r w:rsidR="000F2F08" w:rsidRPr="001456BA">
        <w:rPr>
          <w:rFonts w:ascii="Arial" w:hAnsi="Arial" w:cs="Arial"/>
          <w:sz w:val="24"/>
          <w:szCs w:val="24"/>
        </w:rPr>
        <w:t xml:space="preserve"> </w:t>
      </w:r>
      <w:r w:rsidR="00997766" w:rsidRPr="001456BA">
        <w:rPr>
          <w:rFonts w:ascii="Arial" w:hAnsi="Arial" w:cs="Arial"/>
          <w:sz w:val="24"/>
          <w:szCs w:val="24"/>
        </w:rPr>
        <w:t>estimate</w:t>
      </w:r>
      <w:r w:rsidR="00830D56">
        <w:rPr>
          <w:rFonts w:ascii="Arial" w:hAnsi="Arial" w:cs="Arial"/>
          <w:sz w:val="24"/>
          <w:szCs w:val="24"/>
        </w:rPr>
        <w:t>d to</w:t>
      </w:r>
      <w:r w:rsidR="00997766" w:rsidRPr="001456BA">
        <w:rPr>
          <w:rFonts w:ascii="Arial" w:hAnsi="Arial" w:cs="Arial"/>
          <w:sz w:val="24"/>
          <w:szCs w:val="24"/>
        </w:rPr>
        <w:t xml:space="preserve"> be on the January 2018 census.</w:t>
      </w:r>
    </w:p>
    <w:p w:rsidR="00997766" w:rsidRPr="001456BA" w:rsidRDefault="00F60729" w:rsidP="00F90B46">
      <w:pPr>
        <w:rPr>
          <w:rFonts w:ascii="Arial" w:hAnsi="Arial" w:cs="Arial"/>
          <w:sz w:val="24"/>
          <w:szCs w:val="24"/>
        </w:rPr>
      </w:pPr>
      <w:r w:rsidRPr="001456BA">
        <w:rPr>
          <w:rFonts w:ascii="Arial" w:hAnsi="Arial" w:cs="Arial"/>
          <w:sz w:val="24"/>
          <w:szCs w:val="24"/>
        </w:rPr>
        <w:t xml:space="preserve">3) </w:t>
      </w:r>
      <w:r w:rsidR="00997766" w:rsidRPr="001456BA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74</w:t>
      </w:r>
      <w:r w:rsidR="00997766" w:rsidRPr="001456BA">
        <w:rPr>
          <w:rFonts w:ascii="Arial" w:hAnsi="Arial" w:cs="Arial"/>
          <w:sz w:val="24"/>
          <w:szCs w:val="24"/>
        </w:rPr>
        <w:t xml:space="preserve"> enter the estimated number of qualifying pupils in year R as per expectations for the October 2017 census.</w:t>
      </w:r>
    </w:p>
    <w:p w:rsidR="00997766" w:rsidRDefault="00F60729" w:rsidP="00F90B46">
      <w:pPr>
        <w:rPr>
          <w:rFonts w:ascii="Arial" w:hAnsi="Arial" w:cs="Arial"/>
          <w:sz w:val="24"/>
          <w:szCs w:val="24"/>
        </w:rPr>
      </w:pPr>
      <w:r w:rsidRPr="001456BA">
        <w:rPr>
          <w:rFonts w:ascii="Arial" w:hAnsi="Arial" w:cs="Arial"/>
          <w:sz w:val="24"/>
          <w:szCs w:val="24"/>
        </w:rPr>
        <w:t xml:space="preserve">4) </w:t>
      </w:r>
      <w:r w:rsidR="00997766" w:rsidRPr="001456BA">
        <w:rPr>
          <w:rFonts w:ascii="Arial" w:hAnsi="Arial" w:cs="Arial"/>
          <w:sz w:val="24"/>
          <w:szCs w:val="24"/>
        </w:rPr>
        <w:t>In cell E</w:t>
      </w:r>
      <w:r w:rsidR="00EB3E01">
        <w:rPr>
          <w:rFonts w:ascii="Arial" w:hAnsi="Arial" w:cs="Arial"/>
          <w:sz w:val="24"/>
          <w:szCs w:val="24"/>
        </w:rPr>
        <w:t>75</w:t>
      </w:r>
      <w:r w:rsidR="00997766" w:rsidRPr="001456BA">
        <w:rPr>
          <w:rFonts w:ascii="Arial" w:hAnsi="Arial" w:cs="Arial"/>
          <w:sz w:val="24"/>
          <w:szCs w:val="24"/>
        </w:rPr>
        <w:t xml:space="preserve"> enter the number of qualifying pupils </w:t>
      </w:r>
      <w:r w:rsidR="000F2F08" w:rsidRPr="001456BA">
        <w:rPr>
          <w:rFonts w:ascii="Arial" w:hAnsi="Arial" w:cs="Arial"/>
          <w:sz w:val="24"/>
          <w:szCs w:val="24"/>
        </w:rPr>
        <w:t>you</w:t>
      </w:r>
      <w:r w:rsidR="00997766" w:rsidRPr="001456BA">
        <w:rPr>
          <w:rFonts w:ascii="Arial" w:hAnsi="Arial" w:cs="Arial"/>
          <w:sz w:val="24"/>
          <w:szCs w:val="24"/>
        </w:rPr>
        <w:t xml:space="preserve"> estimate will be in year R for the January</w:t>
      </w:r>
      <w:r w:rsidR="00997766" w:rsidRPr="00913A97">
        <w:rPr>
          <w:rFonts w:ascii="Arial" w:hAnsi="Arial" w:cs="Arial"/>
          <w:sz w:val="24"/>
          <w:szCs w:val="24"/>
        </w:rPr>
        <w:t xml:space="preserve"> 2018 census.</w:t>
      </w:r>
    </w:p>
    <w:p w:rsidR="00830D56" w:rsidRDefault="000F2F08" w:rsidP="00F90B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913A97">
        <w:rPr>
          <w:rFonts w:ascii="Arial" w:hAnsi="Arial" w:cs="Arial"/>
          <w:sz w:val="24"/>
          <w:szCs w:val="24"/>
        </w:rPr>
        <w:t xml:space="preserve">The number of qualifying pupils will then automatically populate cell </w:t>
      </w:r>
      <w:r w:rsidR="00EB3E01">
        <w:rPr>
          <w:rFonts w:ascii="Arial" w:hAnsi="Arial" w:cs="Arial"/>
          <w:sz w:val="24"/>
          <w:szCs w:val="24"/>
        </w:rPr>
        <w:t>E</w:t>
      </w:r>
      <w:r w:rsidR="00F60729">
        <w:rPr>
          <w:rFonts w:ascii="Arial" w:hAnsi="Arial" w:cs="Arial"/>
          <w:sz w:val="24"/>
          <w:szCs w:val="24"/>
        </w:rPr>
        <w:t>7</w:t>
      </w:r>
      <w:r w:rsidR="00EB3E01">
        <w:rPr>
          <w:rFonts w:ascii="Arial" w:hAnsi="Arial" w:cs="Arial"/>
          <w:sz w:val="24"/>
          <w:szCs w:val="24"/>
        </w:rPr>
        <w:t>6</w:t>
      </w:r>
      <w:r w:rsidRPr="00913A97">
        <w:rPr>
          <w:rFonts w:ascii="Arial" w:hAnsi="Arial" w:cs="Arial"/>
          <w:sz w:val="24"/>
          <w:szCs w:val="24"/>
        </w:rPr>
        <w:t xml:space="preserve"> and a</w:t>
      </w:r>
      <w:r w:rsidR="00F60729">
        <w:rPr>
          <w:rFonts w:ascii="Arial" w:hAnsi="Arial" w:cs="Arial"/>
          <w:sz w:val="24"/>
          <w:szCs w:val="24"/>
        </w:rPr>
        <w:t>n</w:t>
      </w:r>
      <w:r w:rsidRPr="00913A97">
        <w:rPr>
          <w:rFonts w:ascii="Arial" w:hAnsi="Arial" w:cs="Arial"/>
          <w:sz w:val="24"/>
          <w:szCs w:val="24"/>
        </w:rPr>
        <w:t xml:space="preserve"> </w:t>
      </w:r>
      <w:r w:rsidR="00F60729">
        <w:rPr>
          <w:rFonts w:ascii="Arial" w:hAnsi="Arial" w:cs="Arial"/>
          <w:sz w:val="24"/>
          <w:szCs w:val="24"/>
        </w:rPr>
        <w:t xml:space="preserve">Estimated </w:t>
      </w:r>
      <w:r>
        <w:rPr>
          <w:rFonts w:ascii="Arial" w:hAnsi="Arial" w:cs="Arial"/>
          <w:sz w:val="24"/>
          <w:szCs w:val="24"/>
        </w:rPr>
        <w:t>Full</w:t>
      </w:r>
      <w:r w:rsidR="00F60729">
        <w:rPr>
          <w:rFonts w:ascii="Arial" w:hAnsi="Arial" w:cs="Arial"/>
          <w:sz w:val="24"/>
          <w:szCs w:val="24"/>
        </w:rPr>
        <w:t xml:space="preserve"> Year Allocation (September 2017</w:t>
      </w:r>
      <w:r>
        <w:rPr>
          <w:rFonts w:ascii="Arial" w:hAnsi="Arial" w:cs="Arial"/>
          <w:sz w:val="24"/>
          <w:szCs w:val="24"/>
        </w:rPr>
        <w:t xml:space="preserve"> to August 201</w:t>
      </w:r>
      <w:r w:rsidR="00F6072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) will</w:t>
      </w:r>
      <w:r w:rsidRPr="00913A97">
        <w:rPr>
          <w:rFonts w:ascii="Arial" w:hAnsi="Arial" w:cs="Arial"/>
          <w:sz w:val="24"/>
          <w:szCs w:val="24"/>
        </w:rPr>
        <w:t xml:space="preserve"> appear in cell </w:t>
      </w:r>
      <w:r w:rsidR="00EB3E01">
        <w:rPr>
          <w:rFonts w:ascii="Arial" w:hAnsi="Arial" w:cs="Arial"/>
          <w:sz w:val="24"/>
          <w:szCs w:val="24"/>
        </w:rPr>
        <w:t>E79</w:t>
      </w:r>
      <w:r>
        <w:rPr>
          <w:rFonts w:ascii="Arial" w:hAnsi="Arial" w:cs="Arial"/>
          <w:sz w:val="24"/>
          <w:szCs w:val="24"/>
        </w:rPr>
        <w:t>.</w:t>
      </w:r>
    </w:p>
    <w:p w:rsidR="000F2F08" w:rsidRDefault="000F2F08" w:rsidP="00F90B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</w:t>
      </w:r>
      <w:r w:rsidR="00F60729">
        <w:rPr>
          <w:rFonts w:ascii="Arial" w:hAnsi="Arial" w:cs="Arial"/>
          <w:sz w:val="24"/>
          <w:szCs w:val="24"/>
        </w:rPr>
        <w:t xml:space="preserve"> An Estimated Allocation for the 2017/18 Academic Year (September to March 2018) will appear just below in cell E</w:t>
      </w:r>
      <w:r w:rsidR="00EB3E01">
        <w:rPr>
          <w:rFonts w:ascii="Arial" w:hAnsi="Arial" w:cs="Arial"/>
          <w:sz w:val="24"/>
          <w:szCs w:val="24"/>
        </w:rPr>
        <w:t>81</w:t>
      </w:r>
      <w:r w:rsidR="00F60729">
        <w:rPr>
          <w:rFonts w:ascii="Arial" w:hAnsi="Arial" w:cs="Arial"/>
          <w:sz w:val="24"/>
          <w:szCs w:val="24"/>
        </w:rPr>
        <w:t xml:space="preserve"> and </w:t>
      </w:r>
      <w:r w:rsidR="00EB3E01">
        <w:rPr>
          <w:rFonts w:ascii="Arial" w:hAnsi="Arial" w:cs="Arial"/>
          <w:sz w:val="24"/>
          <w:szCs w:val="24"/>
        </w:rPr>
        <w:t xml:space="preserve">a UIFSM </w:t>
      </w:r>
      <w:r w:rsidR="00F60729">
        <w:rPr>
          <w:rFonts w:ascii="Arial" w:hAnsi="Arial" w:cs="Arial"/>
          <w:sz w:val="24"/>
          <w:szCs w:val="24"/>
        </w:rPr>
        <w:t>Estimated</w:t>
      </w:r>
      <w:r w:rsidR="00EB3E01">
        <w:rPr>
          <w:rFonts w:ascii="Arial" w:hAnsi="Arial" w:cs="Arial"/>
          <w:sz w:val="24"/>
          <w:szCs w:val="24"/>
        </w:rPr>
        <w:t xml:space="preserve"> </w:t>
      </w:r>
      <w:r w:rsidR="00F60729">
        <w:rPr>
          <w:rFonts w:ascii="Arial" w:hAnsi="Arial" w:cs="Arial"/>
          <w:sz w:val="24"/>
          <w:szCs w:val="24"/>
        </w:rPr>
        <w:t>Total Funding f</w:t>
      </w:r>
      <w:r w:rsidR="00EB3E01">
        <w:rPr>
          <w:rFonts w:ascii="Arial" w:hAnsi="Arial" w:cs="Arial"/>
          <w:sz w:val="24"/>
          <w:szCs w:val="24"/>
        </w:rPr>
        <w:t>igure f</w:t>
      </w:r>
      <w:r w:rsidR="00F60729">
        <w:rPr>
          <w:rFonts w:ascii="Arial" w:hAnsi="Arial" w:cs="Arial"/>
          <w:sz w:val="24"/>
          <w:szCs w:val="24"/>
        </w:rPr>
        <w:t>or the 2017/18 Financial Year will be shown in cell E</w:t>
      </w:r>
      <w:r w:rsidR="00EB3E01">
        <w:rPr>
          <w:rFonts w:ascii="Arial" w:hAnsi="Arial" w:cs="Arial"/>
          <w:sz w:val="24"/>
          <w:szCs w:val="24"/>
        </w:rPr>
        <w:t>83</w:t>
      </w:r>
      <w:r w:rsidR="00F60729">
        <w:rPr>
          <w:rFonts w:ascii="Arial" w:hAnsi="Arial" w:cs="Arial"/>
          <w:sz w:val="24"/>
          <w:szCs w:val="24"/>
        </w:rPr>
        <w:t>.</w:t>
      </w:r>
    </w:p>
    <w:p w:rsidR="008B3CB1" w:rsidRDefault="008B3CB1" w:rsidP="00EB3E0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B5679D3" wp14:editId="6F8C89D0">
                <wp:simplePos x="0" y="0"/>
                <wp:positionH relativeFrom="column">
                  <wp:posOffset>-166977</wp:posOffset>
                </wp:positionH>
                <wp:positionV relativeFrom="paragraph">
                  <wp:posOffset>301156</wp:posOffset>
                </wp:positionV>
                <wp:extent cx="6183630" cy="1160890"/>
                <wp:effectExtent l="95250" t="95250" r="102870" b="96520"/>
                <wp:wrapNone/>
                <wp:docPr id="1134" name="Rounded Rectangle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630" cy="11608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4" o:spid="_x0000_s1026" style="position:absolute;margin-left:-13.15pt;margin-top:23.7pt;width:486.9pt;height:91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" filled="f" strokecolor="#00b050" strokeweight="2.25pt"/>
            </w:pict>
          </mc:Fallback>
        </mc:AlternateContent>
      </w:r>
    </w:p>
    <w:p w:rsidR="00EB3E01" w:rsidRDefault="00EB3E01" w:rsidP="00EB3E0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UIFSM Estimated Total Funding figure is made up of the remaining payment in cell E68 (from the ‘Year 1’ Tab) which co</w:t>
      </w:r>
      <w:r w:rsidR="008B3CB1">
        <w:rPr>
          <w:rFonts w:ascii="Arial" w:hAnsi="Arial" w:cs="Arial"/>
          <w:sz w:val="24"/>
          <w:szCs w:val="24"/>
        </w:rPr>
        <w:t>vers the April to August period, and the Estimated September to March allocation from cell E81. These figures are shown in green boxes overleaf for clarification.</w:t>
      </w:r>
    </w:p>
    <w:p w:rsidR="00997766" w:rsidRDefault="00EB3E01" w:rsidP="004456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59119FE" wp14:editId="1A9F009D">
                <wp:simplePos x="0" y="0"/>
                <wp:positionH relativeFrom="column">
                  <wp:posOffset>4907004</wp:posOffset>
                </wp:positionH>
                <wp:positionV relativeFrom="paragraph">
                  <wp:posOffset>2664598</wp:posOffset>
                </wp:positionV>
                <wp:extent cx="822132" cy="180340"/>
                <wp:effectExtent l="76200" t="95250" r="73660" b="86360"/>
                <wp:wrapNone/>
                <wp:docPr id="1133" name="Rounded Rectangl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132" cy="1803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3" o:spid="_x0000_s1026" style="position:absolute;margin-left:386.4pt;margin-top:209.8pt;width:64.75pt;height:14.2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" filled="f" strokecolor="#00b050" strokeweight="2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0E74A9E" wp14:editId="24268975">
                <wp:simplePos x="0" y="0"/>
                <wp:positionH relativeFrom="column">
                  <wp:posOffset>4913906</wp:posOffset>
                </wp:positionH>
                <wp:positionV relativeFrom="paragraph">
                  <wp:posOffset>787179</wp:posOffset>
                </wp:positionV>
                <wp:extent cx="822132" cy="180340"/>
                <wp:effectExtent l="76200" t="95250" r="73660" b="86360"/>
                <wp:wrapNone/>
                <wp:docPr id="1132" name="Rounded Rectangle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132" cy="1803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132" o:spid="_x0000_s1026" style="position:absolute;margin-left:386.9pt;margin-top:62pt;width:64.75pt;height:14.2pt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" filled="f" strokecolor="#00b050" strokeweight="2.25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742338" wp14:editId="037813C2">
                <wp:simplePos x="0" y="0"/>
                <wp:positionH relativeFrom="column">
                  <wp:posOffset>4215130</wp:posOffset>
                </wp:positionH>
                <wp:positionV relativeFrom="paragraph">
                  <wp:posOffset>2962275</wp:posOffset>
                </wp:positionV>
                <wp:extent cx="534035" cy="0"/>
                <wp:effectExtent l="0" t="76200" r="18415" b="152400"/>
                <wp:wrapNone/>
                <wp:docPr id="872" name="Straight Arrow Connector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0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2" o:spid="_x0000_s1026" type="#_x0000_t32" style="position:absolute;margin-left:331.9pt;margin-top:233.25pt;width:42.05pt;height: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09AA90F" wp14:editId="3854650A">
                <wp:simplePos x="0" y="0"/>
                <wp:positionH relativeFrom="column">
                  <wp:posOffset>4385310</wp:posOffset>
                </wp:positionH>
                <wp:positionV relativeFrom="paragraph">
                  <wp:posOffset>1875790</wp:posOffset>
                </wp:positionV>
                <wp:extent cx="986790" cy="76200"/>
                <wp:effectExtent l="38100" t="76200" r="3810" b="95250"/>
                <wp:wrapNone/>
                <wp:docPr id="871" name="Straight Arrow Connector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6790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1" o:spid="_x0000_s1026" type="#_x0000_t32" style="position:absolute;margin-left:345.3pt;margin-top:147.7pt;width:77.7pt;height:6pt;flip:y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8B4FA24" wp14:editId="71ECF1D2">
                <wp:simplePos x="0" y="0"/>
                <wp:positionH relativeFrom="column">
                  <wp:posOffset>3869690</wp:posOffset>
                </wp:positionH>
                <wp:positionV relativeFrom="paragraph">
                  <wp:posOffset>1772285</wp:posOffset>
                </wp:positionV>
                <wp:extent cx="514350" cy="371475"/>
                <wp:effectExtent l="76200" t="76200" r="95250" b="104775"/>
                <wp:wrapNone/>
                <wp:docPr id="870" name="Oval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43B46A7" wp14:editId="111246CB">
                                  <wp:extent cx="161290" cy="59711"/>
                                  <wp:effectExtent l="0" t="0" r="0" b="0"/>
                                  <wp:docPr id="961" name="Picture 9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329039" wp14:editId="7FD39034">
                                  <wp:extent cx="161290" cy="124293"/>
                                  <wp:effectExtent l="0" t="0" r="0" b="9525"/>
                                  <wp:docPr id="962" name="Picture 9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70" o:spid="_x0000_s1072" style="position:absolute;margin-left:304.7pt;margin-top:139.55pt;width:40.5pt;height:29.25pt;z-index:25185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yY3w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43B46A7" wp14:editId="111246CB">
                            <wp:extent cx="161290" cy="59711"/>
                            <wp:effectExtent l="0" t="0" r="0" b="0"/>
                            <wp:docPr id="961" name="Picture 9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329039" wp14:editId="7FD39034">
                            <wp:extent cx="161290" cy="124293"/>
                            <wp:effectExtent l="0" t="0" r="0" b="9525"/>
                            <wp:docPr id="962" name="Picture 9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A05EEB7" wp14:editId="40A3ABD6">
                <wp:simplePos x="0" y="0"/>
                <wp:positionH relativeFrom="column">
                  <wp:posOffset>4747260</wp:posOffset>
                </wp:positionH>
                <wp:positionV relativeFrom="paragraph">
                  <wp:posOffset>2897505</wp:posOffset>
                </wp:positionV>
                <wp:extent cx="950595" cy="207645"/>
                <wp:effectExtent l="57150" t="76200" r="78105" b="97155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95" cy="2076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4" o:spid="_x0000_s1026" style="position:absolute;margin-left:373.8pt;margin-top:228.15pt;width:74.85pt;height:16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0403E9" wp14:editId="4F16F34F">
                <wp:simplePos x="0" y="0"/>
                <wp:positionH relativeFrom="column">
                  <wp:posOffset>4993005</wp:posOffset>
                </wp:positionH>
                <wp:positionV relativeFrom="paragraph">
                  <wp:posOffset>2361565</wp:posOffset>
                </wp:positionV>
                <wp:extent cx="704215" cy="160020"/>
                <wp:effectExtent l="57150" t="76200" r="76835" b="8763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16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5" o:spid="_x0000_s1026" style="position:absolute;margin-left:393.15pt;margin-top:185.95pt;width:55.45pt;height:12.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E810C98" wp14:editId="77CCF676">
                <wp:simplePos x="0" y="0"/>
                <wp:positionH relativeFrom="column">
                  <wp:posOffset>4274820</wp:posOffset>
                </wp:positionH>
                <wp:positionV relativeFrom="paragraph">
                  <wp:posOffset>801370</wp:posOffset>
                </wp:positionV>
                <wp:extent cx="1096010" cy="652780"/>
                <wp:effectExtent l="38100" t="19050" r="85090" b="90170"/>
                <wp:wrapNone/>
                <wp:docPr id="875" name="Straight Arrow Connector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6010" cy="652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5" o:spid="_x0000_s1026" type="#_x0000_t32" style="position:absolute;margin-left:336.6pt;margin-top:63.1pt;width:86.3pt;height:51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D180581" wp14:editId="6D97EA6C">
                <wp:simplePos x="0" y="0"/>
                <wp:positionH relativeFrom="column">
                  <wp:posOffset>4340225</wp:posOffset>
                </wp:positionH>
                <wp:positionV relativeFrom="paragraph">
                  <wp:posOffset>1157605</wp:posOffset>
                </wp:positionV>
                <wp:extent cx="1031240" cy="433070"/>
                <wp:effectExtent l="38100" t="38100" r="73660" b="100330"/>
                <wp:wrapNone/>
                <wp:docPr id="874" name="Straight Arrow Connector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240" cy="433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4" o:spid="_x0000_s1026" type="#_x0000_t32" style="position:absolute;margin-left:341.75pt;margin-top:91.15pt;width:81.2pt;height:34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80912CA" wp14:editId="0F22BC68">
                <wp:simplePos x="0" y="0"/>
                <wp:positionH relativeFrom="column">
                  <wp:posOffset>4375785</wp:posOffset>
                </wp:positionH>
                <wp:positionV relativeFrom="paragraph">
                  <wp:posOffset>1543685</wp:posOffset>
                </wp:positionV>
                <wp:extent cx="996950" cy="177800"/>
                <wp:effectExtent l="38100" t="38100" r="69850" b="127000"/>
                <wp:wrapNone/>
                <wp:docPr id="873" name="Straight Arrow Connector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0" cy="177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3" o:spid="_x0000_s1026" type="#_x0000_t32" style="position:absolute;margin-left:344.55pt;margin-top:121.55pt;width:78.5pt;height:1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2A2A059" wp14:editId="73EE4381">
                <wp:simplePos x="0" y="0"/>
                <wp:positionH relativeFrom="column">
                  <wp:posOffset>5595583</wp:posOffset>
                </wp:positionH>
                <wp:positionV relativeFrom="paragraph">
                  <wp:posOffset>2181528</wp:posOffset>
                </wp:positionV>
                <wp:extent cx="136477" cy="145880"/>
                <wp:effectExtent l="57150" t="19050" r="73660" b="102235"/>
                <wp:wrapNone/>
                <wp:docPr id="964" name="Straight Arrow Connector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477" cy="145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4" o:spid="_x0000_s1026" type="#_x0000_t32" style="position:absolute;margin-left:440.6pt;margin-top:171.75pt;width:10.75pt;height:11.5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40FF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6A0AF84" wp14:editId="2D7A13FA">
                <wp:simplePos x="0" y="0"/>
                <wp:positionH relativeFrom="column">
                  <wp:posOffset>5625465</wp:posOffset>
                </wp:positionH>
                <wp:positionV relativeFrom="paragraph">
                  <wp:posOffset>1855470</wp:posOffset>
                </wp:positionV>
                <wp:extent cx="514350" cy="371475"/>
                <wp:effectExtent l="76200" t="76200" r="95250" b="104775"/>
                <wp:wrapNone/>
                <wp:docPr id="868" name="Oval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A300FF0" wp14:editId="00E04CCC">
                                  <wp:extent cx="161290" cy="59711"/>
                                  <wp:effectExtent l="0" t="0" r="0" b="0"/>
                                  <wp:docPr id="886" name="Picture 8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EE316" wp14:editId="628A8694">
                                  <wp:extent cx="161290" cy="124293"/>
                                  <wp:effectExtent l="0" t="0" r="0" b="9525"/>
                                  <wp:docPr id="887" name="Picture 8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8" o:spid="_x0000_s1073" style="position:absolute;margin-left:442.95pt;margin-top:146.1pt;width:40.5pt;height:29.2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" fillcolor="white [3212]" strokecolor="red" strokeweight="1.5pt">
                <v:textbox>
                  <w:txbxContent>
                    <w:p w:rsidR="00F40A26" w:rsidRPr="009E1AC3" w:rsidRDefault="00F40A26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A300FF0" wp14:editId="00E04CCC">
                            <wp:extent cx="161290" cy="59711"/>
                            <wp:effectExtent l="0" t="0" r="0" b="0"/>
                            <wp:docPr id="886" name="Picture 8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EE316" wp14:editId="628A8694">
                            <wp:extent cx="161290" cy="124293"/>
                            <wp:effectExtent l="0" t="0" r="0" b="9525"/>
                            <wp:docPr id="887" name="Picture 8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F5D1A10" wp14:editId="71BDB326">
                <wp:simplePos x="0" y="0"/>
                <wp:positionH relativeFrom="column">
                  <wp:posOffset>3869690</wp:posOffset>
                </wp:positionH>
                <wp:positionV relativeFrom="paragraph">
                  <wp:posOffset>1357630</wp:posOffset>
                </wp:positionV>
                <wp:extent cx="514350" cy="371475"/>
                <wp:effectExtent l="76200" t="76200" r="95250" b="104775"/>
                <wp:wrapNone/>
                <wp:docPr id="866" name="Oval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183F0E2" wp14:editId="1DBCFDE6">
                                  <wp:extent cx="161290" cy="59711"/>
                                  <wp:effectExtent l="0" t="0" r="0" b="0"/>
                                  <wp:docPr id="880" name="Picture 8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651454" wp14:editId="1EC9C810">
                                  <wp:extent cx="161290" cy="124293"/>
                                  <wp:effectExtent l="0" t="0" r="0" b="9525"/>
                                  <wp:docPr id="881" name="Picture 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6" o:spid="_x0000_s1074" style="position:absolute;margin-left:304.7pt;margin-top:106.9pt;width:40.5pt;height:29.2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183F0E2" wp14:editId="1DBCFDE6">
                            <wp:extent cx="161290" cy="59711"/>
                            <wp:effectExtent l="0" t="0" r="0" b="0"/>
                            <wp:docPr id="880" name="Picture 8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651454" wp14:editId="1EC9C810">
                            <wp:extent cx="161290" cy="124293"/>
                            <wp:effectExtent l="0" t="0" r="0" b="9525"/>
                            <wp:docPr id="881" name="Picture 8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58EA2C2" wp14:editId="1C0699F6">
                <wp:simplePos x="0" y="0"/>
                <wp:positionH relativeFrom="column">
                  <wp:posOffset>3837940</wp:posOffset>
                </wp:positionH>
                <wp:positionV relativeFrom="paragraph">
                  <wp:posOffset>935990</wp:posOffset>
                </wp:positionV>
                <wp:extent cx="514350" cy="371475"/>
                <wp:effectExtent l="76200" t="76200" r="95250" b="104775"/>
                <wp:wrapNone/>
                <wp:docPr id="865" name="Oval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FF9127D" wp14:editId="01470C72">
                                  <wp:extent cx="161290" cy="59711"/>
                                  <wp:effectExtent l="0" t="0" r="0" b="0"/>
                                  <wp:docPr id="877" name="Picture 8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B52C63" wp14:editId="4A748391">
                                  <wp:extent cx="161290" cy="124293"/>
                                  <wp:effectExtent l="0" t="0" r="0" b="9525"/>
                                  <wp:docPr id="878" name="Picture 8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5" o:spid="_x0000_s1075" style="position:absolute;margin-left:302.2pt;margin-top:73.7pt;width:40.5pt;height:29.2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FF9127D" wp14:editId="01470C72">
                            <wp:extent cx="161290" cy="59711"/>
                            <wp:effectExtent l="0" t="0" r="0" b="0"/>
                            <wp:docPr id="877" name="Picture 8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B52C63" wp14:editId="4A748391">
                            <wp:extent cx="161290" cy="124293"/>
                            <wp:effectExtent l="0" t="0" r="0" b="9525"/>
                            <wp:docPr id="878" name="Picture 8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44D2FA9" wp14:editId="602A3032">
                <wp:simplePos x="0" y="0"/>
                <wp:positionH relativeFrom="column">
                  <wp:posOffset>3841115</wp:posOffset>
                </wp:positionH>
                <wp:positionV relativeFrom="paragraph">
                  <wp:posOffset>491490</wp:posOffset>
                </wp:positionV>
                <wp:extent cx="514350" cy="371475"/>
                <wp:effectExtent l="76200" t="76200" r="95250" b="104775"/>
                <wp:wrapNone/>
                <wp:docPr id="867" name="Oval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79D37E3" wp14:editId="1575FACD">
                                  <wp:extent cx="161290" cy="59711"/>
                                  <wp:effectExtent l="0" t="0" r="0" b="0"/>
                                  <wp:docPr id="883" name="Picture 8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233D32" wp14:editId="64EFA63E">
                                  <wp:extent cx="161290" cy="124293"/>
                                  <wp:effectExtent l="0" t="0" r="0" b="9525"/>
                                  <wp:docPr id="884" name="Picture 8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7" o:spid="_x0000_s1076" style="position:absolute;margin-left:302.45pt;margin-top:38.7pt;width:40.5pt;height:29.2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79D37E3" wp14:editId="1575FACD">
                            <wp:extent cx="161290" cy="59711"/>
                            <wp:effectExtent l="0" t="0" r="0" b="0"/>
                            <wp:docPr id="883" name="Picture 8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233D32" wp14:editId="64EFA63E">
                            <wp:extent cx="161290" cy="124293"/>
                            <wp:effectExtent l="0" t="0" r="0" b="9525"/>
                            <wp:docPr id="884" name="Picture 8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3740FF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D87EB25" wp14:editId="7254C361">
                <wp:simplePos x="0" y="0"/>
                <wp:positionH relativeFrom="column">
                  <wp:posOffset>3695230</wp:posOffset>
                </wp:positionH>
                <wp:positionV relativeFrom="paragraph">
                  <wp:posOffset>2763520</wp:posOffset>
                </wp:positionV>
                <wp:extent cx="514350" cy="371475"/>
                <wp:effectExtent l="76200" t="76200" r="95250" b="104775"/>
                <wp:wrapNone/>
                <wp:docPr id="869" name="Oval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3740FF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29E3D65" wp14:editId="7BA625E7">
                                  <wp:extent cx="161290" cy="59711"/>
                                  <wp:effectExtent l="0" t="0" r="0" b="0"/>
                                  <wp:docPr id="893" name="Picture 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09036F" wp14:editId="64D57E2E">
                                  <wp:extent cx="161290" cy="124293"/>
                                  <wp:effectExtent l="0" t="0" r="0" b="9525"/>
                                  <wp:docPr id="960" name="Picture 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9" o:spid="_x0000_s1077" style="position:absolute;margin-left:290.95pt;margin-top:217.6pt;width:40.5pt;height:29.2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" fillcolor="white [3212]" strokecolor="red" strokeweight="1.5pt">
                <v:textbox>
                  <w:txbxContent>
                    <w:p w:rsidR="00F40A26" w:rsidRPr="009E1AC3" w:rsidRDefault="00F40A26" w:rsidP="003740FF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29E3D65" wp14:editId="7BA625E7">
                            <wp:extent cx="161290" cy="59711"/>
                            <wp:effectExtent l="0" t="0" r="0" b="0"/>
                            <wp:docPr id="893" name="Picture 8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09036F" wp14:editId="64D57E2E">
                            <wp:extent cx="161290" cy="124293"/>
                            <wp:effectExtent l="0" t="0" r="0" b="9525"/>
                            <wp:docPr id="960" name="Picture 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D85161" wp14:editId="5DB6DADE">
            <wp:extent cx="5731510" cy="3130899"/>
            <wp:effectExtent l="0" t="0" r="2540" b="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619" w:rsidRDefault="00921619" w:rsidP="00921619"/>
    <w:p w:rsidR="00F40A26" w:rsidRPr="00913A97" w:rsidRDefault="002358DA" w:rsidP="00F40A26">
      <w:pPr>
        <w:pStyle w:val="Heading2"/>
      </w:pPr>
      <w:bookmarkStart w:id="14" w:name="_Toc444590706"/>
      <w:r w:rsidRPr="00913A97">
        <w:t>De-Delegation</w:t>
      </w:r>
      <w:r w:rsidR="00F40A26">
        <w:t xml:space="preserve"> (Funding delegated to schools which is recovered via the advances)</w:t>
      </w:r>
      <w:bookmarkEnd w:id="14"/>
    </w:p>
    <w:p w:rsidR="002358DA" w:rsidRPr="00913A97" w:rsidRDefault="002358DA" w:rsidP="00F40A26"/>
    <w:p w:rsidR="002358DA" w:rsidRPr="00913A97" w:rsidRDefault="000E1C42" w:rsidP="002358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AF74E50" wp14:editId="0C8440D6">
                <wp:simplePos x="0" y="0"/>
                <wp:positionH relativeFrom="column">
                  <wp:posOffset>1184275</wp:posOffset>
                </wp:positionH>
                <wp:positionV relativeFrom="paragraph">
                  <wp:posOffset>310515</wp:posOffset>
                </wp:positionV>
                <wp:extent cx="3808095" cy="1375410"/>
                <wp:effectExtent l="38100" t="38100" r="78105" b="11049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8095" cy="1375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93.25pt;margin-top:24.45pt;width:299.85pt;height:108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8B80930" wp14:editId="57456029">
                <wp:simplePos x="0" y="0"/>
                <wp:positionH relativeFrom="column">
                  <wp:posOffset>4980940</wp:posOffset>
                </wp:positionH>
                <wp:positionV relativeFrom="paragraph">
                  <wp:posOffset>1683385</wp:posOffset>
                </wp:positionV>
                <wp:extent cx="716280" cy="204470"/>
                <wp:effectExtent l="57150" t="76200" r="83820" b="100330"/>
                <wp:wrapNone/>
                <wp:docPr id="1135" name="Rounded Rectangle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044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35" o:spid="_x0000_s1026" style="position:absolute;margin-left:392.2pt;margin-top:132.55pt;width:56.4pt;height:16.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" filled="f" strokecolor="red" strokeweight="2pt"/>
            </w:pict>
          </mc:Fallback>
        </mc:AlternateContent>
      </w:r>
      <w:r w:rsidR="002358DA" w:rsidRPr="00913A97">
        <w:rPr>
          <w:rFonts w:ascii="Arial" w:hAnsi="Arial" w:cs="Arial"/>
          <w:sz w:val="24"/>
          <w:szCs w:val="24"/>
        </w:rPr>
        <w:t>The figures for De-Delegation will automatically populate in the next section</w:t>
      </w:r>
      <w:r w:rsidR="002358DA">
        <w:rPr>
          <w:rFonts w:ascii="Arial" w:hAnsi="Arial" w:cs="Arial"/>
          <w:sz w:val="24"/>
          <w:szCs w:val="24"/>
        </w:rPr>
        <w:t xml:space="preserve"> with a total in cell E96.</w:t>
      </w:r>
      <w:r w:rsidR="002358DA" w:rsidRPr="002358DA">
        <w:rPr>
          <w:noProof/>
          <w:lang w:eastAsia="en-GB"/>
        </w:rPr>
        <w:t xml:space="preserve"> </w:t>
      </w:r>
      <w:r w:rsidR="002358DA">
        <w:rPr>
          <w:noProof/>
          <w:lang w:eastAsia="en-GB"/>
        </w:rPr>
        <w:drawing>
          <wp:inline distT="0" distB="0" distL="0" distR="0" wp14:anchorId="1B86EA0D" wp14:editId="21CDB071">
            <wp:extent cx="5731510" cy="1484314"/>
            <wp:effectExtent l="0" t="0" r="2540" b="1905"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70" w:rsidRDefault="000E1C42" w:rsidP="0001469D">
      <w:pPr>
        <w:pStyle w:val="Heading1"/>
        <w:rPr>
          <w:u w:val="single"/>
        </w:rPr>
      </w:pPr>
      <w:bookmarkStart w:id="15" w:name="_Toc444590707"/>
      <w:r>
        <w:rPr>
          <w:u w:val="single"/>
        </w:rPr>
        <w:t>‘</w:t>
      </w:r>
      <w:r w:rsidR="00CF0870" w:rsidRPr="00711EAA">
        <w:rPr>
          <w:u w:val="single"/>
        </w:rPr>
        <w:t>Year 3’ Tab</w:t>
      </w:r>
      <w:bookmarkEnd w:id="15"/>
    </w:p>
    <w:p w:rsidR="00B90C7F" w:rsidRDefault="00B90C7F" w:rsidP="00B90C7F"/>
    <w:p w:rsidR="004456FC" w:rsidRPr="00913A97" w:rsidRDefault="00997766" w:rsidP="00827516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</w:t>
      </w:r>
      <w:r w:rsidRPr="00921619">
        <w:rPr>
          <w:rFonts w:ascii="Arial" w:hAnsi="Arial" w:cs="Arial"/>
          <w:color w:val="0070C0"/>
          <w:sz w:val="24"/>
          <w:szCs w:val="24"/>
        </w:rPr>
        <w:t>Year 3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’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T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ab </w:t>
      </w:r>
      <w:r w:rsidRPr="00913A97">
        <w:rPr>
          <w:rFonts w:ascii="Arial" w:hAnsi="Arial" w:cs="Arial"/>
          <w:sz w:val="24"/>
          <w:szCs w:val="24"/>
        </w:rPr>
        <w:t>provides a budget projection for 2018/19 and relies on the pupil number estimates provided</w:t>
      </w:r>
      <w:r w:rsidR="001456BA">
        <w:rPr>
          <w:rFonts w:ascii="Arial" w:hAnsi="Arial" w:cs="Arial"/>
          <w:sz w:val="24"/>
          <w:szCs w:val="24"/>
        </w:rPr>
        <w:t xml:space="preserve"> on the </w:t>
      </w:r>
      <w:r w:rsidR="003E021A">
        <w:rPr>
          <w:rFonts w:ascii="Arial" w:hAnsi="Arial" w:cs="Arial"/>
          <w:color w:val="0070C0"/>
          <w:sz w:val="24"/>
          <w:szCs w:val="24"/>
        </w:rPr>
        <w:t>‘Pupils’ T</w:t>
      </w:r>
      <w:r w:rsidR="001456BA" w:rsidRPr="00921619">
        <w:rPr>
          <w:rFonts w:ascii="Arial" w:hAnsi="Arial" w:cs="Arial"/>
          <w:color w:val="0070C0"/>
          <w:sz w:val="24"/>
          <w:szCs w:val="24"/>
        </w:rPr>
        <w:t>ab</w:t>
      </w:r>
      <w:r w:rsidR="001456BA">
        <w:rPr>
          <w:rFonts w:ascii="Arial" w:hAnsi="Arial" w:cs="Arial"/>
          <w:sz w:val="24"/>
          <w:szCs w:val="24"/>
        </w:rPr>
        <w:t>.</w:t>
      </w:r>
    </w:p>
    <w:p w:rsidR="00830D56" w:rsidRPr="00DE3ED3" w:rsidRDefault="00830D56" w:rsidP="00830D56">
      <w:pPr>
        <w:rPr>
          <w:rFonts w:ascii="Arial" w:hAnsi="Arial" w:cs="Arial"/>
          <w:sz w:val="24"/>
          <w:szCs w:val="24"/>
        </w:rPr>
      </w:pPr>
      <w:r w:rsidRPr="00DE3ED3">
        <w:rPr>
          <w:rFonts w:ascii="Arial" w:hAnsi="Arial" w:cs="Arial"/>
          <w:sz w:val="24"/>
          <w:szCs w:val="24"/>
        </w:rPr>
        <w:t xml:space="preserve">It is set up in the same way as the 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‘</w:t>
      </w:r>
      <w:r w:rsidRPr="00921619">
        <w:rPr>
          <w:rFonts w:ascii="Arial" w:hAnsi="Arial" w:cs="Arial"/>
          <w:color w:val="0070C0"/>
          <w:sz w:val="24"/>
          <w:szCs w:val="24"/>
        </w:rPr>
        <w:t>Year 2</w:t>
      </w:r>
      <w:r w:rsidR="00921619" w:rsidRPr="00921619">
        <w:rPr>
          <w:rFonts w:ascii="Arial" w:hAnsi="Arial" w:cs="Arial"/>
          <w:color w:val="0070C0"/>
          <w:sz w:val="24"/>
          <w:szCs w:val="24"/>
        </w:rPr>
        <w:t>’</w:t>
      </w:r>
      <w:r w:rsidRPr="00921619">
        <w:rPr>
          <w:rFonts w:ascii="Arial" w:hAnsi="Arial" w:cs="Arial"/>
          <w:color w:val="0070C0"/>
          <w:sz w:val="24"/>
          <w:szCs w:val="24"/>
        </w:rPr>
        <w:t xml:space="preserve"> Tab </w:t>
      </w:r>
      <w:r w:rsidRPr="00DE3ED3">
        <w:rPr>
          <w:rFonts w:ascii="Arial" w:hAnsi="Arial" w:cs="Arial"/>
          <w:sz w:val="24"/>
          <w:szCs w:val="24"/>
        </w:rPr>
        <w:t xml:space="preserve">with </w:t>
      </w:r>
      <w:r>
        <w:rPr>
          <w:rFonts w:ascii="Arial" w:hAnsi="Arial" w:cs="Arial"/>
          <w:sz w:val="24"/>
          <w:szCs w:val="24"/>
        </w:rPr>
        <w:t>a School Budget Share</w:t>
      </w:r>
      <w:r w:rsidRPr="00DE3ED3">
        <w:rPr>
          <w:rFonts w:ascii="Arial" w:hAnsi="Arial" w:cs="Arial"/>
          <w:sz w:val="24"/>
          <w:szCs w:val="24"/>
        </w:rPr>
        <w:t xml:space="preserve"> section for 2018/19 at the top of the sheet, then an Estimated Pupil Premium </w:t>
      </w:r>
      <w:r>
        <w:rPr>
          <w:rFonts w:ascii="Arial" w:hAnsi="Arial" w:cs="Arial"/>
          <w:sz w:val="24"/>
          <w:szCs w:val="24"/>
        </w:rPr>
        <w:t xml:space="preserve">(PP) </w:t>
      </w:r>
      <w:r w:rsidRPr="00DE3ED3">
        <w:rPr>
          <w:rFonts w:ascii="Arial" w:hAnsi="Arial" w:cs="Arial"/>
          <w:sz w:val="24"/>
          <w:szCs w:val="24"/>
        </w:rPr>
        <w:t>section</w:t>
      </w:r>
      <w:r w:rsidR="00732A68">
        <w:rPr>
          <w:rFonts w:ascii="Arial" w:hAnsi="Arial" w:cs="Arial"/>
          <w:sz w:val="24"/>
          <w:szCs w:val="24"/>
        </w:rPr>
        <w:t>,</w:t>
      </w:r>
      <w:r w:rsidRPr="00DE3ED3">
        <w:rPr>
          <w:rFonts w:ascii="Arial" w:hAnsi="Arial" w:cs="Arial"/>
          <w:sz w:val="24"/>
          <w:szCs w:val="24"/>
        </w:rPr>
        <w:t xml:space="preserve"> a UIFSM section</w:t>
      </w:r>
      <w:r w:rsidR="00732A68">
        <w:rPr>
          <w:rFonts w:ascii="Arial" w:hAnsi="Arial" w:cs="Arial"/>
          <w:sz w:val="24"/>
          <w:szCs w:val="24"/>
        </w:rPr>
        <w:t xml:space="preserve"> and De-delegation details</w:t>
      </w:r>
      <w:r w:rsidRPr="00DE3ED3">
        <w:rPr>
          <w:rFonts w:ascii="Arial" w:hAnsi="Arial" w:cs="Arial"/>
          <w:sz w:val="24"/>
          <w:szCs w:val="24"/>
        </w:rPr>
        <w:t xml:space="preserve"> at the bottom of the sheet.</w:t>
      </w:r>
    </w:p>
    <w:p w:rsidR="00830D56" w:rsidRDefault="00830D56" w:rsidP="00830D56">
      <w:pPr>
        <w:rPr>
          <w:rFonts w:ascii="Arial" w:hAnsi="Arial" w:cs="Arial"/>
          <w:sz w:val="24"/>
          <w:szCs w:val="24"/>
        </w:rPr>
      </w:pPr>
      <w:r w:rsidRPr="00732A68">
        <w:rPr>
          <w:rFonts w:ascii="Arial" w:hAnsi="Arial" w:cs="Arial"/>
          <w:sz w:val="24"/>
          <w:szCs w:val="24"/>
        </w:rPr>
        <w:t xml:space="preserve">The information required for this tab is very similar to the </w:t>
      </w:r>
      <w:r w:rsidR="00921619" w:rsidRPr="00732A68">
        <w:rPr>
          <w:rFonts w:ascii="Arial" w:hAnsi="Arial" w:cs="Arial"/>
          <w:color w:val="0070C0"/>
          <w:sz w:val="24"/>
          <w:szCs w:val="24"/>
        </w:rPr>
        <w:t>‘</w:t>
      </w:r>
      <w:r w:rsidRPr="00732A68">
        <w:rPr>
          <w:rFonts w:ascii="Arial" w:hAnsi="Arial" w:cs="Arial"/>
          <w:color w:val="0070C0"/>
          <w:sz w:val="24"/>
          <w:szCs w:val="24"/>
        </w:rPr>
        <w:t>Year 2</w:t>
      </w:r>
      <w:r w:rsidR="00921619" w:rsidRPr="00732A68">
        <w:rPr>
          <w:rFonts w:ascii="Arial" w:hAnsi="Arial" w:cs="Arial"/>
          <w:color w:val="0070C0"/>
          <w:sz w:val="24"/>
          <w:szCs w:val="24"/>
        </w:rPr>
        <w:t>’</w:t>
      </w:r>
      <w:r w:rsidRPr="00732A68">
        <w:rPr>
          <w:rFonts w:ascii="Arial" w:hAnsi="Arial" w:cs="Arial"/>
          <w:color w:val="0070C0"/>
          <w:sz w:val="24"/>
          <w:szCs w:val="24"/>
        </w:rPr>
        <w:t xml:space="preserve"> </w:t>
      </w:r>
      <w:r w:rsidR="00921619" w:rsidRPr="00732A68">
        <w:rPr>
          <w:rFonts w:ascii="Arial" w:hAnsi="Arial" w:cs="Arial"/>
          <w:color w:val="0070C0"/>
          <w:sz w:val="24"/>
          <w:szCs w:val="24"/>
        </w:rPr>
        <w:t>T</w:t>
      </w:r>
      <w:r w:rsidRPr="00732A68">
        <w:rPr>
          <w:rFonts w:ascii="Arial" w:hAnsi="Arial" w:cs="Arial"/>
          <w:color w:val="0070C0"/>
          <w:sz w:val="24"/>
          <w:szCs w:val="24"/>
        </w:rPr>
        <w:t>ab</w:t>
      </w:r>
      <w:r w:rsidRPr="00732A68">
        <w:rPr>
          <w:rFonts w:ascii="Arial" w:hAnsi="Arial" w:cs="Arial"/>
          <w:sz w:val="24"/>
          <w:szCs w:val="24"/>
        </w:rPr>
        <w:t>,</w:t>
      </w:r>
      <w:r w:rsidR="00F40A26">
        <w:rPr>
          <w:rFonts w:ascii="Arial" w:hAnsi="Arial" w:cs="Arial"/>
          <w:sz w:val="24"/>
          <w:szCs w:val="24"/>
        </w:rPr>
        <w:t xml:space="preserve"> however</w:t>
      </w:r>
      <w:r w:rsidRPr="00732A68">
        <w:rPr>
          <w:rFonts w:ascii="Arial" w:hAnsi="Arial" w:cs="Arial"/>
          <w:sz w:val="24"/>
          <w:szCs w:val="24"/>
        </w:rPr>
        <w:t xml:space="preserve"> estimates should be updated to reflect Year 3 expectations.</w:t>
      </w:r>
    </w:p>
    <w:p w:rsidR="00CF0870" w:rsidRPr="00711EAA" w:rsidRDefault="00CF0870" w:rsidP="0006749E">
      <w:pPr>
        <w:pStyle w:val="Heading1"/>
        <w:rPr>
          <w:b w:val="0"/>
          <w:u w:val="single"/>
        </w:rPr>
      </w:pPr>
      <w:bookmarkStart w:id="16" w:name="_Toc444590708"/>
      <w:r w:rsidRPr="00711EAA">
        <w:rPr>
          <w:b w:val="0"/>
          <w:u w:val="single"/>
        </w:rPr>
        <w:lastRenderedPageBreak/>
        <w:t>‘</w:t>
      </w:r>
      <w:r w:rsidRPr="00711EAA">
        <w:rPr>
          <w:rStyle w:val="Heading1Char"/>
          <w:b/>
          <w:u w:val="single"/>
        </w:rPr>
        <w:t>Early Years’ Tab</w:t>
      </w:r>
      <w:bookmarkEnd w:id="16"/>
    </w:p>
    <w:p w:rsidR="0058398B" w:rsidRDefault="0058398B" w:rsidP="00827516">
      <w:pPr>
        <w:rPr>
          <w:rFonts w:ascii="Arial" w:hAnsi="Arial" w:cs="Arial"/>
          <w:sz w:val="24"/>
          <w:szCs w:val="24"/>
        </w:rPr>
      </w:pPr>
    </w:p>
    <w:p w:rsidR="005D34A3" w:rsidRDefault="005D34A3" w:rsidP="005D34A3">
      <w:pPr>
        <w:pStyle w:val="Heading2"/>
      </w:pPr>
      <w:bookmarkStart w:id="17" w:name="_Toc444590709"/>
      <w:r>
        <w:t>Early</w:t>
      </w:r>
      <w:r w:rsidR="008C5254">
        <w:t xml:space="preserve"> Years</w:t>
      </w:r>
      <w:r>
        <w:t xml:space="preserve"> Funding</w:t>
      </w:r>
      <w:bookmarkEnd w:id="17"/>
    </w:p>
    <w:p w:rsidR="00994E7C" w:rsidRPr="00994E7C" w:rsidRDefault="00994E7C" w:rsidP="00994E7C"/>
    <w:p w:rsidR="0058398B" w:rsidRDefault="0058398B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tab provides an Early Years Budget Estimation for 2016/17.</w:t>
      </w:r>
    </w:p>
    <w:p w:rsidR="0058398B" w:rsidRDefault="0058398B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F40A26">
        <w:rPr>
          <w:rFonts w:ascii="Arial" w:hAnsi="Arial" w:cs="Arial"/>
          <w:sz w:val="24"/>
          <w:szCs w:val="24"/>
        </w:rPr>
        <w:t>the school has Early Years Funding (Nursery)</w:t>
      </w:r>
      <w:r>
        <w:rPr>
          <w:rFonts w:ascii="Arial" w:hAnsi="Arial" w:cs="Arial"/>
          <w:sz w:val="24"/>
          <w:szCs w:val="24"/>
        </w:rPr>
        <w:t xml:space="preserve">, the calculation of </w:t>
      </w:r>
      <w:r w:rsidR="00921619">
        <w:rPr>
          <w:rFonts w:ascii="Arial" w:hAnsi="Arial" w:cs="Arial"/>
          <w:sz w:val="24"/>
          <w:szCs w:val="24"/>
        </w:rPr>
        <w:t>the school’s</w:t>
      </w:r>
      <w:r>
        <w:rPr>
          <w:rFonts w:ascii="Arial" w:hAnsi="Arial" w:cs="Arial"/>
          <w:sz w:val="24"/>
          <w:szCs w:val="24"/>
        </w:rPr>
        <w:t xml:space="preserve"> hourly rate will be shown near the t</w:t>
      </w:r>
      <w:r w:rsidR="00921619">
        <w:rPr>
          <w:rFonts w:ascii="Arial" w:hAnsi="Arial" w:cs="Arial"/>
          <w:sz w:val="24"/>
          <w:szCs w:val="24"/>
        </w:rPr>
        <w:t>op of the sheet, made up of a</w:t>
      </w:r>
      <w:r>
        <w:rPr>
          <w:rFonts w:ascii="Arial" w:hAnsi="Arial" w:cs="Arial"/>
          <w:sz w:val="24"/>
          <w:szCs w:val="24"/>
        </w:rPr>
        <w:t xml:space="preserve"> base rate, </w:t>
      </w:r>
      <w:r w:rsidR="0092161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Qualified Teacher Supplement and </w:t>
      </w:r>
      <w:r w:rsidR="00921619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Disadvantage Supplement.</w:t>
      </w:r>
      <w:r w:rsidR="003740FF" w:rsidRPr="003740FF">
        <w:rPr>
          <w:rFonts w:ascii="Arial" w:hAnsi="Arial" w:cs="Arial"/>
          <w:sz w:val="24"/>
          <w:szCs w:val="24"/>
        </w:rPr>
        <w:t xml:space="preserve"> </w:t>
      </w:r>
    </w:p>
    <w:p w:rsidR="003740FF" w:rsidRDefault="00F40A26" w:rsidP="00827516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A9143E6" wp14:editId="61E6B74D">
                <wp:simplePos x="0" y="0"/>
                <wp:positionH relativeFrom="column">
                  <wp:posOffset>285750</wp:posOffset>
                </wp:positionH>
                <wp:positionV relativeFrom="paragraph">
                  <wp:posOffset>370840</wp:posOffset>
                </wp:positionV>
                <wp:extent cx="5181600" cy="971550"/>
                <wp:effectExtent l="76200" t="76200" r="95250" b="95250"/>
                <wp:wrapNone/>
                <wp:docPr id="966" name="Rounded Rectangle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6" o:spid="_x0000_s1026" style="position:absolute;margin-left:22.5pt;margin-top:29.2pt;width:408pt;height:76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" filled="f" strokecolor="red" strokeweight="2pt"/>
            </w:pict>
          </mc:Fallback>
        </mc:AlternateContent>
      </w:r>
      <w:r w:rsidR="00B9649D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9DDC577" wp14:editId="4BED52E0">
                <wp:simplePos x="0" y="0"/>
                <wp:positionH relativeFrom="column">
                  <wp:posOffset>2505075</wp:posOffset>
                </wp:positionH>
                <wp:positionV relativeFrom="paragraph">
                  <wp:posOffset>920750</wp:posOffset>
                </wp:positionV>
                <wp:extent cx="3143250" cy="247650"/>
                <wp:effectExtent l="0" t="0" r="0" b="0"/>
                <wp:wrapNone/>
                <wp:docPr id="979" name="Rectangle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9" o:spid="_x0000_s1026" style="position:absolute;margin-left:197.25pt;margin-top:72.5pt;width:247.5pt;height:19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" filled="f" stroked="f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5724525" cy="1343025"/>
            <wp:effectExtent l="19050" t="19050" r="28575" b="28575"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43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1AC0" w:rsidRDefault="001B23DA" w:rsidP="004B1AC0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101DF2" wp14:editId="1659A149">
                <wp:simplePos x="0" y="0"/>
                <wp:positionH relativeFrom="column">
                  <wp:posOffset>2983865</wp:posOffset>
                </wp:positionH>
                <wp:positionV relativeFrom="paragraph">
                  <wp:posOffset>728056</wp:posOffset>
                </wp:positionV>
                <wp:extent cx="733425" cy="1133475"/>
                <wp:effectExtent l="57150" t="19050" r="66675" b="85725"/>
                <wp:wrapNone/>
                <wp:docPr id="971" name="Straight Arrow Connector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1" o:spid="_x0000_s1026" type="#_x0000_t32" style="position:absolute;margin-left:234.95pt;margin-top:57.35pt;width:57.75pt;height:89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8398B">
        <w:rPr>
          <w:rFonts w:ascii="Arial" w:hAnsi="Arial" w:cs="Arial"/>
          <w:sz w:val="24"/>
          <w:szCs w:val="24"/>
        </w:rPr>
        <w:t>Enter Early Years pupil numbers in the pink-s</w:t>
      </w:r>
      <w:r w:rsidR="004B1AC0">
        <w:rPr>
          <w:rFonts w:ascii="Arial" w:hAnsi="Arial" w:cs="Arial"/>
          <w:sz w:val="24"/>
          <w:szCs w:val="24"/>
        </w:rPr>
        <w:t xml:space="preserve">haded cells in the table below by </w:t>
      </w:r>
      <w:r w:rsidR="00F40A26">
        <w:rPr>
          <w:rFonts w:ascii="Arial" w:hAnsi="Arial" w:cs="Arial"/>
          <w:sz w:val="24"/>
          <w:szCs w:val="24"/>
        </w:rPr>
        <w:t>putting the number of pupils against the number of Early Years Hours that they</w:t>
      </w:r>
      <w:r w:rsidR="004B1AC0">
        <w:rPr>
          <w:rFonts w:ascii="Arial" w:hAnsi="Arial" w:cs="Arial"/>
          <w:sz w:val="24"/>
          <w:szCs w:val="24"/>
        </w:rPr>
        <w:t xml:space="preserve"> attend </w:t>
      </w:r>
      <w:r w:rsidR="004B1AC0" w:rsidRPr="00913A97">
        <w:rPr>
          <w:rFonts w:ascii="Arial" w:hAnsi="Arial" w:cs="Arial"/>
          <w:sz w:val="24"/>
          <w:szCs w:val="24"/>
        </w:rPr>
        <w:t>school for each term (Summer/Autumn/Spring) for 2016/17, 2017/18 and 2018/19.</w:t>
      </w:r>
    </w:p>
    <w:p w:rsidR="001B23DA" w:rsidRDefault="001B23DA" w:rsidP="00827516">
      <w:pPr>
        <w:rPr>
          <w:rFonts w:ascii="Arial" w:hAnsi="Arial" w:cs="Arial"/>
          <w:sz w:val="24"/>
          <w:szCs w:val="24"/>
        </w:rPr>
      </w:pPr>
    </w:p>
    <w:p w:rsidR="001B23DA" w:rsidRDefault="001B23DA" w:rsidP="00827516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F1B94F5" wp14:editId="602E6DCB">
                <wp:simplePos x="0" y="0"/>
                <wp:positionH relativeFrom="column">
                  <wp:posOffset>876300</wp:posOffset>
                </wp:positionH>
                <wp:positionV relativeFrom="paragraph">
                  <wp:posOffset>452120</wp:posOffset>
                </wp:positionV>
                <wp:extent cx="561975" cy="2771140"/>
                <wp:effectExtent l="95250" t="38100" r="66675" b="86360"/>
                <wp:wrapNone/>
                <wp:docPr id="969" name="Straight Arrow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2771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69" o:spid="_x0000_s1026" type="#_x0000_t32" style="position:absolute;margin-left:69pt;margin-top:35.6pt;width:44.25pt;height:218.2pt;flip:x 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036E913" wp14:editId="05986010">
                <wp:simplePos x="0" y="0"/>
                <wp:positionH relativeFrom="column">
                  <wp:posOffset>142875</wp:posOffset>
                </wp:positionH>
                <wp:positionV relativeFrom="paragraph">
                  <wp:posOffset>189865</wp:posOffset>
                </wp:positionV>
                <wp:extent cx="2362200" cy="266700"/>
                <wp:effectExtent l="57150" t="76200" r="95250" b="95250"/>
                <wp:wrapNone/>
                <wp:docPr id="970" name="Rounded Rectangle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0" o:spid="_x0000_s1026" style="position:absolute;margin-left:11.25pt;margin-top:14.95pt;width:186pt;height:2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1A9F77D" wp14:editId="308860A9">
                <wp:simplePos x="0" y="0"/>
                <wp:positionH relativeFrom="column">
                  <wp:posOffset>1762126</wp:posOffset>
                </wp:positionH>
                <wp:positionV relativeFrom="paragraph">
                  <wp:posOffset>608965</wp:posOffset>
                </wp:positionV>
                <wp:extent cx="3886200" cy="1714500"/>
                <wp:effectExtent l="76200" t="76200" r="95250" b="95250"/>
                <wp:wrapNone/>
                <wp:docPr id="968" name="Rounded Rectangle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8" o:spid="_x0000_s1026" style="position:absolute;margin-left:138.75pt;margin-top:47.95pt;width:306pt;height:13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AF0FC99" wp14:editId="0A17652F">
            <wp:extent cx="5731510" cy="2710220"/>
            <wp:effectExtent l="0" t="0" r="2540" b="0"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DA" w:rsidRDefault="001B23DA" w:rsidP="00827516">
      <w:pPr>
        <w:rPr>
          <w:rFonts w:ascii="Arial" w:hAnsi="Arial" w:cs="Arial"/>
          <w:sz w:val="24"/>
          <w:szCs w:val="24"/>
        </w:rPr>
      </w:pPr>
    </w:p>
    <w:p w:rsidR="004B1AC0" w:rsidRDefault="004B1AC0" w:rsidP="004B1A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913A97">
        <w:rPr>
          <w:rFonts w:ascii="Arial" w:hAnsi="Arial" w:cs="Arial"/>
          <w:sz w:val="24"/>
          <w:szCs w:val="24"/>
        </w:rPr>
        <w:t xml:space="preserve">or guidance </w:t>
      </w:r>
      <w:r>
        <w:rPr>
          <w:rFonts w:ascii="Arial" w:hAnsi="Arial" w:cs="Arial"/>
          <w:sz w:val="24"/>
          <w:szCs w:val="24"/>
        </w:rPr>
        <w:t>on determining eligibility for F</w:t>
      </w:r>
      <w:r w:rsidRPr="00913A97">
        <w:rPr>
          <w:rFonts w:ascii="Arial" w:hAnsi="Arial" w:cs="Arial"/>
          <w:sz w:val="24"/>
          <w:szCs w:val="24"/>
        </w:rPr>
        <w:t xml:space="preserve">ree </w:t>
      </w:r>
      <w:r>
        <w:rPr>
          <w:rFonts w:ascii="Arial" w:hAnsi="Arial" w:cs="Arial"/>
          <w:sz w:val="24"/>
          <w:szCs w:val="24"/>
        </w:rPr>
        <w:t>E</w:t>
      </w:r>
      <w:r w:rsidRPr="00913A97">
        <w:rPr>
          <w:rFonts w:ascii="Arial" w:hAnsi="Arial" w:cs="Arial"/>
          <w:sz w:val="24"/>
          <w:szCs w:val="24"/>
        </w:rPr>
        <w:t xml:space="preserve">arly </w:t>
      </w:r>
      <w:r>
        <w:rPr>
          <w:rFonts w:ascii="Arial" w:hAnsi="Arial" w:cs="Arial"/>
          <w:sz w:val="24"/>
          <w:szCs w:val="24"/>
        </w:rPr>
        <w:t>E</w:t>
      </w:r>
      <w:r w:rsidRPr="00913A97">
        <w:rPr>
          <w:rFonts w:ascii="Arial" w:hAnsi="Arial" w:cs="Arial"/>
          <w:sz w:val="24"/>
          <w:szCs w:val="24"/>
        </w:rPr>
        <w:t>ducation</w:t>
      </w:r>
      <w:r>
        <w:rPr>
          <w:rFonts w:ascii="Arial" w:hAnsi="Arial" w:cs="Arial"/>
          <w:sz w:val="24"/>
          <w:szCs w:val="24"/>
        </w:rPr>
        <w:t xml:space="preserve"> for 3 to 4 year olds</w:t>
      </w:r>
      <w:r w:rsidRPr="00913A97">
        <w:rPr>
          <w:rFonts w:ascii="Arial" w:hAnsi="Arial" w:cs="Arial"/>
          <w:sz w:val="24"/>
          <w:szCs w:val="24"/>
        </w:rPr>
        <w:t xml:space="preserve"> and what</w:t>
      </w:r>
      <w:r>
        <w:rPr>
          <w:rFonts w:ascii="Arial" w:hAnsi="Arial" w:cs="Arial"/>
          <w:sz w:val="24"/>
          <w:szCs w:val="24"/>
        </w:rPr>
        <w:t xml:space="preserve"> constitutes a qualifying pupil, follow the link in Row 17.</w:t>
      </w:r>
    </w:p>
    <w:p w:rsidR="0094382B" w:rsidRDefault="0094382B" w:rsidP="0094382B">
      <w:pPr>
        <w:pStyle w:val="Heading2"/>
      </w:pPr>
      <w:bookmarkStart w:id="18" w:name="_Toc444590710"/>
      <w:r>
        <w:lastRenderedPageBreak/>
        <w:t>Early Years Pupil Premium (EYPP)</w:t>
      </w:r>
      <w:bookmarkEnd w:id="18"/>
    </w:p>
    <w:p w:rsidR="00994E7C" w:rsidRPr="00994E7C" w:rsidRDefault="00994E7C" w:rsidP="00994E7C"/>
    <w:p w:rsidR="00830D56" w:rsidRDefault="001B23DA" w:rsidP="00827516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E916942" wp14:editId="6B7FD0C1">
                <wp:simplePos x="0" y="0"/>
                <wp:positionH relativeFrom="column">
                  <wp:posOffset>1828800</wp:posOffset>
                </wp:positionH>
                <wp:positionV relativeFrom="paragraph">
                  <wp:posOffset>352425</wp:posOffset>
                </wp:positionV>
                <wp:extent cx="457200" cy="809625"/>
                <wp:effectExtent l="57150" t="19050" r="76200" b="85725"/>
                <wp:wrapNone/>
                <wp:docPr id="976" name="Straight Arrow Connector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809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6" o:spid="_x0000_s1026" type="#_x0000_t32" style="position:absolute;margin-left:2in;margin-top:27.75pt;width:36pt;height:6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1787CC4" wp14:editId="26574066">
                <wp:simplePos x="0" y="0"/>
                <wp:positionH relativeFrom="column">
                  <wp:posOffset>2971800</wp:posOffset>
                </wp:positionH>
                <wp:positionV relativeFrom="paragraph">
                  <wp:posOffset>200025</wp:posOffset>
                </wp:positionV>
                <wp:extent cx="885825" cy="1733550"/>
                <wp:effectExtent l="57150" t="19050" r="66675" b="95250"/>
                <wp:wrapNone/>
                <wp:docPr id="975" name="Straight Arrow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1733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75" o:spid="_x0000_s1026" type="#_x0000_t32" style="position:absolute;margin-left:234pt;margin-top:15.75pt;width:69.75pt;height:13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4382B">
        <w:rPr>
          <w:rFonts w:ascii="Arial" w:hAnsi="Arial" w:cs="Arial"/>
          <w:sz w:val="24"/>
          <w:szCs w:val="24"/>
        </w:rPr>
        <w:t xml:space="preserve">Lower down the sheet there is </w:t>
      </w:r>
      <w:r w:rsidR="00BA03B9">
        <w:rPr>
          <w:rFonts w:ascii="Arial" w:hAnsi="Arial" w:cs="Arial"/>
          <w:sz w:val="24"/>
          <w:szCs w:val="24"/>
        </w:rPr>
        <w:t>a similar</w:t>
      </w:r>
      <w:r w:rsidR="0094382B">
        <w:rPr>
          <w:rFonts w:ascii="Arial" w:hAnsi="Arial" w:cs="Arial"/>
          <w:sz w:val="24"/>
          <w:szCs w:val="24"/>
        </w:rPr>
        <w:t xml:space="preserve"> table to fill out for EYPP, and a link to relevant guidance on row 54.</w:t>
      </w:r>
    </w:p>
    <w:p w:rsidR="001B23DA" w:rsidRDefault="001B23DA" w:rsidP="00827516">
      <w:pPr>
        <w:rPr>
          <w:rFonts w:ascii="Arial" w:hAnsi="Arial" w:cs="Arial"/>
          <w:sz w:val="24"/>
          <w:szCs w:val="24"/>
        </w:rPr>
      </w:pPr>
    </w:p>
    <w:p w:rsidR="00830D56" w:rsidRDefault="001B23DA" w:rsidP="00827516">
      <w:pPr>
        <w:rPr>
          <w:rFonts w:ascii="Arial" w:hAnsi="Arial" w:cs="Arial"/>
          <w:b/>
          <w:color w:val="00B050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C4E50AF" wp14:editId="637A3C4A">
                <wp:simplePos x="0" y="0"/>
                <wp:positionH relativeFrom="column">
                  <wp:posOffset>1743075</wp:posOffset>
                </wp:positionH>
                <wp:positionV relativeFrom="paragraph">
                  <wp:posOffset>841375</wp:posOffset>
                </wp:positionV>
                <wp:extent cx="3876675" cy="1714500"/>
                <wp:effectExtent l="76200" t="76200" r="104775" b="95250"/>
                <wp:wrapNone/>
                <wp:docPr id="974" name="Rounded 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171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4" o:spid="_x0000_s1026" style="position:absolute;margin-left:137.25pt;margin-top:66.25pt;width:305.25pt;height:13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67C051" wp14:editId="1E49D0AC">
                <wp:simplePos x="0" y="0"/>
                <wp:positionH relativeFrom="column">
                  <wp:posOffset>161925</wp:posOffset>
                </wp:positionH>
                <wp:positionV relativeFrom="paragraph">
                  <wp:posOffset>307975</wp:posOffset>
                </wp:positionV>
                <wp:extent cx="2857500" cy="266700"/>
                <wp:effectExtent l="57150" t="76200" r="95250" b="95250"/>
                <wp:wrapNone/>
                <wp:docPr id="973" name="Rounded Rectangle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73" o:spid="_x0000_s1026" style="position:absolute;margin-left:12.75pt;margin-top:24.25pt;width:225pt;height:2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D729E2" wp14:editId="296E7CF3">
            <wp:extent cx="5731510" cy="3166414"/>
            <wp:effectExtent l="0" t="0" r="2540" b="0"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3DA" w:rsidRDefault="001B23DA" w:rsidP="00827516">
      <w:pPr>
        <w:rPr>
          <w:rFonts w:ascii="Arial" w:hAnsi="Arial" w:cs="Arial"/>
          <w:sz w:val="24"/>
          <w:szCs w:val="24"/>
        </w:rPr>
      </w:pPr>
    </w:p>
    <w:p w:rsidR="00BF18F7" w:rsidRDefault="004B1AC0" w:rsidP="008275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Populate the table</w:t>
      </w:r>
      <w:r w:rsidR="00BA03B9">
        <w:rPr>
          <w:rFonts w:ascii="Arial" w:hAnsi="Arial" w:cs="Arial"/>
          <w:sz w:val="24"/>
          <w:szCs w:val="24"/>
        </w:rPr>
        <w:t xml:space="preserve"> by entering the number of pupils against their weekly hours for </w:t>
      </w:r>
      <w:r w:rsidR="00BA03B9" w:rsidRPr="00913A97">
        <w:rPr>
          <w:rFonts w:ascii="Arial" w:hAnsi="Arial" w:cs="Arial"/>
          <w:sz w:val="24"/>
          <w:szCs w:val="24"/>
        </w:rPr>
        <w:t>each term (Summer/Autumn/Spring) for 2016/17, 2017/18 and 2018/19.</w:t>
      </w:r>
    </w:p>
    <w:p w:rsidR="00830D56" w:rsidRDefault="00830D56" w:rsidP="00AE4C33"/>
    <w:p w:rsidR="00732A68" w:rsidRDefault="00732A68" w:rsidP="00AE4C33"/>
    <w:p w:rsidR="00732A68" w:rsidRDefault="00732A68" w:rsidP="00AE4C33"/>
    <w:p w:rsidR="00732A68" w:rsidRDefault="00732A68" w:rsidP="00AE4C33"/>
    <w:p w:rsidR="004B1AC0" w:rsidRDefault="004B1AC0" w:rsidP="00AE4C33"/>
    <w:p w:rsidR="004B1AC0" w:rsidRDefault="004B1AC0" w:rsidP="00AE4C33"/>
    <w:p w:rsidR="004B1AC0" w:rsidRDefault="004B1AC0" w:rsidP="00AE4C33"/>
    <w:p w:rsidR="004B1AC0" w:rsidRDefault="004B1AC0" w:rsidP="00AE4C33"/>
    <w:p w:rsidR="004B1AC0" w:rsidRDefault="004B1AC0" w:rsidP="00AE4C33"/>
    <w:p w:rsidR="00732A68" w:rsidRDefault="00732A68" w:rsidP="00AE4C33"/>
    <w:p w:rsidR="00AE41AB" w:rsidRDefault="00A67F44" w:rsidP="00AE41AB">
      <w:pPr>
        <w:pStyle w:val="Heading1"/>
        <w:rPr>
          <w:u w:val="single"/>
        </w:rPr>
      </w:pPr>
      <w:bookmarkStart w:id="19" w:name="_Toc444590711"/>
      <w:r>
        <w:rPr>
          <w:u w:val="single"/>
        </w:rPr>
        <w:lastRenderedPageBreak/>
        <w:t>‘</w:t>
      </w:r>
      <w:r w:rsidR="00AE41AB" w:rsidRPr="00AE41AB">
        <w:rPr>
          <w:u w:val="single"/>
        </w:rPr>
        <w:t>High Need</w:t>
      </w:r>
      <w:r w:rsidR="00EC11F7">
        <w:rPr>
          <w:u w:val="single"/>
        </w:rPr>
        <w:t>s</w:t>
      </w:r>
      <w:r w:rsidR="00AE41AB" w:rsidRPr="00AE41AB">
        <w:rPr>
          <w:u w:val="single"/>
        </w:rPr>
        <w:t xml:space="preserve"> Mainstream</w:t>
      </w:r>
      <w:r>
        <w:rPr>
          <w:u w:val="single"/>
        </w:rPr>
        <w:t>’</w:t>
      </w:r>
      <w:r w:rsidR="00AE41AB" w:rsidRPr="00AE41AB">
        <w:rPr>
          <w:u w:val="single"/>
        </w:rPr>
        <w:t xml:space="preserve"> </w:t>
      </w:r>
      <w:r>
        <w:rPr>
          <w:u w:val="single"/>
        </w:rPr>
        <w:t>T</w:t>
      </w:r>
      <w:r w:rsidR="00AE41AB" w:rsidRPr="00AE41AB">
        <w:rPr>
          <w:u w:val="single"/>
        </w:rPr>
        <w:t>ab</w:t>
      </w:r>
      <w:bookmarkEnd w:id="19"/>
    </w:p>
    <w:p w:rsidR="00D06122" w:rsidRPr="00672376" w:rsidRDefault="00D06122" w:rsidP="00D06122">
      <w:pPr>
        <w:rPr>
          <w:rFonts w:ascii="Arial" w:hAnsi="Arial" w:cs="Arial"/>
          <w:sz w:val="24"/>
          <w:szCs w:val="24"/>
        </w:rPr>
      </w:pPr>
    </w:p>
    <w:p w:rsidR="00BE6409" w:rsidRPr="00672376" w:rsidRDefault="00BE6409" w:rsidP="00BE6409">
      <w:pPr>
        <w:rPr>
          <w:rFonts w:ascii="Arial" w:hAnsi="Arial" w:cs="Arial"/>
          <w:sz w:val="24"/>
          <w:szCs w:val="24"/>
        </w:rPr>
      </w:pPr>
      <w:r w:rsidRPr="00672376">
        <w:rPr>
          <w:rFonts w:ascii="Arial" w:hAnsi="Arial" w:cs="Arial"/>
          <w:sz w:val="24"/>
          <w:szCs w:val="24"/>
        </w:rPr>
        <w:t>Schools with High Needs Mainstream pupils will need to enter pupil data on this tab. It feeds into the Year 1, Year 2 and Year 3 tabs in the High Needs Mainstream sections.</w:t>
      </w:r>
      <w:r w:rsidR="00560AFA" w:rsidRPr="00672376">
        <w:rPr>
          <w:rFonts w:ascii="Arial" w:hAnsi="Arial" w:cs="Arial"/>
          <w:sz w:val="24"/>
          <w:szCs w:val="24"/>
        </w:rPr>
        <w:t xml:space="preserve"> </w:t>
      </w:r>
    </w:p>
    <w:p w:rsidR="00D06122" w:rsidRDefault="00D06122" w:rsidP="00D06122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When entering data on this tab it </w:t>
      </w:r>
      <w:r w:rsidR="00672376">
        <w:rPr>
          <w:rFonts w:ascii="Arial" w:hAnsi="Arial" w:cs="Arial"/>
          <w:sz w:val="24"/>
          <w:szCs w:val="24"/>
        </w:rPr>
        <w:t>may</w:t>
      </w:r>
      <w:r w:rsidRPr="00913A97">
        <w:rPr>
          <w:rFonts w:ascii="Arial" w:hAnsi="Arial" w:cs="Arial"/>
          <w:sz w:val="24"/>
          <w:szCs w:val="24"/>
        </w:rPr>
        <w:t xml:space="preserve"> be useful to refer to </w:t>
      </w:r>
      <w:hyperlink r:id="rId37" w:history="1">
        <w:r w:rsidRPr="00913A97">
          <w:rPr>
            <w:rStyle w:val="Hyperlink"/>
            <w:rFonts w:ascii="Arial" w:hAnsi="Arial" w:cs="Arial"/>
            <w:sz w:val="24"/>
            <w:szCs w:val="24"/>
          </w:rPr>
          <w:t>this</w:t>
        </w:r>
      </w:hyperlink>
      <w:r w:rsidRPr="00913A97">
        <w:rPr>
          <w:rFonts w:ascii="Arial" w:hAnsi="Arial" w:cs="Arial"/>
          <w:sz w:val="24"/>
          <w:szCs w:val="24"/>
        </w:rPr>
        <w:t xml:space="preserve"> consultation document. </w:t>
      </w:r>
    </w:p>
    <w:p w:rsidR="00481CA7" w:rsidRPr="00672376" w:rsidRDefault="00672376" w:rsidP="00481CA7">
      <w:pPr>
        <w:rPr>
          <w:rFonts w:ascii="Arial" w:hAnsi="Arial" w:cs="Arial"/>
          <w:sz w:val="24"/>
          <w:szCs w:val="24"/>
        </w:rPr>
      </w:pP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9F83020" wp14:editId="315B06DB">
                <wp:simplePos x="0" y="0"/>
                <wp:positionH relativeFrom="column">
                  <wp:posOffset>4564380</wp:posOffset>
                </wp:positionH>
                <wp:positionV relativeFrom="paragraph">
                  <wp:posOffset>959485</wp:posOffset>
                </wp:positionV>
                <wp:extent cx="190500" cy="487680"/>
                <wp:effectExtent l="57150" t="19050" r="76200" b="83820"/>
                <wp:wrapNone/>
                <wp:docPr id="922" name="Straight Arrow Connector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87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2" o:spid="_x0000_s1026" type="#_x0000_t32" style="position:absolute;margin-left:359.4pt;margin-top:75.55pt;width:15pt;height:38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C22C120" wp14:editId="2C5799A1">
                <wp:simplePos x="0" y="0"/>
                <wp:positionH relativeFrom="column">
                  <wp:posOffset>4130675</wp:posOffset>
                </wp:positionH>
                <wp:positionV relativeFrom="paragraph">
                  <wp:posOffset>657860</wp:posOffset>
                </wp:positionV>
                <wp:extent cx="514350" cy="371475"/>
                <wp:effectExtent l="76200" t="76200" r="95250" b="104775"/>
                <wp:wrapNone/>
                <wp:docPr id="1151" name="Oval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1DEAC6A" wp14:editId="36893CB2">
                                  <wp:extent cx="161290" cy="59711"/>
                                  <wp:effectExtent l="0" t="0" r="0" b="0"/>
                                  <wp:docPr id="923" name="Picture 9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EA3881" wp14:editId="39867D69">
                                  <wp:extent cx="161290" cy="124293"/>
                                  <wp:effectExtent l="0" t="0" r="0" b="9525"/>
                                  <wp:docPr id="924" name="Picture 9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51" o:spid="_x0000_s1078" style="position:absolute;margin-left:325.25pt;margin-top:51.8pt;width:40.5pt;height:29.25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1DEAC6A" wp14:editId="36893CB2">
                            <wp:extent cx="161290" cy="59711"/>
                            <wp:effectExtent l="0" t="0" r="0" b="0"/>
                            <wp:docPr id="923" name="Picture 9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EA3881" wp14:editId="39867D69">
                            <wp:extent cx="161290" cy="124293"/>
                            <wp:effectExtent l="0" t="0" r="0" b="9525"/>
                            <wp:docPr id="924" name="Picture 9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7AD8763" wp14:editId="172FA8E6">
                <wp:simplePos x="0" y="0"/>
                <wp:positionH relativeFrom="column">
                  <wp:posOffset>4063365</wp:posOffset>
                </wp:positionH>
                <wp:positionV relativeFrom="paragraph">
                  <wp:posOffset>951230</wp:posOffset>
                </wp:positionV>
                <wp:extent cx="111760" cy="495935"/>
                <wp:effectExtent l="76200" t="19050" r="59690" b="94615"/>
                <wp:wrapNone/>
                <wp:docPr id="1150" name="Straight Arrow Connector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50" o:spid="_x0000_s1026" type="#_x0000_t32" style="position:absolute;margin-left:319.95pt;margin-top:74.9pt;width:8.8pt;height:39.05pt;flip:x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A6F416B" wp14:editId="392D72C0">
                <wp:simplePos x="0" y="0"/>
                <wp:positionH relativeFrom="column">
                  <wp:posOffset>2916555</wp:posOffset>
                </wp:positionH>
                <wp:positionV relativeFrom="paragraph">
                  <wp:posOffset>654685</wp:posOffset>
                </wp:positionV>
                <wp:extent cx="514350" cy="371475"/>
                <wp:effectExtent l="76200" t="76200" r="95250" b="104775"/>
                <wp:wrapNone/>
                <wp:docPr id="1147" name="Oval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C6FA40C" wp14:editId="11F541D8">
                                  <wp:extent cx="161290" cy="59711"/>
                                  <wp:effectExtent l="0" t="0" r="0" b="0"/>
                                  <wp:docPr id="1148" name="Picture 1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EBBB16" wp14:editId="5674F6A2">
                                  <wp:extent cx="161290" cy="124293"/>
                                  <wp:effectExtent l="0" t="0" r="0" b="9525"/>
                                  <wp:docPr id="1149" name="Picture 1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7" o:spid="_x0000_s1079" style="position:absolute;margin-left:229.65pt;margin-top:51.55pt;width:40.5pt;height:29.25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C6FA40C" wp14:editId="11F541D8">
                            <wp:extent cx="161290" cy="59711"/>
                            <wp:effectExtent l="0" t="0" r="0" b="0"/>
                            <wp:docPr id="1148" name="Picture 1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EBBB16" wp14:editId="5674F6A2">
                            <wp:extent cx="161290" cy="124293"/>
                            <wp:effectExtent l="0" t="0" r="0" b="9525"/>
                            <wp:docPr id="1149" name="Picture 1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F97F12A" wp14:editId="230BA1B1">
                <wp:simplePos x="0" y="0"/>
                <wp:positionH relativeFrom="column">
                  <wp:posOffset>2227580</wp:posOffset>
                </wp:positionH>
                <wp:positionV relativeFrom="paragraph">
                  <wp:posOffset>988060</wp:posOffset>
                </wp:positionV>
                <wp:extent cx="190500" cy="487680"/>
                <wp:effectExtent l="57150" t="19050" r="76200" b="83820"/>
                <wp:wrapNone/>
                <wp:docPr id="1144" name="Straight Arrow Connector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87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4" o:spid="_x0000_s1026" type="#_x0000_t32" style="position:absolute;margin-left:175.4pt;margin-top:77.8pt;width:15pt;height:38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046B714" wp14:editId="03EA4174">
                <wp:simplePos x="0" y="0"/>
                <wp:positionH relativeFrom="column">
                  <wp:posOffset>1793875</wp:posOffset>
                </wp:positionH>
                <wp:positionV relativeFrom="paragraph">
                  <wp:posOffset>686435</wp:posOffset>
                </wp:positionV>
                <wp:extent cx="514350" cy="371475"/>
                <wp:effectExtent l="76200" t="76200" r="95250" b="104775"/>
                <wp:wrapNone/>
                <wp:docPr id="1143" name="Oval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529CA0B" wp14:editId="5F38F9E3">
                                  <wp:extent cx="161290" cy="59711"/>
                                  <wp:effectExtent l="0" t="0" r="0" b="0"/>
                                  <wp:docPr id="1145" name="Picture 1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D756E7" wp14:editId="0B2DA2CE">
                                  <wp:extent cx="161290" cy="124293"/>
                                  <wp:effectExtent l="0" t="0" r="0" b="9525"/>
                                  <wp:docPr id="1146" name="Picture 1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43" o:spid="_x0000_s1080" style="position:absolute;margin-left:141.25pt;margin-top:54.05pt;width:40.5pt;height:29.25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5Ek3w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529CA0B" wp14:editId="5F38F9E3">
                            <wp:extent cx="161290" cy="59711"/>
                            <wp:effectExtent l="0" t="0" r="0" b="0"/>
                            <wp:docPr id="1145" name="Picture 1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D756E7" wp14:editId="0B2DA2CE">
                            <wp:extent cx="161290" cy="124293"/>
                            <wp:effectExtent l="0" t="0" r="0" b="9525"/>
                            <wp:docPr id="1146" name="Picture 1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CDDA1AF" wp14:editId="6D90864C">
                <wp:simplePos x="0" y="0"/>
                <wp:positionH relativeFrom="column">
                  <wp:posOffset>1726565</wp:posOffset>
                </wp:positionH>
                <wp:positionV relativeFrom="paragraph">
                  <wp:posOffset>979805</wp:posOffset>
                </wp:positionV>
                <wp:extent cx="111760" cy="495935"/>
                <wp:effectExtent l="76200" t="19050" r="59690" b="94615"/>
                <wp:wrapNone/>
                <wp:docPr id="1142" name="Straight Arrow Connector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42" o:spid="_x0000_s1026" type="#_x0000_t32" style="position:absolute;margin-left:135.95pt;margin-top:77.15pt;width:8.8pt;height:39.0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C7CF5A3" wp14:editId="40E85AF0">
                <wp:simplePos x="0" y="0"/>
                <wp:positionH relativeFrom="column">
                  <wp:posOffset>989330</wp:posOffset>
                </wp:positionH>
                <wp:positionV relativeFrom="paragraph">
                  <wp:posOffset>659655</wp:posOffset>
                </wp:positionV>
                <wp:extent cx="514350" cy="371475"/>
                <wp:effectExtent l="76200" t="76200" r="95250" b="104775"/>
                <wp:wrapNone/>
                <wp:docPr id="1138" name="Oval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672376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88C1516" wp14:editId="6111E7B9">
                                  <wp:extent cx="161290" cy="59711"/>
                                  <wp:effectExtent l="0" t="0" r="0" b="0"/>
                                  <wp:docPr id="1140" name="Picture 1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F39248" wp14:editId="493F811D">
                                  <wp:extent cx="161290" cy="124293"/>
                                  <wp:effectExtent l="0" t="0" r="0" b="9525"/>
                                  <wp:docPr id="1141" name="Picture 1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38" o:spid="_x0000_s1081" style="position:absolute;margin-left:77.9pt;margin-top:51.95pt;width:40.5pt;height:29.25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672376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88C1516" wp14:editId="6111E7B9">
                            <wp:extent cx="161290" cy="59711"/>
                            <wp:effectExtent l="0" t="0" r="0" b="0"/>
                            <wp:docPr id="1140" name="Picture 1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F39248" wp14:editId="493F811D">
                            <wp:extent cx="161290" cy="124293"/>
                            <wp:effectExtent l="0" t="0" r="0" b="9525"/>
                            <wp:docPr id="1141" name="Picture 1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481CA7" w:rsidRPr="00672376">
        <w:rPr>
          <w:rFonts w:ascii="Arial" w:hAnsi="Arial" w:cs="Arial"/>
          <w:sz w:val="24"/>
          <w:szCs w:val="24"/>
        </w:rPr>
        <w:t xml:space="preserve">The tables to the right of the pupil data will then </w:t>
      </w:r>
      <w:r w:rsidR="00035F63">
        <w:rPr>
          <w:rFonts w:ascii="Arial" w:hAnsi="Arial" w:cs="Arial"/>
          <w:sz w:val="24"/>
          <w:szCs w:val="24"/>
        </w:rPr>
        <w:t>populate with</w:t>
      </w:r>
      <w:r w:rsidR="00481CA7" w:rsidRPr="00672376">
        <w:rPr>
          <w:rFonts w:ascii="Arial" w:hAnsi="Arial" w:cs="Arial"/>
          <w:sz w:val="24"/>
          <w:szCs w:val="24"/>
        </w:rPr>
        <w:t xml:space="preserve"> any Element 3 top up funding, Notional SEN budget top up funding &amp; Post 16 Element 2 funding, for the current year as well as years 2 and 3.</w:t>
      </w:r>
    </w:p>
    <w:p w:rsidR="009E1B19" w:rsidRDefault="00672376" w:rsidP="00BE6409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7D54DF4" wp14:editId="3D1C6188">
                <wp:simplePos x="0" y="0"/>
                <wp:positionH relativeFrom="column">
                  <wp:posOffset>2703195</wp:posOffset>
                </wp:positionH>
                <wp:positionV relativeFrom="paragraph">
                  <wp:posOffset>233680</wp:posOffset>
                </wp:positionV>
                <wp:extent cx="263525" cy="469900"/>
                <wp:effectExtent l="57150" t="19050" r="60325" b="101600"/>
                <wp:wrapNone/>
                <wp:docPr id="999" name="Straight Arrow Connector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525" cy="469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9" o:spid="_x0000_s1026" type="#_x0000_t32" style="position:absolute;margin-left:212.85pt;margin-top:18.4pt;width:20.75pt;height:37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4D67AB9" wp14:editId="332EB64B">
                <wp:simplePos x="0" y="0"/>
                <wp:positionH relativeFrom="column">
                  <wp:posOffset>922020</wp:posOffset>
                </wp:positionH>
                <wp:positionV relativeFrom="paragraph">
                  <wp:posOffset>220980</wp:posOffset>
                </wp:positionV>
                <wp:extent cx="111760" cy="495935"/>
                <wp:effectExtent l="76200" t="19050" r="59690" b="94615"/>
                <wp:wrapNone/>
                <wp:docPr id="1001" name="Straight Arrow Connector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760" cy="4959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1" o:spid="_x0000_s1026" type="#_x0000_t32" style="position:absolute;margin-left:72.6pt;margin-top:17.4pt;width:8.8pt;height:39.05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2141FBC" wp14:editId="79122385">
                <wp:simplePos x="0" y="0"/>
                <wp:positionH relativeFrom="column">
                  <wp:posOffset>1423035</wp:posOffset>
                </wp:positionH>
                <wp:positionV relativeFrom="paragraph">
                  <wp:posOffset>229235</wp:posOffset>
                </wp:positionV>
                <wp:extent cx="190500" cy="487680"/>
                <wp:effectExtent l="57150" t="19050" r="76200" b="83820"/>
                <wp:wrapNone/>
                <wp:docPr id="1139" name="Straight Arrow Connector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87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39" o:spid="_x0000_s1026" type="#_x0000_t32" style="position:absolute;margin-left:112.05pt;margin-top:18.05pt;width:15pt;height:38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E1B19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44C1B46" wp14:editId="06BF2A3E">
                <wp:simplePos x="0" y="0"/>
                <wp:positionH relativeFrom="column">
                  <wp:posOffset>3404870</wp:posOffset>
                </wp:positionH>
                <wp:positionV relativeFrom="paragraph">
                  <wp:posOffset>226060</wp:posOffset>
                </wp:positionV>
                <wp:extent cx="280035" cy="470535"/>
                <wp:effectExtent l="57150" t="19050" r="81915" b="81915"/>
                <wp:wrapNone/>
                <wp:docPr id="1000" name="Straight Arrow Connector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" cy="470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0" o:spid="_x0000_s1026" type="#_x0000_t32" style="position:absolute;margin-left:268.1pt;margin-top:17.8pt;width:22.05pt;height:37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E1B19"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05E4C10" wp14:editId="1C98F2E2">
                <wp:simplePos x="0" y="0"/>
                <wp:positionH relativeFrom="column">
                  <wp:posOffset>3203205</wp:posOffset>
                </wp:positionH>
                <wp:positionV relativeFrom="paragraph">
                  <wp:posOffset>306230</wp:posOffset>
                </wp:positionV>
                <wp:extent cx="0" cy="417136"/>
                <wp:effectExtent l="95250" t="19050" r="76200" b="97790"/>
                <wp:wrapNone/>
                <wp:docPr id="998" name="Straight Arrow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8" o:spid="_x0000_s1026" type="#_x0000_t32" style="position:absolute;margin-left:252.2pt;margin-top:24.1pt;width:0;height:32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E1B19">
        <w:rPr>
          <w:noProof/>
          <w:lang w:eastAsia="en-GB"/>
        </w:rPr>
        <w:drawing>
          <wp:inline distT="0" distB="0" distL="0" distR="0" wp14:anchorId="32AA7F40" wp14:editId="51E0881A">
            <wp:extent cx="5731510" cy="1355090"/>
            <wp:effectExtent l="0" t="0" r="2540" b="0"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C8" w:rsidRDefault="00BE6409" w:rsidP="00BE6409">
      <w:pPr>
        <w:rPr>
          <w:rFonts w:ascii="Arial" w:hAnsi="Arial" w:cs="Arial"/>
          <w:sz w:val="24"/>
          <w:szCs w:val="24"/>
        </w:rPr>
      </w:pPr>
      <w:r w:rsidRPr="00BE6409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8C5254" w:rsidRPr="00BE6409">
        <w:rPr>
          <w:rFonts w:ascii="Arial" w:hAnsi="Arial" w:cs="Arial"/>
          <w:sz w:val="24"/>
          <w:szCs w:val="24"/>
        </w:rPr>
        <w:t>E</w:t>
      </w:r>
      <w:r w:rsidR="001E2EAB" w:rsidRPr="00BE6409">
        <w:rPr>
          <w:rFonts w:ascii="Arial" w:hAnsi="Arial" w:cs="Arial"/>
          <w:sz w:val="24"/>
          <w:szCs w:val="24"/>
        </w:rPr>
        <w:t>nter the pupil name</w:t>
      </w:r>
      <w:r w:rsidR="008C5254" w:rsidRPr="00BE6409">
        <w:rPr>
          <w:rFonts w:ascii="Arial" w:hAnsi="Arial" w:cs="Arial"/>
          <w:sz w:val="24"/>
          <w:szCs w:val="24"/>
        </w:rPr>
        <w:t>s in Column C</w:t>
      </w:r>
      <w:r w:rsidR="00743B35" w:rsidRPr="00BE6409">
        <w:rPr>
          <w:rFonts w:ascii="Arial" w:hAnsi="Arial" w:cs="Arial"/>
          <w:sz w:val="24"/>
          <w:szCs w:val="24"/>
        </w:rPr>
        <w:t xml:space="preserve"> and</w:t>
      </w:r>
      <w:r w:rsidR="00035F63">
        <w:rPr>
          <w:rFonts w:ascii="Arial" w:hAnsi="Arial" w:cs="Arial"/>
          <w:sz w:val="24"/>
          <w:szCs w:val="24"/>
        </w:rPr>
        <w:t xml:space="preserve"> their</w:t>
      </w:r>
      <w:r w:rsidR="00743B35" w:rsidRPr="00BE6409">
        <w:rPr>
          <w:rFonts w:ascii="Arial" w:hAnsi="Arial" w:cs="Arial"/>
          <w:sz w:val="24"/>
          <w:szCs w:val="24"/>
        </w:rPr>
        <w:t xml:space="preserve"> dates of birth in Column D.</w:t>
      </w:r>
      <w:r w:rsidR="002B534E">
        <w:rPr>
          <w:rFonts w:ascii="Arial" w:hAnsi="Arial" w:cs="Arial"/>
          <w:sz w:val="24"/>
          <w:szCs w:val="24"/>
        </w:rPr>
        <w:t xml:space="preserve"> </w:t>
      </w:r>
    </w:p>
    <w:p w:rsidR="00510B89" w:rsidRPr="008054C8" w:rsidRDefault="008054C8" w:rsidP="00BE640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N.B. </w:t>
      </w:r>
      <w:r w:rsidR="002B534E">
        <w:rPr>
          <w:rFonts w:ascii="Arial" w:hAnsi="Arial" w:cs="Arial"/>
          <w:b/>
          <w:color w:val="FF0000"/>
          <w:sz w:val="24"/>
          <w:szCs w:val="24"/>
        </w:rPr>
        <w:t xml:space="preserve">Date of Birth </w:t>
      </w:r>
      <w:r w:rsidR="002B534E" w:rsidRPr="002B534E">
        <w:rPr>
          <w:rFonts w:ascii="Arial" w:hAnsi="Arial" w:cs="Arial"/>
          <w:b/>
          <w:color w:val="FF0000"/>
          <w:sz w:val="24"/>
          <w:szCs w:val="24"/>
          <w:u w:val="single"/>
        </w:rPr>
        <w:t>MUST</w:t>
      </w:r>
      <w:r w:rsidR="002B534E">
        <w:rPr>
          <w:rFonts w:ascii="Arial" w:hAnsi="Arial" w:cs="Arial"/>
          <w:b/>
          <w:color w:val="FF0000"/>
          <w:sz w:val="24"/>
          <w:szCs w:val="24"/>
        </w:rPr>
        <w:t xml:space="preserve"> be entered for the funding to be calculated correctly. </w:t>
      </w:r>
      <w:r>
        <w:rPr>
          <w:rFonts w:ascii="Arial" w:hAnsi="Arial" w:cs="Arial"/>
          <w:color w:val="FF0000"/>
          <w:sz w:val="24"/>
          <w:szCs w:val="24"/>
        </w:rPr>
        <w:t>When estimating future years budgets when a DOB may not be known use a fictitious date but ensure that it accurately reflects whether the pupil is Pre or Post 16</w:t>
      </w:r>
    </w:p>
    <w:p w:rsidR="001E2EAB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743B35">
        <w:rPr>
          <w:rFonts w:ascii="Arial" w:hAnsi="Arial" w:cs="Arial"/>
          <w:sz w:val="24"/>
          <w:szCs w:val="24"/>
        </w:rPr>
        <w:t xml:space="preserve">Placement </w:t>
      </w:r>
      <w:r w:rsidR="001E2EAB">
        <w:rPr>
          <w:rFonts w:ascii="Arial" w:hAnsi="Arial" w:cs="Arial"/>
          <w:sz w:val="24"/>
          <w:szCs w:val="24"/>
        </w:rPr>
        <w:t xml:space="preserve">Start and End dates are already </w:t>
      </w:r>
      <w:r w:rsidR="00743B35">
        <w:rPr>
          <w:rFonts w:ascii="Arial" w:hAnsi="Arial" w:cs="Arial"/>
          <w:sz w:val="24"/>
          <w:szCs w:val="24"/>
        </w:rPr>
        <w:t>filled in</w:t>
      </w:r>
      <w:r w:rsidR="00035F63">
        <w:rPr>
          <w:rFonts w:ascii="Arial" w:hAnsi="Arial" w:cs="Arial"/>
          <w:sz w:val="24"/>
          <w:szCs w:val="24"/>
        </w:rPr>
        <w:t>,</w:t>
      </w:r>
      <w:r w:rsidR="001E2EAB">
        <w:rPr>
          <w:rFonts w:ascii="Arial" w:hAnsi="Arial" w:cs="Arial"/>
          <w:sz w:val="24"/>
          <w:szCs w:val="24"/>
        </w:rPr>
        <w:t xml:space="preserve"> assum</w:t>
      </w:r>
      <w:r w:rsidR="00035F63">
        <w:rPr>
          <w:rFonts w:ascii="Arial" w:hAnsi="Arial" w:cs="Arial"/>
          <w:sz w:val="24"/>
          <w:szCs w:val="24"/>
        </w:rPr>
        <w:t>ing</w:t>
      </w:r>
      <w:r w:rsidR="001E2EAB">
        <w:rPr>
          <w:rFonts w:ascii="Arial" w:hAnsi="Arial" w:cs="Arial"/>
          <w:sz w:val="24"/>
          <w:szCs w:val="24"/>
        </w:rPr>
        <w:t xml:space="preserve"> the pupil will be at the school for </w:t>
      </w:r>
      <w:r w:rsidR="00035F63">
        <w:rPr>
          <w:rFonts w:ascii="Arial" w:hAnsi="Arial" w:cs="Arial"/>
          <w:sz w:val="24"/>
          <w:szCs w:val="24"/>
        </w:rPr>
        <w:t xml:space="preserve">all three </w:t>
      </w:r>
      <w:r w:rsidR="001E2EAB">
        <w:rPr>
          <w:rFonts w:ascii="Arial" w:hAnsi="Arial" w:cs="Arial"/>
          <w:sz w:val="24"/>
          <w:szCs w:val="24"/>
        </w:rPr>
        <w:t>financial year</w:t>
      </w:r>
      <w:r w:rsidR="00035F63">
        <w:rPr>
          <w:rFonts w:ascii="Arial" w:hAnsi="Arial" w:cs="Arial"/>
          <w:sz w:val="24"/>
          <w:szCs w:val="24"/>
        </w:rPr>
        <w:t>s (Years 1, 2 and 3)</w:t>
      </w:r>
      <w:r w:rsidR="001E2EAB">
        <w:rPr>
          <w:rFonts w:ascii="Arial" w:hAnsi="Arial" w:cs="Arial"/>
          <w:sz w:val="24"/>
          <w:szCs w:val="24"/>
        </w:rPr>
        <w:t>.</w:t>
      </w:r>
      <w:r w:rsidR="00743B35">
        <w:rPr>
          <w:rFonts w:ascii="Arial" w:hAnsi="Arial" w:cs="Arial"/>
          <w:sz w:val="24"/>
          <w:szCs w:val="24"/>
        </w:rPr>
        <w:t xml:space="preserve"> These can be changed as necessary.</w:t>
      </w:r>
    </w:p>
    <w:p w:rsidR="009E1B19" w:rsidRDefault="00BE6409" w:rsidP="006723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1E2EAB">
        <w:rPr>
          <w:rFonts w:ascii="Arial" w:hAnsi="Arial" w:cs="Arial"/>
          <w:sz w:val="24"/>
          <w:szCs w:val="24"/>
        </w:rPr>
        <w:t>Enter the Year 1 Summer, Autumn and Spring Monthly top up rates in columns G, H and I respectively.</w:t>
      </w:r>
      <w:r w:rsidR="00743B35">
        <w:rPr>
          <w:rFonts w:ascii="Arial" w:hAnsi="Arial" w:cs="Arial"/>
          <w:sz w:val="24"/>
          <w:szCs w:val="24"/>
        </w:rPr>
        <w:t xml:space="preserve"> </w:t>
      </w:r>
      <w:r w:rsidR="009E1B19" w:rsidRPr="00672376">
        <w:rPr>
          <w:rFonts w:ascii="Arial" w:hAnsi="Arial" w:cs="Arial"/>
          <w:sz w:val="24"/>
          <w:szCs w:val="24"/>
        </w:rPr>
        <w:t xml:space="preserve">Monthly top up rates appear in the </w:t>
      </w:r>
      <w:r w:rsidR="00672376">
        <w:rPr>
          <w:rFonts w:ascii="Arial" w:hAnsi="Arial" w:cs="Arial"/>
          <w:sz w:val="24"/>
          <w:szCs w:val="24"/>
        </w:rPr>
        <w:t>confirmation letters received by SENCOs, sent out by the SEN resources team.</w:t>
      </w:r>
    </w:p>
    <w:p w:rsidR="001E2EAB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1E2EAB">
        <w:rPr>
          <w:rFonts w:ascii="Arial" w:hAnsi="Arial" w:cs="Arial"/>
          <w:sz w:val="24"/>
          <w:szCs w:val="24"/>
        </w:rPr>
        <w:t>A year 2 monthly top up rate should be entered</w:t>
      </w:r>
      <w:r w:rsidR="009E1B19">
        <w:rPr>
          <w:rFonts w:ascii="Arial" w:hAnsi="Arial" w:cs="Arial"/>
          <w:sz w:val="24"/>
          <w:szCs w:val="24"/>
        </w:rPr>
        <w:t xml:space="preserve"> against each pupil in column J and a</w:t>
      </w:r>
      <w:r w:rsidR="001E2EAB" w:rsidRPr="00C913DC">
        <w:rPr>
          <w:rFonts w:ascii="Arial" w:hAnsi="Arial" w:cs="Arial"/>
          <w:sz w:val="24"/>
          <w:szCs w:val="24"/>
        </w:rPr>
        <w:t xml:space="preserve"> year 3 monthly top up rate should be entered against each pupil in column K.</w:t>
      </w:r>
    </w:p>
    <w:p w:rsidR="003F653A" w:rsidRPr="00035F63" w:rsidRDefault="003F653A" w:rsidP="003F653A">
      <w:pPr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035F63">
        <w:rPr>
          <w:rFonts w:ascii="Arial" w:hAnsi="Arial" w:cs="Arial"/>
          <w:sz w:val="24"/>
          <w:szCs w:val="24"/>
        </w:rPr>
        <w:t xml:space="preserve">It is prudent to initially forecast the same rates for each of the periods in Columns G </w:t>
      </w:r>
      <w:r w:rsidR="00672376" w:rsidRPr="00035F63">
        <w:rPr>
          <w:rFonts w:ascii="Arial" w:hAnsi="Arial" w:cs="Arial"/>
          <w:sz w:val="24"/>
          <w:szCs w:val="24"/>
        </w:rPr>
        <w:t>to K and then update them as necessary.</w:t>
      </w:r>
    </w:p>
    <w:p w:rsidR="00321739" w:rsidRDefault="00B6556C" w:rsidP="00AE41AB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2B0F621" wp14:editId="69DF2CF9">
                <wp:simplePos x="0" y="0"/>
                <wp:positionH relativeFrom="column">
                  <wp:posOffset>2399386</wp:posOffset>
                </wp:positionH>
                <wp:positionV relativeFrom="paragraph">
                  <wp:posOffset>157226</wp:posOffset>
                </wp:positionV>
                <wp:extent cx="2362809" cy="804672"/>
                <wp:effectExtent l="38100" t="38100" r="76200" b="109855"/>
                <wp:wrapNone/>
                <wp:docPr id="1009" name="Straight Arrow Connector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809" cy="80467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09" o:spid="_x0000_s1026" type="#_x0000_t32" style="position:absolute;margin-left:188.95pt;margin-top:12.4pt;width:186.05pt;height:63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71C79" w:rsidRPr="00C913DC">
        <w:rPr>
          <w:rFonts w:ascii="Arial" w:hAnsi="Arial" w:cs="Arial"/>
          <w:sz w:val="24"/>
          <w:szCs w:val="24"/>
        </w:rPr>
        <w:t xml:space="preserve">At the bottom of this table in cell </w:t>
      </w:r>
      <w:r>
        <w:rPr>
          <w:rFonts w:ascii="Arial" w:hAnsi="Arial" w:cs="Arial"/>
          <w:sz w:val="24"/>
          <w:szCs w:val="24"/>
        </w:rPr>
        <w:t>L</w:t>
      </w:r>
      <w:r w:rsidR="00672376">
        <w:rPr>
          <w:rFonts w:ascii="Arial" w:hAnsi="Arial" w:cs="Arial"/>
          <w:sz w:val="24"/>
          <w:szCs w:val="24"/>
        </w:rPr>
        <w:t>/M</w:t>
      </w:r>
      <w:r w:rsidR="00E71C79" w:rsidRPr="00C913DC">
        <w:rPr>
          <w:rFonts w:ascii="Arial" w:hAnsi="Arial" w:cs="Arial"/>
          <w:sz w:val="24"/>
          <w:szCs w:val="24"/>
        </w:rPr>
        <w:t>8</w:t>
      </w:r>
      <w:r w:rsidR="00672376">
        <w:rPr>
          <w:rFonts w:ascii="Arial" w:hAnsi="Arial" w:cs="Arial"/>
          <w:sz w:val="24"/>
          <w:szCs w:val="24"/>
        </w:rPr>
        <w:t>3</w:t>
      </w:r>
      <w:r w:rsidR="00E71C79" w:rsidRPr="00C913DC">
        <w:rPr>
          <w:rFonts w:ascii="Arial" w:hAnsi="Arial" w:cs="Arial"/>
          <w:sz w:val="24"/>
          <w:szCs w:val="24"/>
        </w:rPr>
        <w:t xml:space="preserve"> the total funding linked to the pupils entered in the table will be shown.</w:t>
      </w:r>
    </w:p>
    <w:p w:rsidR="00B6556C" w:rsidRPr="00C913DC" w:rsidRDefault="00B6556C" w:rsidP="00AE41AB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1CD3642" wp14:editId="28A747BD">
                <wp:simplePos x="0" y="0"/>
                <wp:positionH relativeFrom="column">
                  <wp:posOffset>4760900</wp:posOffset>
                </wp:positionH>
                <wp:positionV relativeFrom="paragraph">
                  <wp:posOffset>432308</wp:posOffset>
                </wp:positionV>
                <wp:extent cx="922426" cy="182880"/>
                <wp:effectExtent l="57150" t="76200" r="68580" b="102870"/>
                <wp:wrapNone/>
                <wp:docPr id="1008" name="Rounded Rectangl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426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08" o:spid="_x0000_s1026" style="position:absolute;margin-left:374.85pt;margin-top:34.05pt;width:72.65pt;height:14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77D542" wp14:editId="743D1645">
            <wp:extent cx="5731510" cy="602543"/>
            <wp:effectExtent l="0" t="0" r="2540" b="762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79" w:rsidRDefault="00E71C79" w:rsidP="00AE41AB">
      <w:pPr>
        <w:rPr>
          <w:rFonts w:ascii="Arial" w:hAnsi="Arial" w:cs="Arial"/>
          <w:sz w:val="24"/>
          <w:szCs w:val="24"/>
        </w:rPr>
      </w:pPr>
      <w:r w:rsidRPr="00C913DC">
        <w:rPr>
          <w:rFonts w:ascii="Arial" w:hAnsi="Arial" w:cs="Arial"/>
          <w:sz w:val="24"/>
          <w:szCs w:val="24"/>
        </w:rPr>
        <w:lastRenderedPageBreak/>
        <w:t xml:space="preserve">This figure is then broken down further </w:t>
      </w:r>
      <w:r w:rsidR="00B6556C">
        <w:rPr>
          <w:rFonts w:ascii="Arial" w:hAnsi="Arial" w:cs="Arial"/>
          <w:sz w:val="24"/>
          <w:szCs w:val="24"/>
        </w:rPr>
        <w:t xml:space="preserve">in the tables to the right, </w:t>
      </w:r>
      <w:r w:rsidRPr="00C913DC">
        <w:rPr>
          <w:rFonts w:ascii="Arial" w:hAnsi="Arial" w:cs="Arial"/>
          <w:sz w:val="24"/>
          <w:szCs w:val="24"/>
        </w:rPr>
        <w:t>between Element 3 top up and Notional SEN budg</w:t>
      </w:r>
      <w:r w:rsidR="00BE6409">
        <w:rPr>
          <w:rFonts w:ascii="Arial" w:hAnsi="Arial" w:cs="Arial"/>
          <w:sz w:val="24"/>
          <w:szCs w:val="24"/>
        </w:rPr>
        <w:t>et top up and Post 16 Element 2, with total in cells AA83, AO85 and BC83 respectively.</w:t>
      </w:r>
    </w:p>
    <w:p w:rsidR="00BE6409" w:rsidRPr="00B6556C" w:rsidRDefault="00035F63" w:rsidP="00BE64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Further</w:t>
      </w:r>
      <w:r w:rsidR="00B6556C">
        <w:rPr>
          <w:rFonts w:ascii="Arial" w:hAnsi="Arial" w:cs="Arial"/>
          <w:sz w:val="24"/>
          <w:szCs w:val="24"/>
        </w:rPr>
        <w:t xml:space="preserve"> to the right, f</w:t>
      </w:r>
      <w:r w:rsidR="00E71C79" w:rsidRPr="00C913DC">
        <w:rPr>
          <w:rFonts w:ascii="Arial" w:hAnsi="Arial" w:cs="Arial"/>
          <w:sz w:val="24"/>
          <w:szCs w:val="24"/>
        </w:rPr>
        <w:t>unding figures for 2017/18 and 2018/19 are also shown.</w:t>
      </w:r>
    </w:p>
    <w:p w:rsidR="00E71C79" w:rsidRDefault="00E71C7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the top of the sheet, above the Element 3 top up table, the workings for the Notional SEN budget top up rate are shown. </w:t>
      </w:r>
    </w:p>
    <w:p w:rsidR="00B6556C" w:rsidRDefault="00B6556C" w:rsidP="00AE41AB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D0B7307" wp14:editId="6B48C788">
            <wp:extent cx="5731510" cy="2067876"/>
            <wp:effectExtent l="0" t="0" r="2540" b="889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79" w:rsidRDefault="00BE6409" w:rsidP="00AE41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the right of</w:t>
      </w:r>
      <w:r w:rsidR="00E71C79">
        <w:rPr>
          <w:rFonts w:ascii="Arial" w:hAnsi="Arial" w:cs="Arial"/>
          <w:sz w:val="24"/>
          <w:szCs w:val="24"/>
        </w:rPr>
        <w:t xml:space="preserve"> the Notional SEN budget top up table, there is another table that shows any E</w:t>
      </w:r>
      <w:r w:rsidR="00672376">
        <w:rPr>
          <w:rFonts w:ascii="Arial" w:hAnsi="Arial" w:cs="Arial"/>
          <w:sz w:val="24"/>
          <w:szCs w:val="24"/>
        </w:rPr>
        <w:t>xtra top up due to the 20% rule.</w:t>
      </w:r>
    </w:p>
    <w:p w:rsidR="00B6556C" w:rsidRDefault="00B6556C" w:rsidP="00BE71F1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1ADE4069" wp14:editId="5B59C14D">
            <wp:extent cx="5731510" cy="572539"/>
            <wp:effectExtent l="0" t="0" r="2540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AB" w:rsidRPr="00AE41AB" w:rsidRDefault="001B3555" w:rsidP="00AE41AB">
      <w:pPr>
        <w:pStyle w:val="Heading1"/>
        <w:rPr>
          <w:u w:val="single"/>
        </w:rPr>
      </w:pPr>
      <w:bookmarkStart w:id="20" w:name="_Toc444590712"/>
      <w:r>
        <w:rPr>
          <w:u w:val="single"/>
        </w:rPr>
        <w:t>‘</w:t>
      </w:r>
      <w:r w:rsidR="00AE41AB" w:rsidRPr="00AE41AB">
        <w:rPr>
          <w:u w:val="single"/>
        </w:rPr>
        <w:t>SRP Year 1</w:t>
      </w:r>
      <w:r>
        <w:rPr>
          <w:u w:val="single"/>
        </w:rPr>
        <w:t>’</w:t>
      </w:r>
      <w:r w:rsidR="00AE41AB" w:rsidRPr="00AE41AB">
        <w:rPr>
          <w:u w:val="single"/>
        </w:rPr>
        <w:t xml:space="preserve"> </w:t>
      </w:r>
      <w:r>
        <w:rPr>
          <w:u w:val="single"/>
        </w:rPr>
        <w:t>T</w:t>
      </w:r>
      <w:r w:rsidR="00AE41AB" w:rsidRPr="00AE41AB">
        <w:rPr>
          <w:u w:val="single"/>
        </w:rPr>
        <w:t>ab</w:t>
      </w:r>
      <w:bookmarkEnd w:id="20"/>
    </w:p>
    <w:p w:rsidR="00AE41AB" w:rsidRDefault="00AE41AB" w:rsidP="00AE41AB"/>
    <w:p w:rsidR="00B6556C" w:rsidRDefault="00481CA7" w:rsidP="00481CA7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Schools with Special</w:t>
      </w:r>
      <w:r w:rsidR="00035F63">
        <w:rPr>
          <w:rFonts w:ascii="Arial" w:hAnsi="Arial" w:cs="Arial"/>
          <w:sz w:val="24"/>
          <w:szCs w:val="24"/>
        </w:rPr>
        <w:t>ist</w:t>
      </w:r>
      <w:r w:rsidRPr="00913A97">
        <w:rPr>
          <w:rFonts w:ascii="Arial" w:hAnsi="Arial" w:cs="Arial"/>
          <w:sz w:val="24"/>
          <w:szCs w:val="24"/>
        </w:rPr>
        <w:t xml:space="preserve"> Resourced Provisions (SRPs) will need </w:t>
      </w:r>
      <w:r>
        <w:rPr>
          <w:rFonts w:ascii="Arial" w:hAnsi="Arial" w:cs="Arial"/>
          <w:sz w:val="24"/>
          <w:szCs w:val="24"/>
        </w:rPr>
        <w:t>to enter data for those pupils i</w:t>
      </w:r>
      <w:r w:rsidRPr="00913A97">
        <w:rPr>
          <w:rFonts w:ascii="Arial" w:hAnsi="Arial" w:cs="Arial"/>
          <w:sz w:val="24"/>
          <w:szCs w:val="24"/>
        </w:rPr>
        <w:t xml:space="preserve">n the </w:t>
      </w:r>
      <w:r>
        <w:rPr>
          <w:rFonts w:ascii="Arial" w:hAnsi="Arial" w:cs="Arial"/>
          <w:sz w:val="24"/>
          <w:szCs w:val="24"/>
        </w:rPr>
        <w:t xml:space="preserve">pink–shaded cells in the </w:t>
      </w:r>
      <w:r w:rsidRPr="00913A97">
        <w:rPr>
          <w:rFonts w:ascii="Arial" w:hAnsi="Arial" w:cs="Arial"/>
          <w:sz w:val="24"/>
          <w:szCs w:val="24"/>
        </w:rPr>
        <w:t xml:space="preserve">table on this tab. </w:t>
      </w:r>
    </w:p>
    <w:p w:rsidR="00BD7E04" w:rsidRPr="00356315" w:rsidRDefault="00BD7E04" w:rsidP="00BD7E04">
      <w:pPr>
        <w:rPr>
          <w:rFonts w:ascii="Arial" w:hAnsi="Arial" w:cs="Arial"/>
          <w:sz w:val="24"/>
          <w:szCs w:val="24"/>
        </w:rPr>
      </w:pPr>
      <w:r w:rsidRPr="00356315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356315">
        <w:rPr>
          <w:rFonts w:ascii="Arial" w:hAnsi="Arial" w:cs="Arial"/>
          <w:sz w:val="24"/>
          <w:szCs w:val="24"/>
        </w:rPr>
        <w:t>In row I, the drop down menu can be used to select the correct designation for each pupil (only 3 schools have two SRPs so the majority will use ‘designation 1’).</w:t>
      </w:r>
    </w:p>
    <w:p w:rsidR="00BD7E04" w:rsidRPr="00913A97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913A97">
        <w:rPr>
          <w:rFonts w:ascii="Arial" w:hAnsi="Arial" w:cs="Arial"/>
          <w:sz w:val="24"/>
          <w:szCs w:val="24"/>
        </w:rPr>
        <w:t xml:space="preserve">In row </w:t>
      </w:r>
      <w:r>
        <w:rPr>
          <w:rFonts w:ascii="Arial" w:hAnsi="Arial" w:cs="Arial"/>
          <w:sz w:val="24"/>
          <w:szCs w:val="24"/>
        </w:rPr>
        <w:t>J the pupil</w:t>
      </w:r>
      <w:r w:rsidRPr="00913A97">
        <w:rPr>
          <w:rFonts w:ascii="Arial" w:hAnsi="Arial" w:cs="Arial"/>
          <w:sz w:val="24"/>
          <w:szCs w:val="24"/>
        </w:rPr>
        <w:t xml:space="preserve"> Surname is entered, Forename in row </w:t>
      </w:r>
      <w:r>
        <w:rPr>
          <w:rFonts w:ascii="Arial" w:hAnsi="Arial" w:cs="Arial"/>
          <w:sz w:val="24"/>
          <w:szCs w:val="24"/>
        </w:rPr>
        <w:t>K</w:t>
      </w:r>
      <w:r w:rsidRPr="00913A97">
        <w:rPr>
          <w:rFonts w:ascii="Arial" w:hAnsi="Arial" w:cs="Arial"/>
          <w:sz w:val="24"/>
          <w:szCs w:val="24"/>
        </w:rPr>
        <w:t xml:space="preserve"> and Date of Birth (D.O.B) in row </w:t>
      </w:r>
      <w:r>
        <w:rPr>
          <w:rFonts w:ascii="Arial" w:hAnsi="Arial" w:cs="Arial"/>
          <w:sz w:val="24"/>
          <w:szCs w:val="24"/>
        </w:rPr>
        <w:t>L</w:t>
      </w:r>
      <w:r w:rsidRPr="00913A97">
        <w:rPr>
          <w:rFonts w:ascii="Arial" w:hAnsi="Arial" w:cs="Arial"/>
          <w:sz w:val="24"/>
          <w:szCs w:val="24"/>
        </w:rPr>
        <w:t>.</w:t>
      </w:r>
    </w:p>
    <w:p w:rsidR="00BD7E04" w:rsidRPr="00913A97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913A97">
        <w:rPr>
          <w:rFonts w:ascii="Arial" w:hAnsi="Arial" w:cs="Arial"/>
          <w:sz w:val="24"/>
          <w:szCs w:val="24"/>
        </w:rPr>
        <w:t xml:space="preserve">Columns </w:t>
      </w:r>
      <w:r>
        <w:rPr>
          <w:rFonts w:ascii="Arial" w:hAnsi="Arial" w:cs="Arial"/>
          <w:sz w:val="24"/>
          <w:szCs w:val="24"/>
        </w:rPr>
        <w:t>M</w:t>
      </w:r>
      <w:r w:rsidRPr="00913A97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N</w:t>
      </w:r>
      <w:r w:rsidRPr="00913A97">
        <w:rPr>
          <w:rFonts w:ascii="Arial" w:hAnsi="Arial" w:cs="Arial"/>
          <w:sz w:val="24"/>
          <w:szCs w:val="24"/>
        </w:rPr>
        <w:t xml:space="preserve"> will then</w:t>
      </w:r>
      <w:r>
        <w:rPr>
          <w:rFonts w:ascii="Arial" w:hAnsi="Arial" w:cs="Arial"/>
          <w:sz w:val="24"/>
          <w:szCs w:val="24"/>
        </w:rPr>
        <w:t xml:space="preserve"> use the DOB figure to</w:t>
      </w:r>
      <w:r w:rsidRPr="00913A97">
        <w:rPr>
          <w:rFonts w:ascii="Arial" w:hAnsi="Arial" w:cs="Arial"/>
          <w:sz w:val="24"/>
          <w:szCs w:val="24"/>
        </w:rPr>
        <w:t xml:space="preserve"> auto-populate with a Pre or Post 16 indicator for the summer and winter terms.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913A97">
        <w:rPr>
          <w:rFonts w:ascii="Arial" w:hAnsi="Arial" w:cs="Arial"/>
          <w:sz w:val="24"/>
          <w:szCs w:val="24"/>
        </w:rPr>
        <w:t xml:space="preserve">Placement start (row </w:t>
      </w:r>
      <w:r>
        <w:rPr>
          <w:rFonts w:ascii="Arial" w:hAnsi="Arial" w:cs="Arial"/>
          <w:sz w:val="24"/>
          <w:szCs w:val="24"/>
        </w:rPr>
        <w:t>O</w:t>
      </w:r>
      <w:r w:rsidRPr="00913A97">
        <w:rPr>
          <w:rFonts w:ascii="Arial" w:hAnsi="Arial" w:cs="Arial"/>
          <w:sz w:val="24"/>
          <w:szCs w:val="24"/>
        </w:rPr>
        <w:t xml:space="preserve">) and end dates (row </w:t>
      </w:r>
      <w:r>
        <w:rPr>
          <w:rFonts w:ascii="Arial" w:hAnsi="Arial" w:cs="Arial"/>
          <w:sz w:val="24"/>
          <w:szCs w:val="24"/>
        </w:rPr>
        <w:t>P</w:t>
      </w:r>
      <w:r w:rsidRPr="00913A97">
        <w:rPr>
          <w:rFonts w:ascii="Arial" w:hAnsi="Arial" w:cs="Arial"/>
          <w:sz w:val="24"/>
          <w:szCs w:val="24"/>
        </w:rPr>
        <w:t>) can be amended as necessary. The table will then automatically calculate any Place Plus funding for High Needs P</w:t>
      </w:r>
      <w:r>
        <w:rPr>
          <w:rFonts w:ascii="Arial" w:hAnsi="Arial" w:cs="Arial"/>
          <w:sz w:val="24"/>
          <w:szCs w:val="24"/>
        </w:rPr>
        <w:t xml:space="preserve">upils in Resourced Provision. </w:t>
      </w:r>
    </w:p>
    <w:p w:rsidR="00356315" w:rsidRDefault="00356315" w:rsidP="00481CA7">
      <w:pPr>
        <w:rPr>
          <w:rFonts w:ascii="Arial" w:hAnsi="Arial" w:cs="Arial"/>
          <w:sz w:val="24"/>
          <w:szCs w:val="24"/>
        </w:rPr>
      </w:pPr>
      <w:r w:rsidRPr="00356315">
        <w:rPr>
          <w:rFonts w:ascii="Arial" w:hAnsi="Arial"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5432B1D" wp14:editId="7CD9B3ED">
                <wp:simplePos x="0" y="0"/>
                <wp:positionH relativeFrom="column">
                  <wp:posOffset>5174901</wp:posOffset>
                </wp:positionH>
                <wp:positionV relativeFrom="paragraph">
                  <wp:posOffset>620332</wp:posOffset>
                </wp:positionV>
                <wp:extent cx="195943" cy="539492"/>
                <wp:effectExtent l="57150" t="19050" r="71120" b="89535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943" cy="53949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7" o:spid="_x0000_s1026" type="#_x0000_t32" style="position:absolute;margin-left:407.45pt;margin-top:48.85pt;width:15.45pt;height:42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5631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91E4773" wp14:editId="39A7C3FF">
                <wp:simplePos x="0" y="0"/>
                <wp:positionH relativeFrom="column">
                  <wp:posOffset>4637314</wp:posOffset>
                </wp:positionH>
                <wp:positionV relativeFrom="paragraph">
                  <wp:posOffset>650477</wp:posOffset>
                </wp:positionV>
                <wp:extent cx="175846" cy="506186"/>
                <wp:effectExtent l="76200" t="19050" r="72390" b="84455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46" cy="5061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6" o:spid="_x0000_s1026" type="#_x0000_t32" style="position:absolute;margin-left:365.15pt;margin-top:51.2pt;width:13.85pt;height:39.8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416D078" wp14:editId="2A488CB2">
                <wp:simplePos x="0" y="0"/>
                <wp:positionH relativeFrom="column">
                  <wp:posOffset>4725035</wp:posOffset>
                </wp:positionH>
                <wp:positionV relativeFrom="paragraph">
                  <wp:posOffset>317500</wp:posOffset>
                </wp:positionV>
                <wp:extent cx="514350" cy="371475"/>
                <wp:effectExtent l="76200" t="76200" r="95250" b="104775"/>
                <wp:wrapNone/>
                <wp:docPr id="1003" name="Oval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A768EFD" wp14:editId="41586EBB">
                                  <wp:extent cx="161290" cy="128564"/>
                                  <wp:effectExtent l="0" t="0" r="0" b="5080"/>
                                  <wp:docPr id="1021" name="Picture 1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89CC835" wp14:editId="31B99603">
                                  <wp:extent cx="161290" cy="59711"/>
                                  <wp:effectExtent l="0" t="0" r="0" b="0"/>
                                  <wp:docPr id="1022" name="Picture 1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BCB533" wp14:editId="5D8043A3">
                                  <wp:extent cx="161290" cy="124293"/>
                                  <wp:effectExtent l="0" t="0" r="0" b="9525"/>
                                  <wp:docPr id="1023" name="Picture 1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03" o:spid="_x0000_s1082" style="position:absolute;margin-left:372.05pt;margin-top:25pt;width:40.5pt;height:29.2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uU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A768EFD" wp14:editId="41586EBB">
                            <wp:extent cx="161290" cy="128564"/>
                            <wp:effectExtent l="0" t="0" r="0" b="5080"/>
                            <wp:docPr id="1021" name="Picture 10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89CC835" wp14:editId="31B99603">
                            <wp:extent cx="161290" cy="59711"/>
                            <wp:effectExtent l="0" t="0" r="0" b="0"/>
                            <wp:docPr id="1022" name="Picture 1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BCB533" wp14:editId="5D8043A3">
                            <wp:extent cx="161290" cy="124293"/>
                            <wp:effectExtent l="0" t="0" r="0" b="9525"/>
                            <wp:docPr id="1023" name="Picture 1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C4A614E" wp14:editId="0C83C29C">
                <wp:simplePos x="0" y="0"/>
                <wp:positionH relativeFrom="column">
                  <wp:posOffset>3948430</wp:posOffset>
                </wp:positionH>
                <wp:positionV relativeFrom="paragraph">
                  <wp:posOffset>584835</wp:posOffset>
                </wp:positionV>
                <wp:extent cx="150495" cy="571500"/>
                <wp:effectExtent l="38100" t="19050" r="59055" b="95250"/>
                <wp:wrapNone/>
                <wp:docPr id="1025" name="Straight Arrow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5" o:spid="_x0000_s1026" type="#_x0000_t32" style="position:absolute;margin-left:310.9pt;margin-top:46.05pt;width:11.85pt;height: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5CD82E9" wp14:editId="2823ECE1">
                <wp:simplePos x="0" y="0"/>
                <wp:positionH relativeFrom="column">
                  <wp:posOffset>3486150</wp:posOffset>
                </wp:positionH>
                <wp:positionV relativeFrom="paragraph">
                  <wp:posOffset>589915</wp:posOffset>
                </wp:positionV>
                <wp:extent cx="185420" cy="567055"/>
                <wp:effectExtent l="76200" t="19050" r="62230" b="99695"/>
                <wp:wrapNone/>
                <wp:docPr id="1024" name="Straight Arrow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420" cy="567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24" o:spid="_x0000_s1026" type="#_x0000_t32" style="position:absolute;margin-left:274.5pt;margin-top:46.45pt;width:14.6pt;height:44.6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4FC06EF" wp14:editId="13A2E328">
                <wp:simplePos x="0" y="0"/>
                <wp:positionH relativeFrom="column">
                  <wp:posOffset>1430864</wp:posOffset>
                </wp:positionH>
                <wp:positionV relativeFrom="paragraph">
                  <wp:posOffset>557530</wp:posOffset>
                </wp:positionV>
                <wp:extent cx="548005" cy="597535"/>
                <wp:effectExtent l="57150" t="19050" r="61595" b="88265"/>
                <wp:wrapNone/>
                <wp:docPr id="997" name="Straight Arrow Connector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005" cy="597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7" o:spid="_x0000_s1026" type="#_x0000_t32" style="position:absolute;margin-left:112.65pt;margin-top:43.9pt;width:43.15pt;height:47.05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52FD9B4" wp14:editId="17BF798D">
                <wp:simplePos x="0" y="0"/>
                <wp:positionH relativeFrom="column">
                  <wp:posOffset>2443277</wp:posOffset>
                </wp:positionH>
                <wp:positionV relativeFrom="paragraph">
                  <wp:posOffset>617880</wp:posOffset>
                </wp:positionV>
                <wp:extent cx="629107" cy="539014"/>
                <wp:effectExtent l="38100" t="19050" r="95250" b="90170"/>
                <wp:wrapNone/>
                <wp:docPr id="995" name="Straight Arrow Connector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107" cy="5390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5" o:spid="_x0000_s1026" type="#_x0000_t32" style="position:absolute;margin-left:192.4pt;margin-top:48.65pt;width:49.55pt;height:42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7A6E1AD" wp14:editId="482C8051">
                <wp:simplePos x="0" y="0"/>
                <wp:positionH relativeFrom="column">
                  <wp:posOffset>2231136</wp:posOffset>
                </wp:positionH>
                <wp:positionV relativeFrom="paragraph">
                  <wp:posOffset>698348</wp:posOffset>
                </wp:positionV>
                <wp:extent cx="0" cy="459105"/>
                <wp:effectExtent l="95250" t="19050" r="76200" b="93345"/>
                <wp:wrapNone/>
                <wp:docPr id="996" name="Straight Arrow Connector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6" o:spid="_x0000_s1026" type="#_x0000_t32" style="position:absolute;margin-left:175.7pt;margin-top:55pt;width:0;height:36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E436E6D" wp14:editId="2BF044FC">
                <wp:simplePos x="0" y="0"/>
                <wp:positionH relativeFrom="column">
                  <wp:posOffset>533425</wp:posOffset>
                </wp:positionH>
                <wp:positionV relativeFrom="paragraph">
                  <wp:posOffset>698246</wp:posOffset>
                </wp:positionV>
                <wp:extent cx="0" cy="459409"/>
                <wp:effectExtent l="95250" t="19050" r="76200" b="93345"/>
                <wp:wrapNone/>
                <wp:docPr id="994" name="Straight Arrow Connector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4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94" o:spid="_x0000_s1026" type="#_x0000_t32" style="position:absolute;margin-left:42pt;margin-top:55pt;width:0;height:36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B9334EA" wp14:editId="1961C5C8">
                <wp:simplePos x="0" y="0"/>
                <wp:positionH relativeFrom="column">
                  <wp:posOffset>3540125</wp:posOffset>
                </wp:positionH>
                <wp:positionV relativeFrom="paragraph">
                  <wp:posOffset>260985</wp:posOffset>
                </wp:positionV>
                <wp:extent cx="514350" cy="371475"/>
                <wp:effectExtent l="76200" t="76200" r="95250" b="104775"/>
                <wp:wrapNone/>
                <wp:docPr id="990" name="Oval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1A5FEC5" wp14:editId="482B9452">
                                  <wp:extent cx="161290" cy="128564"/>
                                  <wp:effectExtent l="0" t="0" r="0" b="5080"/>
                                  <wp:docPr id="1018" name="Picture 1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AE5F5F0" wp14:editId="7318E475">
                                  <wp:extent cx="161290" cy="59711"/>
                                  <wp:effectExtent l="0" t="0" r="0" b="0"/>
                                  <wp:docPr id="1019" name="Picture 1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014867" wp14:editId="55436079">
                                  <wp:extent cx="161290" cy="124293"/>
                                  <wp:effectExtent l="0" t="0" r="0" b="9525"/>
                                  <wp:docPr id="1020" name="Picture 1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90" o:spid="_x0000_s1083" style="position:absolute;margin-left:278.75pt;margin-top:20.55pt;width:40.5pt;height:29.2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1A5FEC5" wp14:editId="482B9452">
                            <wp:extent cx="161290" cy="128564"/>
                            <wp:effectExtent l="0" t="0" r="0" b="5080"/>
                            <wp:docPr id="1018" name="Picture 1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AE5F5F0" wp14:editId="7318E475">
                            <wp:extent cx="161290" cy="59711"/>
                            <wp:effectExtent l="0" t="0" r="0" b="0"/>
                            <wp:docPr id="1019" name="Picture 1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014867" wp14:editId="55436079">
                            <wp:extent cx="161290" cy="124293"/>
                            <wp:effectExtent l="0" t="0" r="0" b="9525"/>
                            <wp:docPr id="1020" name="Picture 1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6ED5C27" wp14:editId="6AF51D7B">
                <wp:simplePos x="0" y="0"/>
                <wp:positionH relativeFrom="column">
                  <wp:posOffset>1976120</wp:posOffset>
                </wp:positionH>
                <wp:positionV relativeFrom="paragraph">
                  <wp:posOffset>337820</wp:posOffset>
                </wp:positionV>
                <wp:extent cx="514350" cy="371475"/>
                <wp:effectExtent l="76200" t="76200" r="95250" b="104775"/>
                <wp:wrapNone/>
                <wp:docPr id="986" name="Oval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F99D478" wp14:editId="0B78E0EE">
                                  <wp:extent cx="161290" cy="128564"/>
                                  <wp:effectExtent l="0" t="0" r="0" b="5080"/>
                                  <wp:docPr id="1013" name="Picture 1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759BC10" wp14:editId="08909519">
                                  <wp:extent cx="161290" cy="59711"/>
                                  <wp:effectExtent l="0" t="0" r="0" b="0"/>
                                  <wp:docPr id="1014" name="Picture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B4870C" wp14:editId="01AD9C39">
                                  <wp:extent cx="161290" cy="124293"/>
                                  <wp:effectExtent l="0" t="0" r="0" b="9525"/>
                                  <wp:docPr id="1015" name="Picture 1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6" o:spid="_x0000_s1084" style="position:absolute;margin-left:155.6pt;margin-top:26.6pt;width:40.5pt;height:29.25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F99D478" wp14:editId="0B78E0EE">
                            <wp:extent cx="161290" cy="128564"/>
                            <wp:effectExtent l="0" t="0" r="0" b="5080"/>
                            <wp:docPr id="1013" name="Picture 1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759BC10" wp14:editId="08909519">
                            <wp:extent cx="161290" cy="59711"/>
                            <wp:effectExtent l="0" t="0" r="0" b="0"/>
                            <wp:docPr id="1014" name="Picture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B4870C" wp14:editId="01AD9C39">
                            <wp:extent cx="161290" cy="124293"/>
                            <wp:effectExtent l="0" t="0" r="0" b="9525"/>
                            <wp:docPr id="1015" name="Picture 1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78E54D" wp14:editId="3101B149">
                <wp:simplePos x="0" y="0"/>
                <wp:positionH relativeFrom="column">
                  <wp:posOffset>276860</wp:posOffset>
                </wp:positionH>
                <wp:positionV relativeFrom="paragraph">
                  <wp:posOffset>322580</wp:posOffset>
                </wp:positionV>
                <wp:extent cx="514350" cy="371475"/>
                <wp:effectExtent l="76200" t="76200" r="95250" b="104775"/>
                <wp:wrapNone/>
                <wp:docPr id="983" name="Oval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9E1B19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692E7D3" wp14:editId="2CD46764">
                                  <wp:extent cx="161290" cy="59711"/>
                                  <wp:effectExtent l="0" t="0" r="0" b="0"/>
                                  <wp:docPr id="1016" name="Picture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8F23B8" wp14:editId="6D5A331E">
                                  <wp:extent cx="161290" cy="124293"/>
                                  <wp:effectExtent l="0" t="0" r="0" b="9525"/>
                                  <wp:docPr id="1017" name="Picture 1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83" o:spid="_x0000_s1085" style="position:absolute;margin-left:21.8pt;margin-top:25.4pt;width:40.5pt;height:29.2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" fillcolor="white [3212]" strokecolor="red" strokeweight="1.5pt">
                <v:textbox>
                  <w:txbxContent>
                    <w:p w:rsidR="00F40A26" w:rsidRPr="009E1AC3" w:rsidRDefault="00F40A26" w:rsidP="009E1B19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692E7D3" wp14:editId="2CD46764">
                            <wp:extent cx="161290" cy="59711"/>
                            <wp:effectExtent l="0" t="0" r="0" b="0"/>
                            <wp:docPr id="1016" name="Picture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8F23B8" wp14:editId="6D5A331E">
                            <wp:extent cx="161290" cy="124293"/>
                            <wp:effectExtent l="0" t="0" r="0" b="9525"/>
                            <wp:docPr id="1017" name="Picture 1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8FB1018" wp14:editId="42A522A3">
            <wp:extent cx="5731510" cy="2162788"/>
            <wp:effectExtent l="0" t="0" r="2540" b="9525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04" w:rsidRDefault="00BD7E04" w:rsidP="00481CA7">
      <w:pPr>
        <w:rPr>
          <w:rFonts w:ascii="Arial" w:hAnsi="Arial" w:cs="Arial"/>
          <w:sz w:val="24"/>
          <w:szCs w:val="24"/>
        </w:rPr>
      </w:pPr>
    </w:p>
    <w:p w:rsidR="006930B8" w:rsidRDefault="00BD7E04" w:rsidP="00481CA7">
      <w:pPr>
        <w:rPr>
          <w:rFonts w:ascii="Arial" w:hAnsi="Arial" w:cs="Arial"/>
          <w:sz w:val="24"/>
          <w:szCs w:val="24"/>
        </w:rPr>
      </w:pPr>
      <w:r w:rsidRPr="00BD7E04">
        <w:rPr>
          <w:rFonts w:ascii="Arial" w:hAnsi="Arial" w:cs="Arial"/>
          <w:sz w:val="24"/>
          <w:szCs w:val="24"/>
        </w:rPr>
        <w:t xml:space="preserve">5) </w:t>
      </w:r>
      <w:r w:rsidR="00035F63">
        <w:rPr>
          <w:rFonts w:ascii="Arial" w:hAnsi="Arial" w:cs="Arial"/>
          <w:sz w:val="24"/>
          <w:szCs w:val="24"/>
        </w:rPr>
        <w:t>Based on the data entered in the table, a</w:t>
      </w:r>
      <w:r w:rsidR="00AA1FBF">
        <w:rPr>
          <w:rFonts w:ascii="Arial" w:hAnsi="Arial" w:cs="Arial"/>
          <w:sz w:val="24"/>
          <w:szCs w:val="24"/>
        </w:rPr>
        <w:t xml:space="preserve"> Pre 16 </w:t>
      </w:r>
      <w:r w:rsidR="00481CA7" w:rsidRPr="00913A97">
        <w:rPr>
          <w:rFonts w:ascii="Arial" w:hAnsi="Arial" w:cs="Arial"/>
          <w:sz w:val="24"/>
          <w:szCs w:val="24"/>
        </w:rPr>
        <w:t>Element 1 Funding figure will appear in cell F1</w:t>
      </w:r>
      <w:r w:rsidR="00AA1FBF">
        <w:rPr>
          <w:rFonts w:ascii="Arial" w:hAnsi="Arial" w:cs="Arial"/>
          <w:sz w:val="24"/>
          <w:szCs w:val="24"/>
        </w:rPr>
        <w:t>8</w:t>
      </w:r>
      <w:r w:rsidR="00481CA7" w:rsidRPr="00913A97">
        <w:rPr>
          <w:rFonts w:ascii="Arial" w:hAnsi="Arial" w:cs="Arial"/>
          <w:sz w:val="24"/>
          <w:szCs w:val="24"/>
        </w:rPr>
        <w:t>,</w:t>
      </w:r>
      <w:r w:rsidR="006930B8">
        <w:rPr>
          <w:rFonts w:ascii="Arial" w:hAnsi="Arial" w:cs="Arial"/>
          <w:sz w:val="24"/>
          <w:szCs w:val="24"/>
        </w:rPr>
        <w:t xml:space="preserve"> and a figure for</w:t>
      </w:r>
      <w:r w:rsidR="00481CA7" w:rsidRPr="00913A97">
        <w:rPr>
          <w:rFonts w:ascii="Arial" w:hAnsi="Arial" w:cs="Arial"/>
          <w:sz w:val="24"/>
          <w:szCs w:val="24"/>
        </w:rPr>
        <w:t xml:space="preserve"> Element 2 in </w:t>
      </w:r>
      <w:r w:rsidR="006930B8">
        <w:rPr>
          <w:rFonts w:ascii="Arial" w:hAnsi="Arial" w:cs="Arial"/>
          <w:sz w:val="24"/>
          <w:szCs w:val="24"/>
        </w:rPr>
        <w:t xml:space="preserve">cell </w:t>
      </w:r>
      <w:r w:rsidR="00481CA7" w:rsidRPr="00913A97">
        <w:rPr>
          <w:rFonts w:ascii="Arial" w:hAnsi="Arial" w:cs="Arial"/>
          <w:sz w:val="24"/>
          <w:szCs w:val="24"/>
        </w:rPr>
        <w:t>F2</w:t>
      </w:r>
      <w:r w:rsidR="00AA1FBF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, and a Total figure in cell F24</w:t>
      </w:r>
      <w:r w:rsidR="00860BA0">
        <w:rPr>
          <w:rFonts w:ascii="Arial" w:hAnsi="Arial" w:cs="Arial"/>
          <w:sz w:val="24"/>
          <w:szCs w:val="24"/>
        </w:rPr>
        <w:t>.</w:t>
      </w:r>
    </w:p>
    <w:p w:rsidR="006930B8" w:rsidRDefault="00BD7E04" w:rsidP="00481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6930B8" w:rsidRPr="00FF7FCA">
        <w:rPr>
          <w:rFonts w:ascii="Arial" w:hAnsi="Arial" w:cs="Arial"/>
          <w:sz w:val="24"/>
          <w:szCs w:val="24"/>
        </w:rPr>
        <w:t>Post 16 Element 1 Funding is already included within the 16-19 allocation</w:t>
      </w:r>
      <w:r w:rsidR="00B15018" w:rsidRPr="00FF7FCA">
        <w:rPr>
          <w:rFonts w:ascii="Arial" w:hAnsi="Arial" w:cs="Arial"/>
          <w:sz w:val="24"/>
          <w:szCs w:val="24"/>
        </w:rPr>
        <w:t xml:space="preserve">. A Post 16 Element 2 figure </w:t>
      </w:r>
      <w:r w:rsidR="006930B8" w:rsidRPr="00FF7FCA">
        <w:rPr>
          <w:rFonts w:ascii="Arial" w:hAnsi="Arial" w:cs="Arial"/>
          <w:sz w:val="24"/>
          <w:szCs w:val="24"/>
        </w:rPr>
        <w:t xml:space="preserve">will appear in cell </w:t>
      </w:r>
      <w:r>
        <w:rPr>
          <w:rFonts w:ascii="Arial" w:hAnsi="Arial" w:cs="Arial"/>
          <w:sz w:val="24"/>
          <w:szCs w:val="24"/>
        </w:rPr>
        <w:t>F35, and a Total figure in cell F37.</w:t>
      </w:r>
      <w:r w:rsidRPr="00BD7E04">
        <w:rPr>
          <w:rFonts w:ascii="Arial" w:hAnsi="Arial" w:cs="Arial"/>
          <w:sz w:val="24"/>
          <w:szCs w:val="24"/>
        </w:rPr>
        <w:t xml:space="preserve"> </w:t>
      </w:r>
    </w:p>
    <w:p w:rsidR="00BD7E04" w:rsidRDefault="00BD7E04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97B9EB6" wp14:editId="66846A28">
                <wp:simplePos x="0" y="0"/>
                <wp:positionH relativeFrom="column">
                  <wp:posOffset>3752092</wp:posOffset>
                </wp:positionH>
                <wp:positionV relativeFrom="paragraph">
                  <wp:posOffset>2914123</wp:posOffset>
                </wp:positionV>
                <wp:extent cx="0" cy="486327"/>
                <wp:effectExtent l="114300" t="38100" r="76200" b="85725"/>
                <wp:wrapNone/>
                <wp:docPr id="1048" name="Straight Arrow Connector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63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8" o:spid="_x0000_s1026" type="#_x0000_t32" style="position:absolute;margin-left:295.45pt;margin-top:229.45pt;width:0;height:38.3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E820F14" wp14:editId="4E894B94">
                <wp:simplePos x="0" y="0"/>
                <wp:positionH relativeFrom="column">
                  <wp:posOffset>2440379</wp:posOffset>
                </wp:positionH>
                <wp:positionV relativeFrom="paragraph">
                  <wp:posOffset>2617791</wp:posOffset>
                </wp:positionV>
                <wp:extent cx="2671948" cy="290945"/>
                <wp:effectExtent l="76200" t="76200" r="90805" b="90170"/>
                <wp:wrapNone/>
                <wp:docPr id="1047" name="Rounded Rectangle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2909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7" o:spid="_x0000_s1026" style="position:absolute;margin-left:192.15pt;margin-top:206.15pt;width:210.4pt;height:22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4255A64" wp14:editId="280957D7">
                <wp:simplePos x="0" y="0"/>
                <wp:positionH relativeFrom="column">
                  <wp:posOffset>3948430</wp:posOffset>
                </wp:positionH>
                <wp:positionV relativeFrom="paragraph">
                  <wp:posOffset>3703955</wp:posOffset>
                </wp:positionV>
                <wp:extent cx="486410" cy="140970"/>
                <wp:effectExtent l="38100" t="38100" r="46990" b="125730"/>
                <wp:wrapNone/>
                <wp:docPr id="1045" name="Straight Arrow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0" cy="140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5" o:spid="_x0000_s1026" type="#_x0000_t32" style="position:absolute;margin-left:310.9pt;margin-top:291.65pt;width:38.3pt;height:11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2117F7E" wp14:editId="545500B4">
                <wp:simplePos x="0" y="0"/>
                <wp:positionH relativeFrom="column">
                  <wp:posOffset>3996047</wp:posOffset>
                </wp:positionH>
                <wp:positionV relativeFrom="paragraph">
                  <wp:posOffset>3401563</wp:posOffset>
                </wp:positionV>
                <wp:extent cx="439387" cy="136253"/>
                <wp:effectExtent l="38100" t="57150" r="0" b="92710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387" cy="1362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6" o:spid="_x0000_s1026" type="#_x0000_t32" style="position:absolute;margin-left:314.65pt;margin-top:267.85pt;width:34.6pt;height:10.75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5CA8DC" wp14:editId="28C6D0FF">
                <wp:simplePos x="0" y="0"/>
                <wp:positionH relativeFrom="column">
                  <wp:posOffset>3895106</wp:posOffset>
                </wp:positionH>
                <wp:positionV relativeFrom="paragraph">
                  <wp:posOffset>1786519</wp:posOffset>
                </wp:positionV>
                <wp:extent cx="540328" cy="195943"/>
                <wp:effectExtent l="38100" t="38100" r="69850" b="109220"/>
                <wp:wrapNone/>
                <wp:docPr id="1042" name="Straight Arrow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328" cy="1959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2" o:spid="_x0000_s1026" type="#_x0000_t32" style="position:absolute;margin-left:306.7pt;margin-top:140.65pt;width:42.55pt;height:15.4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E4C8EA4" wp14:editId="0A0918C6">
                <wp:simplePos x="0" y="0"/>
                <wp:positionH relativeFrom="column">
                  <wp:posOffset>3948430</wp:posOffset>
                </wp:positionH>
                <wp:positionV relativeFrom="paragraph">
                  <wp:posOffset>1673225</wp:posOffset>
                </wp:positionV>
                <wp:extent cx="474345" cy="0"/>
                <wp:effectExtent l="0" t="76200" r="20955" b="152400"/>
                <wp:wrapNone/>
                <wp:docPr id="1043" name="Straight Arrow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3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3" o:spid="_x0000_s1026" type="#_x0000_t32" style="position:absolute;margin-left:310.9pt;margin-top:131.75pt;width:37.35pt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A082CB0" wp14:editId="46A71DB9">
                <wp:simplePos x="0" y="0"/>
                <wp:positionH relativeFrom="column">
                  <wp:posOffset>3895106</wp:posOffset>
                </wp:positionH>
                <wp:positionV relativeFrom="paragraph">
                  <wp:posOffset>1252129</wp:posOffset>
                </wp:positionV>
                <wp:extent cx="528452" cy="290830"/>
                <wp:effectExtent l="38100" t="38100" r="62230" b="90170"/>
                <wp:wrapNone/>
                <wp:docPr id="1044" name="Straight Arrow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8452" cy="290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44" o:spid="_x0000_s1026" type="#_x0000_t32" style="position:absolute;margin-left:306.7pt;margin-top:98.6pt;width:41.6pt;height:22.9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42C2E7B" wp14:editId="7DFFEA37">
                <wp:simplePos x="0" y="0"/>
                <wp:positionH relativeFrom="column">
                  <wp:posOffset>3483511</wp:posOffset>
                </wp:positionH>
                <wp:positionV relativeFrom="paragraph">
                  <wp:posOffset>3397786</wp:posOffset>
                </wp:positionV>
                <wp:extent cx="514350" cy="371475"/>
                <wp:effectExtent l="76200" t="76200" r="95250" b="104775"/>
                <wp:wrapNone/>
                <wp:docPr id="1038" name="Oval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D7E0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6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AFE4BFB" wp14:editId="78B5A66F">
                                  <wp:extent cx="161290" cy="128564"/>
                                  <wp:effectExtent l="0" t="0" r="0" b="5080"/>
                                  <wp:docPr id="1039" name="Picture 10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BBEF0C0" wp14:editId="1726DC7B">
                                  <wp:extent cx="161290" cy="59711"/>
                                  <wp:effectExtent l="0" t="0" r="0" b="0"/>
                                  <wp:docPr id="1040" name="Picture 10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E50F5C" wp14:editId="168B0A80">
                                  <wp:extent cx="161290" cy="124293"/>
                                  <wp:effectExtent l="0" t="0" r="0" b="9525"/>
                                  <wp:docPr id="1041" name="Picture 1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8" o:spid="_x0000_s1086" style="position:absolute;margin-left:274.3pt;margin-top:267.55pt;width:40.5pt;height:29.2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uF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" fillcolor="white [3212]" strokecolor="red" strokeweight="1.5pt">
                <v:textbox>
                  <w:txbxContent>
                    <w:p w:rsidR="00F40A26" w:rsidRPr="009E1AC3" w:rsidRDefault="00F40A26" w:rsidP="00BD7E0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6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AFE4BFB" wp14:editId="78B5A66F">
                            <wp:extent cx="161290" cy="128564"/>
                            <wp:effectExtent l="0" t="0" r="0" b="5080"/>
                            <wp:docPr id="1039" name="Picture 10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BBEF0C0" wp14:editId="1726DC7B">
                            <wp:extent cx="161290" cy="59711"/>
                            <wp:effectExtent l="0" t="0" r="0" b="0"/>
                            <wp:docPr id="1040" name="Picture 10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E50F5C" wp14:editId="168B0A80">
                            <wp:extent cx="161290" cy="124293"/>
                            <wp:effectExtent l="0" t="0" r="0" b="9525"/>
                            <wp:docPr id="1041" name="Picture 1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DC92F66" wp14:editId="0A2C39CB">
                <wp:simplePos x="0" y="0"/>
                <wp:positionH relativeFrom="column">
                  <wp:posOffset>3432175</wp:posOffset>
                </wp:positionH>
                <wp:positionV relativeFrom="paragraph">
                  <wp:posOffset>1480820</wp:posOffset>
                </wp:positionV>
                <wp:extent cx="514350" cy="371475"/>
                <wp:effectExtent l="76200" t="76200" r="95250" b="10477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D7E04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5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67B4D313" wp14:editId="1F125B78">
                                  <wp:extent cx="161290" cy="128564"/>
                                  <wp:effectExtent l="0" t="0" r="0" b="5080"/>
                                  <wp:docPr id="1035" name="Picture 1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128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1E4BD3BA" wp14:editId="5E0644D6">
                                  <wp:extent cx="161290" cy="59711"/>
                                  <wp:effectExtent l="0" t="0" r="0" b="0"/>
                                  <wp:docPr id="1036" name="Picture 1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8B9D69" wp14:editId="54228C8D">
                                  <wp:extent cx="161290" cy="124293"/>
                                  <wp:effectExtent l="0" t="0" r="0" b="9525"/>
                                  <wp:docPr id="1037" name="Picture 1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34" o:spid="_x0000_s1087" style="position:absolute;margin-left:270.25pt;margin-top:116.6pt;width:40.5pt;height:29.2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" fillcolor="white [3212]" strokecolor="red" strokeweight="1.5pt">
                <v:textbox>
                  <w:txbxContent>
                    <w:p w:rsidR="00F40A26" w:rsidRPr="009E1AC3" w:rsidRDefault="00F40A26" w:rsidP="00BD7E04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5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67B4D313" wp14:editId="1F125B78">
                            <wp:extent cx="161290" cy="128564"/>
                            <wp:effectExtent l="0" t="0" r="0" b="5080"/>
                            <wp:docPr id="1035" name="Picture 10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128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1E4BD3BA" wp14:editId="5E0644D6">
                            <wp:extent cx="161290" cy="59711"/>
                            <wp:effectExtent l="0" t="0" r="0" b="0"/>
                            <wp:docPr id="1036" name="Picture 10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8B9D69" wp14:editId="54228C8D">
                            <wp:extent cx="161290" cy="124293"/>
                            <wp:effectExtent l="0" t="0" r="0" b="9525"/>
                            <wp:docPr id="1037" name="Picture 1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DB1DD23" wp14:editId="0B7D70FE">
                <wp:simplePos x="0" y="0"/>
                <wp:positionH relativeFrom="column">
                  <wp:posOffset>4419600</wp:posOffset>
                </wp:positionH>
                <wp:positionV relativeFrom="paragraph">
                  <wp:posOffset>3401695</wp:posOffset>
                </wp:positionV>
                <wp:extent cx="922020" cy="182880"/>
                <wp:effectExtent l="57150" t="76200" r="68580" b="102870"/>
                <wp:wrapNone/>
                <wp:docPr id="1029" name="Rounded 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29" o:spid="_x0000_s1026" style="position:absolute;margin-left:348pt;margin-top:267.85pt;width:72.6pt;height:1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8FE5010" wp14:editId="2F5263E2">
                <wp:simplePos x="0" y="0"/>
                <wp:positionH relativeFrom="column">
                  <wp:posOffset>4423096</wp:posOffset>
                </wp:positionH>
                <wp:positionV relativeFrom="paragraph">
                  <wp:posOffset>3661410</wp:posOffset>
                </wp:positionV>
                <wp:extent cx="922020" cy="182880"/>
                <wp:effectExtent l="57150" t="76200" r="68580" b="102870"/>
                <wp:wrapNone/>
                <wp:docPr id="1033" name="Rounded 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3" o:spid="_x0000_s1026" style="position:absolute;margin-left:348.3pt;margin-top:288.3pt;width:72.6pt;height:1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6CEA86D" wp14:editId="41201079">
                <wp:simplePos x="0" y="0"/>
                <wp:positionH relativeFrom="column">
                  <wp:posOffset>4433570</wp:posOffset>
                </wp:positionH>
                <wp:positionV relativeFrom="paragraph">
                  <wp:posOffset>1915160</wp:posOffset>
                </wp:positionV>
                <wp:extent cx="922020" cy="182880"/>
                <wp:effectExtent l="57150" t="76200" r="68580" b="102870"/>
                <wp:wrapNone/>
                <wp:docPr id="1030" name="Rounded 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0" o:spid="_x0000_s1026" style="position:absolute;margin-left:349.1pt;margin-top:150.8pt;width:72.6pt;height:1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624D89D" wp14:editId="4E96ACAA">
                <wp:simplePos x="0" y="0"/>
                <wp:positionH relativeFrom="column">
                  <wp:posOffset>4421505</wp:posOffset>
                </wp:positionH>
                <wp:positionV relativeFrom="paragraph">
                  <wp:posOffset>1633855</wp:posOffset>
                </wp:positionV>
                <wp:extent cx="922020" cy="182880"/>
                <wp:effectExtent l="57150" t="76200" r="68580" b="102870"/>
                <wp:wrapNone/>
                <wp:docPr id="1031" name="Rounded Rectangle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1" o:spid="_x0000_s1026" style="position:absolute;margin-left:348.15pt;margin-top:128.65pt;width:72.6pt;height:1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56AE75A" wp14:editId="713A2941">
                <wp:simplePos x="0" y="0"/>
                <wp:positionH relativeFrom="column">
                  <wp:posOffset>4423814</wp:posOffset>
                </wp:positionH>
                <wp:positionV relativeFrom="paragraph">
                  <wp:posOffset>1109758</wp:posOffset>
                </wp:positionV>
                <wp:extent cx="922020" cy="182880"/>
                <wp:effectExtent l="57150" t="76200" r="68580" b="102870"/>
                <wp:wrapNone/>
                <wp:docPr id="1032" name="Rounded 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32" o:spid="_x0000_s1026" style="position:absolute;margin-left:348.35pt;margin-top:87.4pt;width:72.6pt;height:1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F4DA057" wp14:editId="400D2204">
            <wp:extent cx="5391150" cy="3876675"/>
            <wp:effectExtent l="0" t="0" r="0" b="9525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04" w:rsidRPr="00256C06" w:rsidRDefault="00256C06" w:rsidP="00481CA7">
      <w:pPr>
        <w:rPr>
          <w:rFonts w:ascii="Arial" w:hAnsi="Arial" w:cs="Arial"/>
          <w:i/>
          <w:sz w:val="24"/>
          <w:szCs w:val="24"/>
        </w:rPr>
      </w:pPr>
      <w:r w:rsidRPr="00256C06">
        <w:rPr>
          <w:rFonts w:ascii="Arial" w:hAnsi="Arial" w:cs="Arial"/>
          <w:i/>
          <w:sz w:val="24"/>
          <w:szCs w:val="24"/>
        </w:rPr>
        <w:t xml:space="preserve">Lagged pupil numbers: This is a count of the number of </w:t>
      </w:r>
      <w:r w:rsidR="00F1705F">
        <w:rPr>
          <w:rFonts w:ascii="Arial" w:hAnsi="Arial" w:cs="Arial"/>
          <w:i/>
          <w:sz w:val="24"/>
          <w:szCs w:val="24"/>
        </w:rPr>
        <w:t>pupils</w:t>
      </w:r>
      <w:r w:rsidRPr="00256C06">
        <w:rPr>
          <w:rFonts w:ascii="Arial" w:hAnsi="Arial" w:cs="Arial"/>
          <w:i/>
          <w:sz w:val="24"/>
          <w:szCs w:val="24"/>
        </w:rPr>
        <w:t xml:space="preserve"> participating at a </w:t>
      </w:r>
      <w:r w:rsidR="00F1705F">
        <w:rPr>
          <w:rFonts w:ascii="Arial" w:hAnsi="Arial" w:cs="Arial"/>
          <w:i/>
          <w:sz w:val="24"/>
          <w:szCs w:val="24"/>
        </w:rPr>
        <w:t>school</w:t>
      </w:r>
      <w:r w:rsidRPr="00256C06">
        <w:rPr>
          <w:rFonts w:ascii="Arial" w:hAnsi="Arial" w:cs="Arial"/>
          <w:i/>
          <w:sz w:val="24"/>
          <w:szCs w:val="24"/>
        </w:rPr>
        <w:t xml:space="preserve"> in the previous academic year.</w:t>
      </w:r>
    </w:p>
    <w:p w:rsidR="00BD7E04" w:rsidRDefault="00BD7E04" w:rsidP="00481CA7">
      <w:pPr>
        <w:rPr>
          <w:rFonts w:ascii="Arial" w:hAnsi="Arial" w:cs="Arial"/>
          <w:sz w:val="24"/>
          <w:szCs w:val="24"/>
        </w:rPr>
      </w:pPr>
    </w:p>
    <w:p w:rsidR="00BD7E04" w:rsidRDefault="00481CA7" w:rsidP="00481CA7">
      <w:pPr>
        <w:rPr>
          <w:rFonts w:ascii="Arial" w:hAnsi="Arial" w:cs="Arial"/>
          <w:sz w:val="24"/>
          <w:szCs w:val="24"/>
        </w:rPr>
      </w:pPr>
      <w:r w:rsidRPr="008E3E3C">
        <w:rPr>
          <w:rFonts w:ascii="Arial" w:hAnsi="Arial" w:cs="Arial"/>
          <w:sz w:val="24"/>
          <w:szCs w:val="24"/>
        </w:rPr>
        <w:lastRenderedPageBreak/>
        <w:t>Excess Place Funding</w:t>
      </w:r>
      <w:r w:rsidR="00B15F10">
        <w:rPr>
          <w:rFonts w:ascii="Arial" w:hAnsi="Arial" w:cs="Arial"/>
          <w:sz w:val="24"/>
          <w:szCs w:val="24"/>
        </w:rPr>
        <w:t xml:space="preserve"> (the number of actual pupils above the agreed place numbers)</w:t>
      </w:r>
      <w:r w:rsidRPr="008E3E3C">
        <w:rPr>
          <w:rFonts w:ascii="Arial" w:hAnsi="Arial" w:cs="Arial"/>
          <w:sz w:val="24"/>
          <w:szCs w:val="24"/>
        </w:rPr>
        <w:t xml:space="preserve"> </w:t>
      </w:r>
      <w:r w:rsidR="00FF7FCA" w:rsidRPr="008E3E3C">
        <w:rPr>
          <w:rFonts w:ascii="Arial" w:hAnsi="Arial" w:cs="Arial"/>
          <w:sz w:val="24"/>
          <w:szCs w:val="24"/>
        </w:rPr>
        <w:t>will be shown</w:t>
      </w:r>
      <w:r w:rsidR="000C3464" w:rsidRPr="008E3E3C">
        <w:rPr>
          <w:rFonts w:ascii="Arial" w:hAnsi="Arial" w:cs="Arial"/>
          <w:sz w:val="24"/>
          <w:szCs w:val="24"/>
        </w:rPr>
        <w:t xml:space="preserve"> in the table below. 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 w:rsidRPr="00BD7E04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0C3464" w:rsidRPr="00BD7E04">
        <w:rPr>
          <w:rFonts w:ascii="Arial" w:hAnsi="Arial" w:cs="Arial"/>
          <w:sz w:val="24"/>
          <w:szCs w:val="24"/>
        </w:rPr>
        <w:t xml:space="preserve">Pre-16 Excess pupil numbers appear in column C, with the funding in Column D. </w:t>
      </w:r>
    </w:p>
    <w:p w:rsidR="00BD7E04" w:rsidRDefault="00BD7E04" w:rsidP="00BD7E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0C3464" w:rsidRPr="00BD7E04">
        <w:rPr>
          <w:rFonts w:ascii="Arial" w:hAnsi="Arial" w:cs="Arial"/>
          <w:sz w:val="24"/>
          <w:szCs w:val="24"/>
        </w:rPr>
        <w:t xml:space="preserve">Post-16 Excess pupil numbers are shown in Column E, with the associated funding in column F. </w:t>
      </w:r>
    </w:p>
    <w:p w:rsidR="000C3464" w:rsidRDefault="00BE71F1" w:rsidP="00BD7E0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72B0717" wp14:editId="78BBE953">
                <wp:simplePos x="0" y="0"/>
                <wp:positionH relativeFrom="column">
                  <wp:posOffset>4997110</wp:posOffset>
                </wp:positionH>
                <wp:positionV relativeFrom="paragraph">
                  <wp:posOffset>306466</wp:posOffset>
                </wp:positionV>
                <wp:extent cx="514350" cy="371475"/>
                <wp:effectExtent l="76200" t="76200" r="95250" b="104775"/>
                <wp:wrapNone/>
                <wp:docPr id="1064" name="Oval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E71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92A3F7C" wp14:editId="24D23989">
                                  <wp:extent cx="161290" cy="59711"/>
                                  <wp:effectExtent l="0" t="0" r="0" b="0"/>
                                  <wp:docPr id="1065" name="Picture 1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F60D2B" wp14:editId="0D6400A4">
                                  <wp:extent cx="161290" cy="124293"/>
                                  <wp:effectExtent l="0" t="0" r="0" b="9525"/>
                                  <wp:docPr id="1066" name="Picture 1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64" o:spid="_x0000_s1088" style="position:absolute;margin-left:393.45pt;margin-top:24.15pt;width:40.5pt;height:29.2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BE71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92A3F7C" wp14:editId="24D23989">
                            <wp:extent cx="161290" cy="59711"/>
                            <wp:effectExtent l="0" t="0" r="0" b="0"/>
                            <wp:docPr id="1065" name="Picture 10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F60D2B" wp14:editId="0D6400A4">
                            <wp:extent cx="161290" cy="124293"/>
                            <wp:effectExtent l="0" t="0" r="0" b="9525"/>
                            <wp:docPr id="1066" name="Picture 1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BF30B8A" wp14:editId="160E86AD">
                <wp:simplePos x="0" y="0"/>
                <wp:positionH relativeFrom="column">
                  <wp:posOffset>3667760</wp:posOffset>
                </wp:positionH>
                <wp:positionV relativeFrom="paragraph">
                  <wp:posOffset>307975</wp:posOffset>
                </wp:positionV>
                <wp:extent cx="514350" cy="371475"/>
                <wp:effectExtent l="76200" t="76200" r="95250" b="104775"/>
                <wp:wrapNone/>
                <wp:docPr id="1061" name="Oval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E71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9AB8790" wp14:editId="547C8537">
                                  <wp:extent cx="161290" cy="59711"/>
                                  <wp:effectExtent l="0" t="0" r="0" b="0"/>
                                  <wp:docPr id="1062" name="Picture 1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0F6A05" wp14:editId="12630FE5">
                                  <wp:extent cx="161290" cy="124293"/>
                                  <wp:effectExtent l="0" t="0" r="0" b="9525"/>
                                  <wp:docPr id="1063" name="Picture 1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61" o:spid="_x0000_s1089" style="position:absolute;margin-left:288.8pt;margin-top:24.25pt;width:40.5pt;height:29.25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" fillcolor="white [3212]" strokecolor="red" strokeweight="1.5pt">
                <v:textbox>
                  <w:txbxContent>
                    <w:p w:rsidR="00F40A26" w:rsidRPr="009E1AC3" w:rsidRDefault="00F40A26" w:rsidP="00BE71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9AB8790" wp14:editId="547C8537">
                            <wp:extent cx="161290" cy="59711"/>
                            <wp:effectExtent l="0" t="0" r="0" b="0"/>
                            <wp:docPr id="1062" name="Picture 1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0F6A05" wp14:editId="12630FE5">
                            <wp:extent cx="161290" cy="124293"/>
                            <wp:effectExtent l="0" t="0" r="0" b="9525"/>
                            <wp:docPr id="1063" name="Picture 10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65150A5" wp14:editId="388FB3D1">
                <wp:simplePos x="0" y="0"/>
                <wp:positionH relativeFrom="column">
                  <wp:posOffset>2044700</wp:posOffset>
                </wp:positionH>
                <wp:positionV relativeFrom="paragraph">
                  <wp:posOffset>318135</wp:posOffset>
                </wp:positionV>
                <wp:extent cx="514350" cy="371475"/>
                <wp:effectExtent l="76200" t="76200" r="95250" b="104775"/>
                <wp:wrapNone/>
                <wp:docPr id="1058" name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BE71F1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4562D60C" wp14:editId="7BBA65EB">
                                  <wp:extent cx="161290" cy="59711"/>
                                  <wp:effectExtent l="0" t="0" r="0" b="0"/>
                                  <wp:docPr id="1059" name="Picture 1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E4E73A" wp14:editId="4087637A">
                                  <wp:extent cx="161290" cy="124293"/>
                                  <wp:effectExtent l="0" t="0" r="0" b="9525"/>
                                  <wp:docPr id="1060" name="Picture 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58" o:spid="_x0000_s1090" style="position:absolute;margin-left:161pt;margin-top:25.05pt;width:40.5pt;height:29.2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cy4A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BE71F1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4562D60C" wp14:editId="7BBA65EB">
                            <wp:extent cx="161290" cy="59711"/>
                            <wp:effectExtent l="0" t="0" r="0" b="0"/>
                            <wp:docPr id="1059" name="Picture 10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E4E73A" wp14:editId="4087637A">
                            <wp:extent cx="161290" cy="124293"/>
                            <wp:effectExtent l="0" t="0" r="0" b="9525"/>
                            <wp:docPr id="1060" name="Picture 10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D7E04">
        <w:rPr>
          <w:rFonts w:ascii="Arial" w:hAnsi="Arial" w:cs="Arial"/>
          <w:sz w:val="24"/>
          <w:szCs w:val="24"/>
        </w:rPr>
        <w:t xml:space="preserve">3) </w:t>
      </w:r>
      <w:r w:rsidR="000C3464" w:rsidRPr="00BD7E04">
        <w:rPr>
          <w:rFonts w:ascii="Arial" w:hAnsi="Arial" w:cs="Arial"/>
          <w:sz w:val="24"/>
          <w:szCs w:val="24"/>
        </w:rPr>
        <w:t>Total monthly funding then appears in Column G, with an annual total in cell G61.</w:t>
      </w:r>
    </w:p>
    <w:p w:rsidR="00BE71F1" w:rsidRPr="00BD7E04" w:rsidRDefault="00BE71F1" w:rsidP="00BD7E0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EDF05B9" wp14:editId="1CEB3AB0">
                <wp:simplePos x="0" y="0"/>
                <wp:positionH relativeFrom="column">
                  <wp:posOffset>4148901</wp:posOffset>
                </wp:positionH>
                <wp:positionV relativeFrom="paragraph">
                  <wp:posOffset>265744</wp:posOffset>
                </wp:positionV>
                <wp:extent cx="181069" cy="317029"/>
                <wp:effectExtent l="57150" t="19050" r="85725" b="83185"/>
                <wp:wrapNone/>
                <wp:docPr id="1073" name="Straight Arrow Connector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69" cy="3170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3" o:spid="_x0000_s1026" type="#_x0000_t32" style="position:absolute;margin-left:326.7pt;margin-top:20.9pt;width:14.25pt;height:24.9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CA2A2A6" wp14:editId="36469FE9">
                <wp:simplePos x="0" y="0"/>
                <wp:positionH relativeFrom="column">
                  <wp:posOffset>2530444</wp:posOffset>
                </wp:positionH>
                <wp:positionV relativeFrom="paragraph">
                  <wp:posOffset>272314</wp:posOffset>
                </wp:positionV>
                <wp:extent cx="181069" cy="317029"/>
                <wp:effectExtent l="57150" t="19050" r="85725" b="83185"/>
                <wp:wrapNone/>
                <wp:docPr id="1069" name="Straight Arrow Connector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069" cy="3170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9" o:spid="_x0000_s1026" type="#_x0000_t32" style="position:absolute;margin-left:199.25pt;margin-top:21.45pt;width:14.25pt;height:24.9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DE06390" wp14:editId="245879FC">
                <wp:simplePos x="0" y="0"/>
                <wp:positionH relativeFrom="column">
                  <wp:posOffset>3543935</wp:posOffset>
                </wp:positionH>
                <wp:positionV relativeFrom="paragraph">
                  <wp:posOffset>283210</wp:posOffset>
                </wp:positionV>
                <wp:extent cx="187960" cy="307975"/>
                <wp:effectExtent l="57150" t="19050" r="59690" b="92075"/>
                <wp:wrapNone/>
                <wp:docPr id="1068" name="Straight Arrow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8" o:spid="_x0000_s1026" type="#_x0000_t32" style="position:absolute;margin-left:279.05pt;margin-top:22.3pt;width:14.8pt;height:24.2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D76F6C3" wp14:editId="07E5848A">
                <wp:simplePos x="0" y="0"/>
                <wp:positionH relativeFrom="column">
                  <wp:posOffset>1884680</wp:posOffset>
                </wp:positionH>
                <wp:positionV relativeFrom="paragraph">
                  <wp:posOffset>262255</wp:posOffset>
                </wp:positionV>
                <wp:extent cx="187960" cy="307975"/>
                <wp:effectExtent l="57150" t="19050" r="59690" b="92075"/>
                <wp:wrapNone/>
                <wp:docPr id="1067" name="Straight Arrow Connector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67" o:spid="_x0000_s1026" type="#_x0000_t32" style="position:absolute;margin-left:148.4pt;margin-top:20.65pt;width:14.8pt;height:24.25pt;flip:x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F8919" wp14:editId="5BDB5F1E">
                <wp:simplePos x="0" y="0"/>
                <wp:positionH relativeFrom="column">
                  <wp:posOffset>5257901</wp:posOffset>
                </wp:positionH>
                <wp:positionV relativeFrom="paragraph">
                  <wp:posOffset>34554</wp:posOffset>
                </wp:positionV>
                <wp:extent cx="0" cy="226494"/>
                <wp:effectExtent l="95250" t="19050" r="57150" b="97790"/>
                <wp:wrapNone/>
                <wp:docPr id="1071" name="Straight Arrow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64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71" o:spid="_x0000_s1026" type="#_x0000_t32" style="position:absolute;margin-left:414pt;margin-top:2.7pt;width:0;height:17.8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B7BE058" wp14:editId="3A5A6B02">
                <wp:simplePos x="0" y="0"/>
                <wp:positionH relativeFrom="column">
                  <wp:posOffset>4848131</wp:posOffset>
                </wp:positionH>
                <wp:positionV relativeFrom="paragraph">
                  <wp:posOffset>240627</wp:posOffset>
                </wp:positionV>
                <wp:extent cx="837446" cy="1842380"/>
                <wp:effectExtent l="76200" t="76200" r="96520" b="100965"/>
                <wp:wrapNone/>
                <wp:docPr id="1057" name="Rounded Rectangl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8423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7" o:spid="_x0000_s1026" style="position:absolute;margin-left:381.75pt;margin-top:18.95pt;width:65.95pt;height:145.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9C7F9CD" wp14:editId="47C711A7">
                <wp:simplePos x="0" y="0"/>
                <wp:positionH relativeFrom="column">
                  <wp:posOffset>4012326</wp:posOffset>
                </wp:positionH>
                <wp:positionV relativeFrom="paragraph">
                  <wp:posOffset>244236</wp:posOffset>
                </wp:positionV>
                <wp:extent cx="837446" cy="1725930"/>
                <wp:effectExtent l="76200" t="76200" r="96520" b="102870"/>
                <wp:wrapNone/>
                <wp:docPr id="1056" name="Rounded Rectangl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6" o:spid="_x0000_s1026" style="position:absolute;margin-left:315.95pt;margin-top:19.25pt;width:65.95pt;height:135.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BfyDQ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AFD07E3" wp14:editId="18246F9A">
                <wp:simplePos x="0" y="0"/>
                <wp:positionH relativeFrom="column">
                  <wp:posOffset>3177383</wp:posOffset>
                </wp:positionH>
                <wp:positionV relativeFrom="paragraph">
                  <wp:posOffset>246223</wp:posOffset>
                </wp:positionV>
                <wp:extent cx="837446" cy="1725930"/>
                <wp:effectExtent l="76200" t="76200" r="96520" b="102870"/>
                <wp:wrapNone/>
                <wp:docPr id="1055" name="Rounded Rectangl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5" o:spid="_x0000_s1026" style="position:absolute;margin-left:250.2pt;margin-top:19.4pt;width:65.95pt;height:135.9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c8DDg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8DA1C25" wp14:editId="72768FEE">
                <wp:simplePos x="0" y="0"/>
                <wp:positionH relativeFrom="column">
                  <wp:posOffset>2337831</wp:posOffset>
                </wp:positionH>
                <wp:positionV relativeFrom="paragraph">
                  <wp:posOffset>243601</wp:posOffset>
                </wp:positionV>
                <wp:extent cx="837446" cy="1725930"/>
                <wp:effectExtent l="76200" t="76200" r="96520" b="102870"/>
                <wp:wrapNone/>
                <wp:docPr id="1054" name="Rounded Rectangle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4" o:spid="_x0000_s1026" style="position:absolute;margin-left:184.1pt;margin-top:19.2pt;width:65.95pt;height:135.9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hTDg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D5457D1" wp14:editId="67B9B65A">
                <wp:simplePos x="0" y="0"/>
                <wp:positionH relativeFrom="column">
                  <wp:posOffset>1502875</wp:posOffset>
                </wp:positionH>
                <wp:positionV relativeFrom="paragraph">
                  <wp:posOffset>245154</wp:posOffset>
                </wp:positionV>
                <wp:extent cx="837446" cy="1725930"/>
                <wp:effectExtent l="76200" t="76200" r="96520" b="102870"/>
                <wp:wrapNone/>
                <wp:docPr id="1050" name="Rounded Rectangl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446" cy="1725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50" o:spid="_x0000_s1026" style="position:absolute;margin-left:118.35pt;margin-top:19.3pt;width:65.95pt;height:135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" filled="f" strokecolor="red" strokeweight="2pt"/>
            </w:pict>
          </mc:Fallback>
        </mc:AlternateContent>
      </w:r>
      <w:r w:rsidR="00BD7E04">
        <w:rPr>
          <w:noProof/>
          <w:lang w:eastAsia="en-GB"/>
        </w:rPr>
        <w:drawing>
          <wp:inline distT="0" distB="0" distL="0" distR="0" wp14:anchorId="5A959B32" wp14:editId="386FBAB6">
            <wp:extent cx="5731510" cy="2134008"/>
            <wp:effectExtent l="0" t="0" r="254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BE71F1" w:rsidRDefault="00672376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1639DAE" wp14:editId="25A4EB0A">
                <wp:simplePos x="0" y="0"/>
                <wp:positionH relativeFrom="column">
                  <wp:posOffset>351130</wp:posOffset>
                </wp:positionH>
                <wp:positionV relativeFrom="paragraph">
                  <wp:posOffset>302590</wp:posOffset>
                </wp:positionV>
                <wp:extent cx="1441094" cy="2713939"/>
                <wp:effectExtent l="57150" t="19050" r="64135" b="86995"/>
                <wp:wrapNone/>
                <wp:docPr id="925" name="Straight Arrow Connector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1094" cy="27139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25" o:spid="_x0000_s1026" type="#_x0000_t32" style="position:absolute;margin-left:27.65pt;margin-top:23.85pt;width:113.45pt;height:213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C3464">
        <w:rPr>
          <w:rFonts w:ascii="Arial" w:hAnsi="Arial" w:cs="Arial"/>
          <w:sz w:val="24"/>
          <w:szCs w:val="24"/>
        </w:rPr>
        <w:t>Below this there is an Element 3 Top-up Funding table, w</w:t>
      </w:r>
      <w:r w:rsidR="00BE71F1">
        <w:rPr>
          <w:rFonts w:ascii="Arial" w:hAnsi="Arial" w:cs="Arial"/>
          <w:sz w:val="24"/>
          <w:szCs w:val="24"/>
        </w:rPr>
        <w:t>ith an annual total in cell C79.</w:t>
      </w:r>
      <w:r w:rsidRPr="00672376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8D9126D" wp14:editId="1AA4C9C6">
                <wp:simplePos x="0" y="0"/>
                <wp:positionH relativeFrom="column">
                  <wp:posOffset>1722120</wp:posOffset>
                </wp:positionH>
                <wp:positionV relativeFrom="paragraph">
                  <wp:posOffset>2161540</wp:posOffset>
                </wp:positionV>
                <wp:extent cx="836930" cy="189230"/>
                <wp:effectExtent l="57150" t="76200" r="77470" b="96520"/>
                <wp:wrapNone/>
                <wp:docPr id="1075" name="Rounded Rectangle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5" o:spid="_x0000_s1026" style="position:absolute;margin-left:135.6pt;margin-top:170.2pt;width:65.9pt;height:14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EDD732B" wp14:editId="509801FA">
            <wp:extent cx="2619375" cy="2352675"/>
            <wp:effectExtent l="0" t="0" r="9525" b="9525"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BE71F1" w:rsidRDefault="00BE71F1" w:rsidP="00481CA7">
      <w:pPr>
        <w:rPr>
          <w:rFonts w:ascii="Arial" w:hAnsi="Arial" w:cs="Arial"/>
          <w:sz w:val="24"/>
          <w:szCs w:val="24"/>
        </w:rPr>
      </w:pPr>
    </w:p>
    <w:p w:rsidR="00017DCA" w:rsidRDefault="00BE71F1" w:rsidP="00481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the right of this is a Summary table</w:t>
      </w:r>
      <w:r w:rsidR="000C3464">
        <w:rPr>
          <w:rFonts w:ascii="Arial" w:hAnsi="Arial" w:cs="Arial"/>
          <w:sz w:val="24"/>
          <w:szCs w:val="24"/>
        </w:rPr>
        <w:t>, with Total 2016/17 SRP funding shown in cell G72</w:t>
      </w:r>
      <w:r w:rsidR="00143A40">
        <w:rPr>
          <w:rFonts w:ascii="Arial" w:hAnsi="Arial" w:cs="Arial"/>
          <w:sz w:val="24"/>
          <w:szCs w:val="24"/>
        </w:rPr>
        <w:t xml:space="preserve"> (which feeds through to the </w:t>
      </w:r>
      <w:r w:rsidRPr="00BE71F1">
        <w:rPr>
          <w:rFonts w:ascii="Arial" w:hAnsi="Arial" w:cs="Arial"/>
          <w:color w:val="0070C0"/>
          <w:sz w:val="24"/>
          <w:szCs w:val="24"/>
        </w:rPr>
        <w:t>‘</w:t>
      </w:r>
      <w:r w:rsidR="00143A40" w:rsidRPr="00BE71F1">
        <w:rPr>
          <w:rFonts w:ascii="Arial" w:hAnsi="Arial" w:cs="Arial"/>
          <w:color w:val="0070C0"/>
          <w:sz w:val="24"/>
          <w:szCs w:val="24"/>
        </w:rPr>
        <w:t>Year 1</w:t>
      </w:r>
      <w:r w:rsidRPr="00BE71F1">
        <w:rPr>
          <w:rFonts w:ascii="Arial" w:hAnsi="Arial" w:cs="Arial"/>
          <w:color w:val="0070C0"/>
          <w:sz w:val="24"/>
          <w:szCs w:val="24"/>
        </w:rPr>
        <w:t>’ T</w:t>
      </w:r>
      <w:r w:rsidR="00143A40" w:rsidRPr="00BE71F1">
        <w:rPr>
          <w:rFonts w:ascii="Arial" w:hAnsi="Arial" w:cs="Arial"/>
          <w:color w:val="0070C0"/>
          <w:sz w:val="24"/>
          <w:szCs w:val="24"/>
        </w:rPr>
        <w:t>ab</w:t>
      </w:r>
      <w:r w:rsidR="00143A40">
        <w:rPr>
          <w:rFonts w:ascii="Arial" w:hAnsi="Arial" w:cs="Arial"/>
          <w:sz w:val="24"/>
          <w:szCs w:val="24"/>
        </w:rPr>
        <w:t>)</w:t>
      </w:r>
      <w:r w:rsidR="000C3464">
        <w:rPr>
          <w:rFonts w:ascii="Arial" w:hAnsi="Arial" w:cs="Arial"/>
          <w:sz w:val="24"/>
          <w:szCs w:val="24"/>
        </w:rPr>
        <w:t>.</w:t>
      </w:r>
    </w:p>
    <w:p w:rsidR="00BE71F1" w:rsidRDefault="00BE71F1" w:rsidP="00BE71F1">
      <w:pPr>
        <w:rPr>
          <w:u w:val="single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5CE5579" wp14:editId="07B1F60D">
                <wp:simplePos x="0" y="0"/>
                <wp:positionH relativeFrom="column">
                  <wp:posOffset>2161540</wp:posOffset>
                </wp:positionH>
                <wp:positionV relativeFrom="paragraph">
                  <wp:posOffset>1181100</wp:posOffset>
                </wp:positionV>
                <wp:extent cx="836930" cy="189230"/>
                <wp:effectExtent l="57150" t="76200" r="77470" b="96520"/>
                <wp:wrapNone/>
                <wp:docPr id="1077" name="Rounded Rectangle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7" o:spid="_x0000_s1026" style="position:absolute;margin-left:170.2pt;margin-top:93pt;width:65.9pt;height:14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1390433" wp14:editId="1362EA34">
            <wp:extent cx="3133725" cy="1419225"/>
            <wp:effectExtent l="0" t="0" r="9525" b="9525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1AB" w:rsidRPr="00AE41AB" w:rsidRDefault="00BE71F1" w:rsidP="00AE41AB">
      <w:pPr>
        <w:pStyle w:val="Heading1"/>
        <w:rPr>
          <w:u w:val="single"/>
        </w:rPr>
      </w:pPr>
      <w:r>
        <w:rPr>
          <w:u w:val="single"/>
        </w:rPr>
        <w:t xml:space="preserve"> </w:t>
      </w:r>
      <w:bookmarkStart w:id="21" w:name="_Toc444590713"/>
      <w:r w:rsidR="00017DCA">
        <w:rPr>
          <w:u w:val="single"/>
        </w:rPr>
        <w:t>‘</w:t>
      </w:r>
      <w:r w:rsidR="00AE41AB" w:rsidRPr="00AE41AB">
        <w:rPr>
          <w:u w:val="single"/>
        </w:rPr>
        <w:t>SRP Year 2 &amp; 3</w:t>
      </w:r>
      <w:r w:rsidR="00017DCA">
        <w:rPr>
          <w:u w:val="single"/>
        </w:rPr>
        <w:t>’</w:t>
      </w:r>
      <w:r w:rsidR="001B3555">
        <w:rPr>
          <w:u w:val="single"/>
        </w:rPr>
        <w:t xml:space="preserve"> T</w:t>
      </w:r>
      <w:r w:rsidR="00AE41AB" w:rsidRPr="00AE41AB">
        <w:rPr>
          <w:u w:val="single"/>
        </w:rPr>
        <w:t>ab</w:t>
      </w:r>
      <w:bookmarkEnd w:id="21"/>
    </w:p>
    <w:p w:rsidR="00143A40" w:rsidRDefault="000F118C" w:rsidP="000C3464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br/>
      </w:r>
      <w:r w:rsidR="00143A40">
        <w:rPr>
          <w:rFonts w:ascii="Arial" w:hAnsi="Arial" w:cs="Arial"/>
          <w:sz w:val="24"/>
          <w:szCs w:val="24"/>
        </w:rPr>
        <w:t xml:space="preserve">Place Plus Funding for </w:t>
      </w:r>
      <w:r w:rsidR="000C3464" w:rsidRPr="00913A97">
        <w:rPr>
          <w:rFonts w:ascii="Arial" w:hAnsi="Arial" w:cs="Arial"/>
          <w:sz w:val="24"/>
          <w:szCs w:val="24"/>
        </w:rPr>
        <w:t xml:space="preserve">High Needs </w:t>
      </w:r>
      <w:r w:rsidR="00143A40">
        <w:rPr>
          <w:rFonts w:ascii="Arial" w:hAnsi="Arial" w:cs="Arial"/>
          <w:sz w:val="24"/>
          <w:szCs w:val="24"/>
        </w:rPr>
        <w:t xml:space="preserve">Pupils in Resourced Provision </w:t>
      </w:r>
      <w:r w:rsidR="000C3464" w:rsidRPr="00913A97">
        <w:rPr>
          <w:rFonts w:ascii="Arial" w:hAnsi="Arial" w:cs="Arial"/>
          <w:sz w:val="24"/>
          <w:szCs w:val="24"/>
        </w:rPr>
        <w:t xml:space="preserve">for Years 2 and 3 </w:t>
      </w:r>
      <w:r w:rsidR="00143A40">
        <w:rPr>
          <w:rFonts w:ascii="Arial" w:hAnsi="Arial" w:cs="Arial"/>
          <w:sz w:val="24"/>
          <w:szCs w:val="24"/>
        </w:rPr>
        <w:t>is</w:t>
      </w:r>
      <w:r w:rsidR="000C3464" w:rsidRPr="00913A97">
        <w:rPr>
          <w:rFonts w:ascii="Arial" w:hAnsi="Arial" w:cs="Arial"/>
          <w:sz w:val="24"/>
          <w:szCs w:val="24"/>
        </w:rPr>
        <w:t xml:space="preserve"> generated by entering relevant information into the pink shaded cells</w:t>
      </w:r>
      <w:r w:rsidR="00143A40">
        <w:rPr>
          <w:rFonts w:ascii="Arial" w:hAnsi="Arial" w:cs="Arial"/>
          <w:sz w:val="24"/>
          <w:szCs w:val="24"/>
        </w:rPr>
        <w:t xml:space="preserve"> on this tab.</w:t>
      </w:r>
    </w:p>
    <w:p w:rsidR="001066F4" w:rsidRPr="00BE6409" w:rsidRDefault="00BE6409" w:rsidP="00BE6409">
      <w:pPr>
        <w:rPr>
          <w:rFonts w:ascii="Arial" w:hAnsi="Arial" w:cs="Arial"/>
          <w:sz w:val="24"/>
          <w:szCs w:val="24"/>
        </w:rPr>
      </w:pPr>
      <w:r w:rsidRPr="00BE6409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="001066F4" w:rsidRPr="00BE6409">
        <w:rPr>
          <w:rFonts w:ascii="Arial" w:hAnsi="Arial" w:cs="Arial"/>
          <w:sz w:val="24"/>
          <w:szCs w:val="24"/>
        </w:rPr>
        <w:t>E</w:t>
      </w:r>
      <w:r w:rsidR="00143A40" w:rsidRPr="00BE6409">
        <w:rPr>
          <w:rFonts w:ascii="Arial" w:hAnsi="Arial" w:cs="Arial"/>
          <w:sz w:val="24"/>
          <w:szCs w:val="24"/>
        </w:rPr>
        <w:t xml:space="preserve">nter the agreed number of Pre-16 places in Designation 1 for the period April to August 2017 </w:t>
      </w:r>
      <w:r w:rsidR="001066F4" w:rsidRPr="00BE6409">
        <w:rPr>
          <w:rFonts w:ascii="Arial" w:hAnsi="Arial" w:cs="Arial"/>
          <w:sz w:val="24"/>
          <w:szCs w:val="24"/>
        </w:rPr>
        <w:t>in cell D18.</w:t>
      </w:r>
      <w:r w:rsidR="00240D62" w:rsidRPr="00BE6409">
        <w:rPr>
          <w:rFonts w:ascii="Arial" w:hAnsi="Arial" w:cs="Arial"/>
          <w:sz w:val="24"/>
          <w:szCs w:val="24"/>
        </w:rPr>
        <w:t xml:space="preserve"> Enter estimated actual pupil numbers for that period in cell E18.</w:t>
      </w:r>
    </w:p>
    <w:p w:rsidR="00143A40" w:rsidRDefault="00BE6409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1066F4">
        <w:rPr>
          <w:rFonts w:ascii="Arial" w:hAnsi="Arial" w:cs="Arial"/>
          <w:sz w:val="24"/>
          <w:szCs w:val="24"/>
        </w:rPr>
        <w:t>In cell G18 e</w:t>
      </w:r>
      <w:r w:rsidR="00143A40">
        <w:rPr>
          <w:rFonts w:ascii="Arial" w:hAnsi="Arial" w:cs="Arial"/>
          <w:sz w:val="24"/>
          <w:szCs w:val="24"/>
        </w:rPr>
        <w:t xml:space="preserve">nter the </w:t>
      </w:r>
      <w:r w:rsidR="001066F4">
        <w:rPr>
          <w:rFonts w:ascii="Arial" w:hAnsi="Arial" w:cs="Arial"/>
          <w:sz w:val="24"/>
          <w:szCs w:val="24"/>
        </w:rPr>
        <w:t xml:space="preserve">agreed </w:t>
      </w:r>
      <w:r w:rsidR="00143A40">
        <w:rPr>
          <w:rFonts w:ascii="Arial" w:hAnsi="Arial" w:cs="Arial"/>
          <w:sz w:val="24"/>
          <w:szCs w:val="24"/>
        </w:rPr>
        <w:t xml:space="preserve">number of </w:t>
      </w:r>
      <w:r w:rsidR="00240D62">
        <w:rPr>
          <w:rFonts w:ascii="Arial" w:hAnsi="Arial" w:cs="Arial"/>
          <w:sz w:val="24"/>
          <w:szCs w:val="24"/>
        </w:rPr>
        <w:t xml:space="preserve">Pre-16 Designation 1 </w:t>
      </w:r>
      <w:r w:rsidR="00143A40">
        <w:rPr>
          <w:rFonts w:ascii="Arial" w:hAnsi="Arial" w:cs="Arial"/>
          <w:sz w:val="24"/>
          <w:szCs w:val="24"/>
        </w:rPr>
        <w:t>p</w:t>
      </w:r>
      <w:r w:rsidR="001066F4">
        <w:rPr>
          <w:rFonts w:ascii="Arial" w:hAnsi="Arial" w:cs="Arial"/>
          <w:sz w:val="24"/>
          <w:szCs w:val="24"/>
        </w:rPr>
        <w:t>laces for the period September to March 2018</w:t>
      </w:r>
      <w:r w:rsidR="00240D62">
        <w:rPr>
          <w:rFonts w:ascii="Arial" w:hAnsi="Arial" w:cs="Arial"/>
          <w:sz w:val="24"/>
          <w:szCs w:val="24"/>
        </w:rPr>
        <w:t>. Enter estimated actual pupil numbers for that period in cell H18.</w:t>
      </w:r>
    </w:p>
    <w:p w:rsidR="00240D62" w:rsidRDefault="00BE6409" w:rsidP="00240D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240D62" w:rsidRPr="00240D62">
        <w:rPr>
          <w:rFonts w:ascii="Arial" w:hAnsi="Arial" w:cs="Arial"/>
          <w:sz w:val="24"/>
          <w:szCs w:val="24"/>
        </w:rPr>
        <w:t>Enter the agreed number of Post-16 places in Designation 1 for the period April to</w:t>
      </w:r>
      <w:r w:rsidR="00240D62">
        <w:rPr>
          <w:rFonts w:ascii="Arial" w:hAnsi="Arial" w:cs="Arial"/>
          <w:sz w:val="24"/>
          <w:szCs w:val="24"/>
        </w:rPr>
        <w:t xml:space="preserve"> July 2017 in cell D19. Enter estimated actual pupil numbers for that period in cell E19.</w:t>
      </w:r>
      <w:r w:rsidR="00DA0588" w:rsidRPr="00DA0588">
        <w:rPr>
          <w:rFonts w:ascii="Arial" w:hAnsi="Arial" w:cs="Arial"/>
          <w:sz w:val="24"/>
          <w:szCs w:val="24"/>
        </w:rPr>
        <w:t xml:space="preserve"> </w:t>
      </w:r>
    </w:p>
    <w:p w:rsidR="00DA0588" w:rsidRDefault="00DA0588" w:rsidP="000C3464">
      <w:pPr>
        <w:rPr>
          <w:rFonts w:ascii="Arial" w:hAnsi="Arial" w:cs="Arial"/>
          <w:sz w:val="24"/>
          <w:szCs w:val="24"/>
        </w:rPr>
      </w:pP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84A6C54" wp14:editId="1A2A974D">
                <wp:simplePos x="0" y="0"/>
                <wp:positionH relativeFrom="column">
                  <wp:posOffset>5064826</wp:posOffset>
                </wp:positionH>
                <wp:positionV relativeFrom="paragraph">
                  <wp:posOffset>2685250</wp:posOffset>
                </wp:positionV>
                <wp:extent cx="273132" cy="124691"/>
                <wp:effectExtent l="38100" t="38100" r="69850" b="85090"/>
                <wp:wrapNone/>
                <wp:docPr id="1092" name="Straight Arrow Connector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132" cy="1246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2" o:spid="_x0000_s1026" type="#_x0000_t32" style="position:absolute;margin-left:398.8pt;margin-top:211.45pt;width:21.5pt;height:9.8pt;flip:x 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EFB3512" wp14:editId="362FD40C">
                <wp:simplePos x="0" y="0"/>
                <wp:positionH relativeFrom="column">
                  <wp:posOffset>1347470</wp:posOffset>
                </wp:positionH>
                <wp:positionV relativeFrom="paragraph">
                  <wp:posOffset>2726690</wp:posOffset>
                </wp:positionV>
                <wp:extent cx="684530" cy="130175"/>
                <wp:effectExtent l="38100" t="76200" r="39370" b="79375"/>
                <wp:wrapNone/>
                <wp:docPr id="1088" name="Straight Arrow Connector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530" cy="13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8" o:spid="_x0000_s1026" type="#_x0000_t32" style="position:absolute;margin-left:106.1pt;margin-top:214.7pt;width:53.9pt;height:10.25pt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3E6A866" wp14:editId="22D73B4E">
                <wp:simplePos x="0" y="0"/>
                <wp:positionH relativeFrom="column">
                  <wp:posOffset>1856443</wp:posOffset>
                </wp:positionH>
                <wp:positionV relativeFrom="paragraph">
                  <wp:posOffset>1895541</wp:posOffset>
                </wp:positionV>
                <wp:extent cx="174238" cy="474230"/>
                <wp:effectExtent l="57150" t="19050" r="54610" b="97790"/>
                <wp:wrapNone/>
                <wp:docPr id="1084" name="Straight Arrow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238" cy="474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84" o:spid="_x0000_s1026" type="#_x0000_t32" style="position:absolute;margin-left:146.2pt;margin-top:149.25pt;width:13.7pt;height:37.3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60AE88B" wp14:editId="5B87E1BA">
                <wp:simplePos x="0" y="0"/>
                <wp:positionH relativeFrom="column">
                  <wp:posOffset>836930</wp:posOffset>
                </wp:positionH>
                <wp:positionV relativeFrom="paragraph">
                  <wp:posOffset>2717165</wp:posOffset>
                </wp:positionV>
                <wp:extent cx="514350" cy="371475"/>
                <wp:effectExtent l="76200" t="76200" r="95250" b="104775"/>
                <wp:wrapNone/>
                <wp:docPr id="1087" name="Oval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2B4AC705" wp14:editId="6EC1C914">
                                  <wp:extent cx="161290" cy="59711"/>
                                  <wp:effectExtent l="0" t="0" r="0" b="0"/>
                                  <wp:docPr id="1099" name="Picture 10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4C024C" wp14:editId="4E00E52A">
                                  <wp:extent cx="161290" cy="124293"/>
                                  <wp:effectExtent l="0" t="0" r="0" b="9525"/>
                                  <wp:docPr id="1100" name="Picture 1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87" o:spid="_x0000_s1091" style="position:absolute;margin-left:65.9pt;margin-top:213.95pt;width:40.5pt;height:29.25pt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" fillcolor="white [3212]" strokecolor="red" strokeweight="1.5pt">
                <v:textbox>
                  <w:txbxContent>
                    <w:p w:rsidR="00F40A26" w:rsidRPr="009E1AC3" w:rsidRDefault="00F40A26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3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2B4AC705" wp14:editId="6EC1C914">
                            <wp:extent cx="161290" cy="59711"/>
                            <wp:effectExtent l="0" t="0" r="0" b="0"/>
                            <wp:docPr id="1099" name="Picture 10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4C024C" wp14:editId="4E00E52A">
                            <wp:extent cx="161290" cy="124293"/>
                            <wp:effectExtent l="0" t="0" r="0" b="9525"/>
                            <wp:docPr id="1100" name="Picture 1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6EB967C" wp14:editId="16F8B478">
                <wp:simplePos x="0" y="0"/>
                <wp:positionH relativeFrom="column">
                  <wp:posOffset>5248275</wp:posOffset>
                </wp:positionH>
                <wp:positionV relativeFrom="paragraph">
                  <wp:posOffset>2727325</wp:posOffset>
                </wp:positionV>
                <wp:extent cx="514350" cy="371475"/>
                <wp:effectExtent l="76200" t="76200" r="95250" b="104775"/>
                <wp:wrapNone/>
                <wp:docPr id="1091" name="Oval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5090775F" wp14:editId="5140528D">
                                  <wp:extent cx="161290" cy="59711"/>
                                  <wp:effectExtent l="0" t="0" r="0" b="0"/>
                                  <wp:docPr id="1101" name="Picture 1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ABB94D" wp14:editId="75F07CC9">
                                  <wp:extent cx="161290" cy="124293"/>
                                  <wp:effectExtent l="0" t="0" r="0" b="9525"/>
                                  <wp:docPr id="1102" name="Picture 1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91" o:spid="_x0000_s1092" style="position:absolute;margin-left:413.25pt;margin-top:214.75pt;width:40.5pt;height:29.25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" fillcolor="white [3212]" strokecolor="red" strokeweight="1.5pt">
                <v:textbox>
                  <w:txbxContent>
                    <w:p w:rsidR="00F40A26" w:rsidRPr="009E1AC3" w:rsidRDefault="00F40A26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4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5090775F" wp14:editId="5140528D">
                            <wp:extent cx="161290" cy="59711"/>
                            <wp:effectExtent l="0" t="0" r="0" b="0"/>
                            <wp:docPr id="1101" name="Picture 1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ABB94D" wp14:editId="75F07CC9">
                            <wp:extent cx="161290" cy="124293"/>
                            <wp:effectExtent l="0" t="0" r="0" b="9525"/>
                            <wp:docPr id="1102" name="Picture 1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E301384" wp14:editId="7569AA6F">
                <wp:simplePos x="0" y="0"/>
                <wp:positionH relativeFrom="column">
                  <wp:posOffset>5058410</wp:posOffset>
                </wp:positionH>
                <wp:positionV relativeFrom="paragraph">
                  <wp:posOffset>2065020</wp:posOffset>
                </wp:positionV>
                <wp:extent cx="187960" cy="307975"/>
                <wp:effectExtent l="57150" t="19050" r="59690" b="92075"/>
                <wp:wrapNone/>
                <wp:docPr id="1096" name="Straight Arrow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96" o:spid="_x0000_s1026" type="#_x0000_t32" style="position:absolute;margin-left:398.3pt;margin-top:162.6pt;width:14.8pt;height:24.25pt;flip:x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1BC4B59" wp14:editId="5FA38C3E">
                <wp:simplePos x="0" y="0"/>
                <wp:positionH relativeFrom="column">
                  <wp:posOffset>5218917</wp:posOffset>
                </wp:positionH>
                <wp:positionV relativeFrom="paragraph">
                  <wp:posOffset>1792334</wp:posOffset>
                </wp:positionV>
                <wp:extent cx="514350" cy="371475"/>
                <wp:effectExtent l="76200" t="76200" r="95250" b="104775"/>
                <wp:wrapNone/>
                <wp:docPr id="1095" name="Oval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1D1B11" w:themeColor="background2" w:themeShade="1A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7D358BD3" wp14:editId="0A421C82">
                                  <wp:extent cx="161290" cy="59711"/>
                                  <wp:effectExtent l="0" t="0" r="0" b="0"/>
                                  <wp:docPr id="1103" name="Picture 1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4C6EA3" wp14:editId="003D1AAA">
                                  <wp:extent cx="161290" cy="124293"/>
                                  <wp:effectExtent l="0" t="0" r="0" b="9525"/>
                                  <wp:docPr id="1104" name="Picture 1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95" o:spid="_x0000_s1093" style="position:absolute;margin-left:410.95pt;margin-top:141.15pt;width:40.5pt;height:29.25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" fillcolor="white [3212]" strokecolor="red" strokeweight="1.5pt">
                <v:textbox>
                  <w:txbxContent>
                    <w:p w:rsidR="00F40A26" w:rsidRPr="009E1AC3" w:rsidRDefault="00F40A26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1D1B11" w:themeColor="background2" w:themeShade="1A"/>
                        </w:rPr>
                        <w:t>2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7D358BD3" wp14:editId="0A421C82">
                            <wp:extent cx="161290" cy="59711"/>
                            <wp:effectExtent l="0" t="0" r="0" b="0"/>
                            <wp:docPr id="1103" name="Picture 1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4C6EA3" wp14:editId="003D1AAA">
                            <wp:extent cx="161290" cy="124293"/>
                            <wp:effectExtent l="0" t="0" r="0" b="9525"/>
                            <wp:docPr id="1104" name="Picture 1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DA0588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0480A8E" wp14:editId="06C9AFDF">
                <wp:simplePos x="0" y="0"/>
                <wp:positionH relativeFrom="column">
                  <wp:posOffset>1513840</wp:posOffset>
                </wp:positionH>
                <wp:positionV relativeFrom="paragraph">
                  <wp:posOffset>1533269</wp:posOffset>
                </wp:positionV>
                <wp:extent cx="514350" cy="371475"/>
                <wp:effectExtent l="76200" t="76200" r="95250" b="10477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A26" w:rsidRPr="009E1AC3" w:rsidRDefault="00F40A26" w:rsidP="00DA0588">
                            <w:pPr>
                              <w:jc w:val="center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4EEE">
                              <w:rPr>
                                <w:color w:val="1D1B11" w:themeColor="background2" w:themeShade="1A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1D1B11" w:themeColor="background2" w:themeShade="1A"/>
                                <w:lang w:eastAsia="en-GB"/>
                              </w:rPr>
                              <w:drawing>
                                <wp:inline distT="0" distB="0" distL="0" distR="0" wp14:anchorId="3FC89E31" wp14:editId="0E6989EE">
                                  <wp:extent cx="161290" cy="59711"/>
                                  <wp:effectExtent l="0" t="0" r="0" b="0"/>
                                  <wp:docPr id="1105" name="Picture 1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" cy="5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DD37EC" wp14:editId="1EB6FEA7">
                                  <wp:extent cx="161290" cy="124293"/>
                                  <wp:effectExtent l="0" t="0" r="0" b="9525"/>
                                  <wp:docPr id="1106" name="Picture 1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" cy="124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83" o:spid="_x0000_s1094" style="position:absolute;margin-left:119.2pt;margin-top:120.75pt;width:40.5pt;height:29.2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" fillcolor="white [3212]" strokecolor="red" strokeweight="1.5pt">
                <v:textbox>
                  <w:txbxContent>
                    <w:p w:rsidR="00F40A26" w:rsidRPr="009E1AC3" w:rsidRDefault="00F40A26" w:rsidP="00DA0588">
                      <w:pPr>
                        <w:jc w:val="center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4EEE">
                        <w:rPr>
                          <w:color w:val="1D1B11" w:themeColor="background2" w:themeShade="1A"/>
                        </w:rPr>
                        <w:t>1</w:t>
                      </w:r>
                      <w:r>
                        <w:rPr>
                          <w:noProof/>
                          <w:color w:val="1D1B11" w:themeColor="background2" w:themeShade="1A"/>
                          <w:lang w:eastAsia="en-GB"/>
                        </w:rPr>
                        <w:drawing>
                          <wp:inline distT="0" distB="0" distL="0" distR="0" wp14:anchorId="3FC89E31" wp14:editId="0E6989EE">
                            <wp:extent cx="161290" cy="59711"/>
                            <wp:effectExtent l="0" t="0" r="0" b="0"/>
                            <wp:docPr id="1105" name="Picture 1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" cy="59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DD37EC" wp14:editId="1EB6FEA7">
                            <wp:extent cx="161290" cy="124293"/>
                            <wp:effectExtent l="0" t="0" r="0" b="9525"/>
                            <wp:docPr id="1106" name="Picture 1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" cy="124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26CC007" wp14:editId="210F80FF">
                <wp:simplePos x="0" y="0"/>
                <wp:positionH relativeFrom="column">
                  <wp:posOffset>2027555</wp:posOffset>
                </wp:positionH>
                <wp:positionV relativeFrom="paragraph">
                  <wp:posOffset>2533650</wp:posOffset>
                </wp:positionV>
                <wp:extent cx="1270635" cy="189230"/>
                <wp:effectExtent l="57150" t="76200" r="81915" b="96520"/>
                <wp:wrapNone/>
                <wp:docPr id="1080" name="Rounded Rectangl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0" o:spid="_x0000_s1026" style="position:absolute;margin-left:159.65pt;margin-top:199.5pt;width:100.05pt;height:14.9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AD46FCF" wp14:editId="72D23961">
                <wp:simplePos x="0" y="0"/>
                <wp:positionH relativeFrom="column">
                  <wp:posOffset>3771265</wp:posOffset>
                </wp:positionH>
                <wp:positionV relativeFrom="paragraph">
                  <wp:posOffset>2531745</wp:posOffset>
                </wp:positionV>
                <wp:extent cx="1270635" cy="189230"/>
                <wp:effectExtent l="57150" t="76200" r="81915" b="96520"/>
                <wp:wrapNone/>
                <wp:docPr id="1081" name="Rounded Rectangle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1" o:spid="_x0000_s1026" style="position:absolute;margin-left:296.95pt;margin-top:199.35pt;width:100.05pt;height:14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5F02EB6" wp14:editId="6A3CA1F4">
                <wp:simplePos x="0" y="0"/>
                <wp:positionH relativeFrom="column">
                  <wp:posOffset>3775719</wp:posOffset>
                </wp:positionH>
                <wp:positionV relativeFrom="paragraph">
                  <wp:posOffset>2346548</wp:posOffset>
                </wp:positionV>
                <wp:extent cx="1270659" cy="189230"/>
                <wp:effectExtent l="57150" t="76200" r="81915" b="96520"/>
                <wp:wrapNone/>
                <wp:docPr id="1082" name="Rounded 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59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82" o:spid="_x0000_s1026" style="position:absolute;margin-left:297.3pt;margin-top:184.75pt;width:100.05pt;height:14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" filled="f" strokecolor="red" strokeweight="2pt"/>
            </w:pict>
          </mc:Fallback>
        </mc:AlternateContent>
      </w: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31E036E" wp14:editId="21765B1E">
                <wp:simplePos x="0" y="0"/>
                <wp:positionH relativeFrom="column">
                  <wp:posOffset>2030680</wp:posOffset>
                </wp:positionH>
                <wp:positionV relativeFrom="paragraph">
                  <wp:posOffset>2340866</wp:posOffset>
                </wp:positionV>
                <wp:extent cx="1270659" cy="189230"/>
                <wp:effectExtent l="57150" t="76200" r="81915" b="96520"/>
                <wp:wrapNone/>
                <wp:docPr id="1079" name="Rounded Rectangle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59" cy="1892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79" o:spid="_x0000_s1026" style="position:absolute;margin-left:159.9pt;margin-top:184.3pt;width:100.05pt;height:14.9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" filled="f" strokecolor="red" strokeweight="2pt"/>
            </w:pict>
          </mc:Fallback>
        </mc:AlternateContent>
      </w:r>
      <w:r w:rsidR="00BE6409">
        <w:rPr>
          <w:rFonts w:ascii="Arial" w:hAnsi="Arial" w:cs="Arial"/>
          <w:sz w:val="24"/>
          <w:szCs w:val="24"/>
        </w:rPr>
        <w:t xml:space="preserve">4) </w:t>
      </w:r>
      <w:r w:rsidR="00240D62">
        <w:rPr>
          <w:rFonts w:ascii="Arial" w:hAnsi="Arial" w:cs="Arial"/>
          <w:sz w:val="24"/>
          <w:szCs w:val="24"/>
        </w:rPr>
        <w:t>In cell G19 enter the agreed number of Post-16 Designation 1 places for the period August to March 2018. Enter estimated actual pupil numbers for that period in cell H19.</w:t>
      </w:r>
      <w:r w:rsidR="00BE71F1">
        <w:rPr>
          <w:noProof/>
          <w:lang w:eastAsia="en-GB"/>
        </w:rPr>
        <w:drawing>
          <wp:inline distT="0" distB="0" distL="0" distR="0" wp14:anchorId="549264AA" wp14:editId="0F2CB4A3">
            <wp:extent cx="5156791" cy="2700272"/>
            <wp:effectExtent l="0" t="0" r="6350" b="5080"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7646" cy="27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40" w:rsidRDefault="00240D62" w:rsidP="000C3464">
      <w:pPr>
        <w:rPr>
          <w:rFonts w:ascii="Arial" w:hAnsi="Arial" w:cs="Arial"/>
          <w:sz w:val="24"/>
          <w:szCs w:val="24"/>
        </w:rPr>
      </w:pPr>
      <w:r w:rsidRPr="00771636">
        <w:rPr>
          <w:rFonts w:ascii="Arial" w:hAnsi="Arial" w:cs="Arial"/>
          <w:sz w:val="24"/>
          <w:szCs w:val="24"/>
        </w:rPr>
        <w:lastRenderedPageBreak/>
        <w:t>The</w:t>
      </w:r>
      <w:r w:rsidR="00143A40" w:rsidRPr="00771636">
        <w:rPr>
          <w:rFonts w:ascii="Arial" w:hAnsi="Arial" w:cs="Arial"/>
          <w:sz w:val="24"/>
          <w:szCs w:val="24"/>
        </w:rPr>
        <w:t xml:space="preserve"> same information</w:t>
      </w:r>
      <w:r w:rsidRPr="00771636">
        <w:rPr>
          <w:rFonts w:ascii="Arial" w:hAnsi="Arial" w:cs="Arial"/>
          <w:sz w:val="24"/>
          <w:szCs w:val="24"/>
        </w:rPr>
        <w:t xml:space="preserve"> needs to be entered in the cells below for</w:t>
      </w:r>
      <w:r w:rsidR="00143A40" w:rsidRPr="00771636">
        <w:rPr>
          <w:rFonts w:ascii="Arial" w:hAnsi="Arial" w:cs="Arial"/>
          <w:sz w:val="24"/>
          <w:szCs w:val="24"/>
        </w:rPr>
        <w:t xml:space="preserve"> Designation 2 pupils</w:t>
      </w:r>
      <w:r w:rsidRPr="00771636">
        <w:rPr>
          <w:rFonts w:ascii="Arial" w:hAnsi="Arial" w:cs="Arial"/>
          <w:sz w:val="24"/>
          <w:szCs w:val="24"/>
        </w:rPr>
        <w:t xml:space="preserve"> (only relevant for schools with more than one SRP)</w:t>
      </w:r>
      <w:r w:rsidR="00143A40" w:rsidRPr="00771636">
        <w:rPr>
          <w:rFonts w:ascii="Arial" w:hAnsi="Arial" w:cs="Arial"/>
          <w:sz w:val="24"/>
          <w:szCs w:val="24"/>
        </w:rPr>
        <w:t>.</w:t>
      </w:r>
    </w:p>
    <w:p w:rsidR="00143A40" w:rsidRDefault="00240D62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table to the right will then detail the funding due for the 2017/18 financial year, with a total funding figure in cell S2</w:t>
      </w:r>
      <w:r w:rsidR="003E021A">
        <w:rPr>
          <w:rFonts w:ascii="Arial" w:hAnsi="Arial" w:cs="Arial"/>
          <w:sz w:val="24"/>
          <w:szCs w:val="24"/>
        </w:rPr>
        <w:t xml:space="preserve">4, which feeds into the 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‘Year 2’ T</w:t>
      </w:r>
      <w:r w:rsidR="00771636" w:rsidRPr="003E021A">
        <w:rPr>
          <w:rFonts w:ascii="Arial" w:hAnsi="Arial" w:cs="Arial"/>
          <w:color w:val="0070C0"/>
          <w:sz w:val="24"/>
          <w:szCs w:val="24"/>
        </w:rPr>
        <w:t>ab</w:t>
      </w:r>
      <w:r w:rsidR="00771636">
        <w:rPr>
          <w:rFonts w:ascii="Arial" w:hAnsi="Arial" w:cs="Arial"/>
          <w:sz w:val="24"/>
          <w:szCs w:val="24"/>
        </w:rPr>
        <w:t>.</w:t>
      </w:r>
    </w:p>
    <w:p w:rsidR="00DA0588" w:rsidRDefault="00DA0588" w:rsidP="000C346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4ACE9F9" wp14:editId="0898E4F4">
                <wp:simplePos x="0" y="0"/>
                <wp:positionH relativeFrom="column">
                  <wp:posOffset>4543425</wp:posOffset>
                </wp:positionH>
                <wp:positionV relativeFrom="paragraph">
                  <wp:posOffset>1950085</wp:posOffset>
                </wp:positionV>
                <wp:extent cx="600075" cy="200025"/>
                <wp:effectExtent l="57150" t="76200" r="85725" b="104775"/>
                <wp:wrapNone/>
                <wp:docPr id="1111" name="Rounded Rectangle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11" o:spid="_x0000_s1026" style="position:absolute;margin-left:357.75pt;margin-top:153.55pt;width:47.25pt;height:15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C9422E7" wp14:editId="0A0BF5F3">
            <wp:extent cx="5166589" cy="2149433"/>
            <wp:effectExtent l="0" t="0" r="0" b="3810"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65958" cy="21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62" w:rsidRDefault="00240D62" w:rsidP="000C34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same exercise needs to be carried out for the 2018/19 financial year, by populating the cells </w:t>
      </w:r>
      <w:r w:rsidR="00771636">
        <w:rPr>
          <w:rFonts w:ascii="Arial" w:hAnsi="Arial" w:cs="Arial"/>
          <w:sz w:val="24"/>
          <w:szCs w:val="24"/>
        </w:rPr>
        <w:t>further down the sheet.</w:t>
      </w:r>
    </w:p>
    <w:p w:rsidR="00DA0588" w:rsidRDefault="00DA0588" w:rsidP="000C346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7E732D6" wp14:editId="4B960120">
                <wp:simplePos x="0" y="0"/>
                <wp:positionH relativeFrom="column">
                  <wp:posOffset>1857375</wp:posOffset>
                </wp:positionH>
                <wp:positionV relativeFrom="paragraph">
                  <wp:posOffset>1456690</wp:posOffset>
                </wp:positionV>
                <wp:extent cx="2990850" cy="866899"/>
                <wp:effectExtent l="76200" t="76200" r="95250" b="104775"/>
                <wp:wrapNone/>
                <wp:docPr id="1109" name="Rounded Rectangle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86689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09" o:spid="_x0000_s1026" style="position:absolute;margin-left:146.25pt;margin-top:114.7pt;width:235.5pt;height:68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B60A1B" wp14:editId="66AE93B6">
            <wp:extent cx="4800600" cy="2312596"/>
            <wp:effectExtent l="0" t="0" r="0" b="0"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08747" cy="23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636" w:rsidRDefault="00771636" w:rsidP="000C3464">
      <w:pPr>
        <w:rPr>
          <w:rFonts w:ascii="Arial" w:hAnsi="Arial" w:cs="Arial"/>
          <w:sz w:val="24"/>
          <w:szCs w:val="24"/>
        </w:rPr>
      </w:pPr>
      <w:r w:rsidRPr="00DA0588">
        <w:rPr>
          <w:rFonts w:ascii="Arial" w:hAnsi="Arial" w:cs="Arial"/>
          <w:sz w:val="24"/>
          <w:szCs w:val="24"/>
        </w:rPr>
        <w:t xml:space="preserve">2018/19 funding will then be detailed with a total funding figure in cell S38 which feeds into the 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‘</w:t>
      </w:r>
      <w:r w:rsidRPr="003E021A">
        <w:rPr>
          <w:rFonts w:ascii="Arial" w:hAnsi="Arial" w:cs="Arial"/>
          <w:color w:val="0070C0"/>
          <w:sz w:val="24"/>
          <w:szCs w:val="24"/>
        </w:rPr>
        <w:t>Year 3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’</w:t>
      </w:r>
      <w:r w:rsidRPr="003E021A">
        <w:rPr>
          <w:rFonts w:ascii="Arial" w:hAnsi="Arial" w:cs="Arial"/>
          <w:color w:val="0070C0"/>
          <w:sz w:val="24"/>
          <w:szCs w:val="24"/>
        </w:rPr>
        <w:t xml:space="preserve"> 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>T</w:t>
      </w:r>
      <w:r w:rsidRPr="003E021A">
        <w:rPr>
          <w:rFonts w:ascii="Arial" w:hAnsi="Arial" w:cs="Arial"/>
          <w:color w:val="0070C0"/>
          <w:sz w:val="24"/>
          <w:szCs w:val="24"/>
        </w:rPr>
        <w:t>ab</w:t>
      </w:r>
      <w:r w:rsidRPr="00DA0588">
        <w:rPr>
          <w:rFonts w:ascii="Arial" w:hAnsi="Arial" w:cs="Arial"/>
          <w:sz w:val="24"/>
          <w:szCs w:val="24"/>
        </w:rPr>
        <w:t>.</w:t>
      </w:r>
    </w:p>
    <w:p w:rsidR="000C3464" w:rsidRPr="00913A97" w:rsidRDefault="00DA0588" w:rsidP="000C3464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1BA5183" wp14:editId="23D5F0F9">
                <wp:simplePos x="0" y="0"/>
                <wp:positionH relativeFrom="column">
                  <wp:posOffset>4505325</wp:posOffset>
                </wp:positionH>
                <wp:positionV relativeFrom="paragraph">
                  <wp:posOffset>1633220</wp:posOffset>
                </wp:positionV>
                <wp:extent cx="600075" cy="200025"/>
                <wp:effectExtent l="57150" t="76200" r="85725" b="104775"/>
                <wp:wrapNone/>
                <wp:docPr id="1112" name="Rounded Rectangle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12" o:spid="_x0000_s1026" style="position:absolute;margin-left:354.75pt;margin-top:128.6pt;width:47.25pt;height:15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18A46E3" wp14:editId="10CE68C8">
            <wp:extent cx="5124203" cy="1802777"/>
            <wp:effectExtent l="0" t="0" r="635" b="6985"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35199" cy="18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76" w:rsidRDefault="00672376" w:rsidP="00672376">
      <w:pPr>
        <w:pStyle w:val="Heading1"/>
        <w:rPr>
          <w:u w:val="single"/>
        </w:rPr>
      </w:pPr>
      <w:bookmarkStart w:id="22" w:name="_Toc444590714"/>
      <w:r w:rsidRPr="00711EAA">
        <w:rPr>
          <w:u w:val="single"/>
        </w:rPr>
        <w:lastRenderedPageBreak/>
        <w:t>‘SRP Rates’ Tab</w:t>
      </w:r>
      <w:bookmarkEnd w:id="22"/>
    </w:p>
    <w:p w:rsidR="00672376" w:rsidRPr="00BE6409" w:rsidRDefault="00672376" w:rsidP="00672376"/>
    <w:p w:rsidR="00672376" w:rsidRDefault="00672376" w:rsidP="00672376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 xml:space="preserve">This tab is for information only and explains how SRP rates have been calculated for each of the eligible schools. </w:t>
      </w:r>
      <w:r w:rsidR="00B15F10">
        <w:rPr>
          <w:rFonts w:ascii="Arial" w:hAnsi="Arial" w:cs="Arial"/>
          <w:sz w:val="24"/>
          <w:szCs w:val="24"/>
        </w:rPr>
        <w:t xml:space="preserve">No data needs to be entered </w:t>
      </w:r>
      <w:r w:rsidRPr="00913A97">
        <w:rPr>
          <w:rFonts w:ascii="Arial" w:hAnsi="Arial" w:cs="Arial"/>
          <w:sz w:val="24"/>
          <w:szCs w:val="24"/>
        </w:rPr>
        <w:t>onto this sheet.</w:t>
      </w:r>
    </w:p>
    <w:p w:rsidR="00CF0870" w:rsidRDefault="00CF0870" w:rsidP="0001469D">
      <w:pPr>
        <w:pStyle w:val="Heading1"/>
        <w:rPr>
          <w:u w:val="single"/>
        </w:rPr>
      </w:pPr>
      <w:bookmarkStart w:id="23" w:name="_Toc444590715"/>
      <w:r w:rsidRPr="00711EAA">
        <w:rPr>
          <w:u w:val="single"/>
        </w:rPr>
        <w:t>‘Growth Funding’ Tab</w:t>
      </w:r>
      <w:bookmarkEnd w:id="23"/>
    </w:p>
    <w:p w:rsidR="00017DCA" w:rsidRPr="00017DCA" w:rsidRDefault="00017DCA" w:rsidP="00017DCA"/>
    <w:p w:rsidR="00DC5A08" w:rsidRDefault="0042319B" w:rsidP="00DC5A08">
      <w:pPr>
        <w:rPr>
          <w:rFonts w:ascii="Arial" w:hAnsi="Arial" w:cs="Arial"/>
          <w:sz w:val="24"/>
          <w:szCs w:val="24"/>
        </w:rPr>
      </w:pPr>
      <w:r w:rsidRPr="00913A97">
        <w:rPr>
          <w:rFonts w:ascii="Arial" w:hAnsi="Arial" w:cs="Arial"/>
          <w:sz w:val="24"/>
          <w:szCs w:val="24"/>
        </w:rPr>
        <w:t>The Growth Funding Estimator on this tab calculates Rising Roll Funding as well as Reorganisation Funding</w:t>
      </w:r>
      <w:r w:rsidR="00725762">
        <w:rPr>
          <w:rFonts w:ascii="Arial" w:hAnsi="Arial" w:cs="Arial"/>
          <w:sz w:val="24"/>
          <w:szCs w:val="24"/>
        </w:rPr>
        <w:t>, if applicable</w:t>
      </w:r>
      <w:r w:rsidRPr="00913A97">
        <w:rPr>
          <w:rFonts w:ascii="Arial" w:hAnsi="Arial" w:cs="Arial"/>
          <w:sz w:val="24"/>
          <w:szCs w:val="24"/>
        </w:rPr>
        <w:t xml:space="preserve">. The rising roll estimation is based on the pupil number estimate provided on the </w:t>
      </w:r>
      <w:r w:rsidRPr="003E021A">
        <w:rPr>
          <w:rFonts w:ascii="Arial" w:hAnsi="Arial" w:cs="Arial"/>
          <w:color w:val="0070C0"/>
          <w:sz w:val="24"/>
          <w:szCs w:val="24"/>
        </w:rPr>
        <w:t>‘</w:t>
      </w:r>
      <w:r w:rsidR="002870BE" w:rsidRPr="003E021A">
        <w:rPr>
          <w:rFonts w:ascii="Arial" w:hAnsi="Arial" w:cs="Arial"/>
          <w:color w:val="0070C0"/>
          <w:sz w:val="24"/>
          <w:szCs w:val="24"/>
        </w:rPr>
        <w:t>Pupils’</w:t>
      </w:r>
      <w:r w:rsidR="003E021A" w:rsidRPr="003E021A">
        <w:rPr>
          <w:rFonts w:ascii="Arial" w:hAnsi="Arial" w:cs="Arial"/>
          <w:color w:val="0070C0"/>
          <w:sz w:val="24"/>
          <w:szCs w:val="24"/>
        </w:rPr>
        <w:t xml:space="preserve"> T</w:t>
      </w:r>
      <w:r w:rsidRPr="003E021A">
        <w:rPr>
          <w:rFonts w:ascii="Arial" w:hAnsi="Arial" w:cs="Arial"/>
          <w:color w:val="0070C0"/>
          <w:sz w:val="24"/>
          <w:szCs w:val="24"/>
        </w:rPr>
        <w:t>ab</w:t>
      </w:r>
      <w:r w:rsidRPr="00913A97">
        <w:rPr>
          <w:rFonts w:ascii="Arial" w:hAnsi="Arial" w:cs="Arial"/>
          <w:sz w:val="24"/>
          <w:szCs w:val="24"/>
        </w:rPr>
        <w:t xml:space="preserve">. Schools eligible for Reorganisation Funding will receive email notification of any amounts due and can populate the pink shaded cells in row H with the relevant information. </w:t>
      </w:r>
    </w:p>
    <w:p w:rsidR="00725762" w:rsidRDefault="00725762" w:rsidP="00DC5A08">
      <w:pPr>
        <w:rPr>
          <w:rFonts w:ascii="Arial" w:hAnsi="Arial" w:cs="Arial"/>
          <w:sz w:val="24"/>
          <w:szCs w:val="24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E3D54C1" wp14:editId="71E95E8E">
                <wp:simplePos x="0" y="0"/>
                <wp:positionH relativeFrom="column">
                  <wp:posOffset>3716977</wp:posOffset>
                </wp:positionH>
                <wp:positionV relativeFrom="paragraph">
                  <wp:posOffset>404602</wp:posOffset>
                </wp:positionV>
                <wp:extent cx="985652" cy="2992582"/>
                <wp:effectExtent l="76200" t="76200" r="100330" b="93980"/>
                <wp:wrapNone/>
                <wp:docPr id="262" name="Rounded 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299258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2" o:spid="_x0000_s1026" style="position:absolute;margin-left:292.7pt;margin-top:31.85pt;width:77.6pt;height:235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CF1045" wp14:editId="67AFCC4B">
            <wp:extent cx="4707776" cy="3384468"/>
            <wp:effectExtent l="0" t="0" r="0" b="698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7437" cy="33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588" w:rsidRDefault="00DA0588" w:rsidP="00DC5A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data then feeds into a summary table further down the sheet, with a </w:t>
      </w:r>
      <w:r w:rsidR="00F3033D">
        <w:rPr>
          <w:rFonts w:ascii="Arial" w:hAnsi="Arial" w:cs="Arial"/>
          <w:sz w:val="24"/>
          <w:szCs w:val="24"/>
        </w:rPr>
        <w:t>Total Actual Funding figure for Years 1, 2 and 3 in cells H52, H54 and H56 respectively.</w:t>
      </w:r>
    </w:p>
    <w:p w:rsidR="00F3033D" w:rsidRDefault="00F3033D" w:rsidP="001B3555">
      <w:pPr>
        <w:rPr>
          <w:u w:val="single"/>
        </w:rPr>
      </w:pPr>
      <w:r w:rsidRPr="003740FF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C8BAC8" wp14:editId="4EB251EA">
                <wp:simplePos x="0" y="0"/>
                <wp:positionH relativeFrom="column">
                  <wp:posOffset>4631377</wp:posOffset>
                </wp:positionH>
                <wp:positionV relativeFrom="paragraph">
                  <wp:posOffset>973694</wp:posOffset>
                </wp:positionV>
                <wp:extent cx="1314145" cy="843016"/>
                <wp:effectExtent l="76200" t="76200" r="95885" b="90805"/>
                <wp:wrapNone/>
                <wp:docPr id="1114" name="Rounded 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145" cy="8430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14" o:spid="_x0000_s1026" style="position:absolute;margin-left:364.7pt;margin-top:76.65pt;width:103.5pt;height:66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9FD4DE2" wp14:editId="75A1A2B4">
            <wp:extent cx="5943600" cy="1814830"/>
            <wp:effectExtent l="0" t="0" r="0" b="0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D5" w:rsidRDefault="00B825BD" w:rsidP="00143A40">
      <w:pPr>
        <w:pStyle w:val="Heading1"/>
        <w:rPr>
          <w:u w:val="single"/>
        </w:rPr>
      </w:pPr>
      <w:bookmarkStart w:id="24" w:name="_Toc444590716"/>
      <w:r w:rsidRPr="00B825BD">
        <w:rPr>
          <w:u w:val="single"/>
        </w:rPr>
        <w:lastRenderedPageBreak/>
        <w:t>‘BPS</w:t>
      </w:r>
      <w:r w:rsidR="00BE6409">
        <w:rPr>
          <w:u w:val="single"/>
        </w:rPr>
        <w:t xml:space="preserve"> Summary</w:t>
      </w:r>
      <w:r w:rsidRPr="00B825BD">
        <w:rPr>
          <w:u w:val="single"/>
        </w:rPr>
        <w:t>’ Tab</w:t>
      </w:r>
      <w:bookmarkEnd w:id="24"/>
    </w:p>
    <w:p w:rsidR="00A16BAF" w:rsidRDefault="00A16BAF" w:rsidP="00A16BAF"/>
    <w:p w:rsidR="00A52704" w:rsidRDefault="00A52704" w:rsidP="00A52704">
      <w:pPr>
        <w:rPr>
          <w:rFonts w:ascii="Arial" w:hAnsi="Arial" w:cs="Arial"/>
          <w:sz w:val="24"/>
          <w:szCs w:val="24"/>
        </w:rPr>
      </w:pPr>
      <w:r w:rsidRPr="000B4F13">
        <w:rPr>
          <w:rFonts w:ascii="Arial" w:hAnsi="Arial" w:cs="Arial"/>
          <w:sz w:val="24"/>
          <w:szCs w:val="24"/>
        </w:rPr>
        <w:t>Once all the other tabs have been completed, this tab will summarise your funding by Ledger Code (I01, I02, I03, I05, I07 and I18</w:t>
      </w:r>
      <w:r>
        <w:rPr>
          <w:rFonts w:ascii="Arial" w:hAnsi="Arial" w:cs="Arial"/>
          <w:sz w:val="24"/>
          <w:szCs w:val="24"/>
        </w:rPr>
        <w:t>) for Years 1, 2 and 3, with totals for each year in cells C2</w:t>
      </w:r>
      <w:r w:rsidR="00B23B9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, D2</w:t>
      </w:r>
      <w:r w:rsidR="00B23B9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and E2</w:t>
      </w:r>
      <w:r w:rsidR="00B23B9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AB2E48" w:rsidRDefault="00AB2E48" w:rsidP="00A5270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De-delegation totals for each year will be shown in the cells below (C31, D31 and E31).</w:t>
      </w:r>
    </w:p>
    <w:p w:rsidR="00016649" w:rsidRPr="000B4F13" w:rsidRDefault="00016649" w:rsidP="00A52704">
      <w:pPr>
        <w:rPr>
          <w:rFonts w:ascii="Arial" w:hAnsi="Arial" w:cs="Arial"/>
          <w:sz w:val="24"/>
          <w:szCs w:val="24"/>
        </w:rPr>
      </w:pPr>
    </w:p>
    <w:p w:rsidR="00A52704" w:rsidRPr="000B4F13" w:rsidRDefault="00AB2E48" w:rsidP="00A5270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31DF072" wp14:editId="563E0E76">
            <wp:extent cx="5731510" cy="3234997"/>
            <wp:effectExtent l="0" t="0" r="2540" b="381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649" w:rsidRDefault="00016649" w:rsidP="00A52704">
      <w:pPr>
        <w:rPr>
          <w:rFonts w:ascii="Arial" w:hAnsi="Arial" w:cs="Arial"/>
          <w:sz w:val="24"/>
          <w:szCs w:val="24"/>
        </w:rPr>
      </w:pPr>
    </w:p>
    <w:p w:rsidR="00AB2E48" w:rsidRPr="008E0CDF" w:rsidRDefault="00A52704" w:rsidP="00AB2E48">
      <w:r w:rsidRPr="000B4F13">
        <w:rPr>
          <w:rFonts w:ascii="Arial" w:hAnsi="Arial" w:cs="Arial"/>
          <w:sz w:val="24"/>
          <w:szCs w:val="24"/>
        </w:rPr>
        <w:t xml:space="preserve">These figures can then be used to complete the first 3 years of the </w:t>
      </w:r>
      <w:r w:rsidRPr="000B4F13">
        <w:rPr>
          <w:rFonts w:ascii="Arial" w:hAnsi="Arial" w:cs="Arial"/>
          <w:i/>
          <w:sz w:val="24"/>
          <w:szCs w:val="24"/>
        </w:rPr>
        <w:t>5 Years Data tab</w:t>
      </w:r>
      <w:r w:rsidRPr="000B4F13">
        <w:t xml:space="preserve"> </w:t>
      </w:r>
      <w:r w:rsidRPr="000B4F13">
        <w:rPr>
          <w:rFonts w:ascii="Arial" w:hAnsi="Arial" w:cs="Arial"/>
          <w:sz w:val="24"/>
          <w:szCs w:val="24"/>
        </w:rPr>
        <w:t>on the Budget Planning Software</w:t>
      </w:r>
      <w:r w:rsidR="00725762">
        <w:rPr>
          <w:rFonts w:ascii="Arial" w:hAnsi="Arial" w:cs="Arial"/>
          <w:sz w:val="24"/>
          <w:szCs w:val="24"/>
        </w:rPr>
        <w:t xml:space="preserve"> (BPS)</w:t>
      </w:r>
      <w:r w:rsidRPr="000B4F13">
        <w:rPr>
          <w:rFonts w:ascii="Arial" w:hAnsi="Arial" w:cs="Arial"/>
          <w:sz w:val="24"/>
          <w:szCs w:val="24"/>
        </w:rPr>
        <w:t xml:space="preserve">. </w:t>
      </w:r>
      <w:r w:rsidR="00AB2E48" w:rsidRPr="000B4F13">
        <w:rPr>
          <w:rFonts w:ascii="Arial" w:hAnsi="Arial" w:cs="Arial"/>
          <w:sz w:val="24"/>
          <w:szCs w:val="24"/>
        </w:rPr>
        <w:t>Refer to the BPS guidance notes for further instructions</w:t>
      </w:r>
      <w:r w:rsidR="00AB2E48">
        <w:rPr>
          <w:rFonts w:ascii="Arial" w:hAnsi="Arial" w:cs="Arial"/>
          <w:sz w:val="24"/>
          <w:szCs w:val="24"/>
        </w:rPr>
        <w:t xml:space="preserve"> on how to enter these figures on BPS</w:t>
      </w:r>
      <w:r w:rsidR="00AB2E48" w:rsidRPr="000B4F13">
        <w:rPr>
          <w:rFonts w:ascii="Arial" w:hAnsi="Arial" w:cs="Arial"/>
          <w:sz w:val="24"/>
          <w:szCs w:val="24"/>
        </w:rPr>
        <w:t>.</w:t>
      </w:r>
    </w:p>
    <w:p w:rsidR="00A52704" w:rsidRDefault="00A52704" w:rsidP="00A52704">
      <w:pPr>
        <w:rPr>
          <w:rFonts w:ascii="Arial" w:hAnsi="Arial" w:cs="Arial"/>
          <w:sz w:val="24"/>
          <w:szCs w:val="24"/>
        </w:rPr>
      </w:pPr>
    </w:p>
    <w:p w:rsidR="00AB2E48" w:rsidRDefault="00A52704" w:rsidP="00A52704">
      <w:pPr>
        <w:rPr>
          <w:rFonts w:ascii="Arial" w:hAnsi="Arial" w:cs="Arial"/>
          <w:sz w:val="24"/>
          <w:szCs w:val="24"/>
        </w:rPr>
      </w:pPr>
      <w:r w:rsidRPr="00421E99">
        <w:rPr>
          <w:rFonts w:ascii="Arial" w:hAnsi="Arial" w:cs="Arial"/>
          <w:b/>
          <w:sz w:val="24"/>
          <w:szCs w:val="24"/>
        </w:rPr>
        <w:t>N.B.</w:t>
      </w:r>
      <w:r>
        <w:rPr>
          <w:rFonts w:ascii="Arial" w:hAnsi="Arial" w:cs="Arial"/>
          <w:sz w:val="24"/>
          <w:szCs w:val="24"/>
        </w:rPr>
        <w:t xml:space="preserve"> </w:t>
      </w:r>
    </w:p>
    <w:p w:rsidR="00AB2E48" w:rsidRDefault="00AB2E48" w:rsidP="00AB2E48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AB2E48">
        <w:rPr>
          <w:rFonts w:ascii="Arial" w:hAnsi="Arial" w:cs="Arial"/>
          <w:sz w:val="24"/>
          <w:szCs w:val="24"/>
        </w:rPr>
        <w:t>The PE &amp; Sports Grant will need to be accounted for within the I&amp;E section</w:t>
      </w:r>
      <w:r w:rsidR="00B23B94">
        <w:rPr>
          <w:rFonts w:ascii="Arial" w:hAnsi="Arial" w:cs="Arial"/>
          <w:sz w:val="24"/>
          <w:szCs w:val="24"/>
        </w:rPr>
        <w:t xml:space="preserve"> on BPS as it is not included within the funding templates</w:t>
      </w:r>
    </w:p>
    <w:p w:rsidR="00AB2E48" w:rsidRPr="00AB2E48" w:rsidRDefault="00725762" w:rsidP="00AB2E48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AB2E48">
        <w:rPr>
          <w:rFonts w:ascii="Arial" w:hAnsi="Arial" w:cs="Arial"/>
          <w:sz w:val="24"/>
          <w:szCs w:val="24"/>
        </w:rPr>
        <w:t xml:space="preserve">On the </w:t>
      </w:r>
      <w:r w:rsidR="00AB2E48" w:rsidRPr="00AB2E48">
        <w:rPr>
          <w:rFonts w:ascii="Arial" w:hAnsi="Arial" w:cs="Arial"/>
          <w:sz w:val="24"/>
          <w:szCs w:val="24"/>
        </w:rPr>
        <w:t>accounts package</w:t>
      </w:r>
      <w:r w:rsidRPr="00AB2E48">
        <w:rPr>
          <w:rFonts w:ascii="Arial" w:hAnsi="Arial" w:cs="Arial"/>
          <w:sz w:val="24"/>
          <w:szCs w:val="24"/>
        </w:rPr>
        <w:t>, a</w:t>
      </w:r>
      <w:r w:rsidR="00A52704" w:rsidRPr="00AB2E48">
        <w:rPr>
          <w:rFonts w:ascii="Arial" w:hAnsi="Arial" w:cs="Arial"/>
          <w:sz w:val="24"/>
          <w:szCs w:val="24"/>
        </w:rPr>
        <w:t xml:space="preserve"> UIFSM </w:t>
      </w:r>
      <w:r w:rsidR="00B23B94">
        <w:rPr>
          <w:rFonts w:ascii="Arial" w:hAnsi="Arial" w:cs="Arial"/>
          <w:sz w:val="24"/>
          <w:szCs w:val="24"/>
        </w:rPr>
        <w:t xml:space="preserve">year-end </w:t>
      </w:r>
      <w:r w:rsidR="00A52704" w:rsidRPr="00AB2E48">
        <w:rPr>
          <w:rFonts w:ascii="Arial" w:hAnsi="Arial" w:cs="Arial"/>
          <w:sz w:val="24"/>
          <w:szCs w:val="24"/>
        </w:rPr>
        <w:t xml:space="preserve">adjustment </w:t>
      </w:r>
      <w:r w:rsidR="00AB2E48" w:rsidRPr="00AB2E48">
        <w:rPr>
          <w:rFonts w:ascii="Arial" w:hAnsi="Arial" w:cs="Arial"/>
          <w:sz w:val="24"/>
          <w:szCs w:val="24"/>
        </w:rPr>
        <w:t>may need to be</w:t>
      </w:r>
      <w:r w:rsidR="00A52704" w:rsidRPr="00AB2E48">
        <w:rPr>
          <w:rFonts w:ascii="Arial" w:hAnsi="Arial" w:cs="Arial"/>
          <w:sz w:val="24"/>
          <w:szCs w:val="24"/>
        </w:rPr>
        <w:t xml:space="preserve"> included in I18</w:t>
      </w:r>
      <w:r w:rsidR="00AB2E48" w:rsidRPr="00AB2E48">
        <w:rPr>
          <w:rFonts w:ascii="Arial" w:hAnsi="Arial" w:cs="Arial"/>
          <w:sz w:val="24"/>
          <w:szCs w:val="24"/>
        </w:rPr>
        <w:t xml:space="preserve"> (refer to closedown instructions on KELSI).</w:t>
      </w:r>
    </w:p>
    <w:p w:rsidR="00A16BAF" w:rsidRPr="00A16BAF" w:rsidRDefault="00A16BAF" w:rsidP="00C07F1C">
      <w:pPr>
        <w:rPr>
          <w:rFonts w:ascii="Arial" w:hAnsi="Arial" w:cs="Arial"/>
          <w:sz w:val="24"/>
          <w:szCs w:val="24"/>
        </w:rPr>
      </w:pPr>
    </w:p>
    <w:sectPr w:rsidR="00A16BAF" w:rsidRPr="00A16BAF" w:rsidSect="00E62BF6">
      <w:footerReference w:type="default" r:id="rId56"/>
      <w:footerReference w:type="first" r:id="rId57"/>
      <w:pgSz w:w="11906" w:h="16838" w:code="9"/>
      <w:pgMar w:top="1440" w:right="1440" w:bottom="1440" w:left="1440" w:header="709" w:footer="709" w:gutter="0"/>
      <w:pgBorders w:display="firstPage"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A26" w:rsidRDefault="00F40A26" w:rsidP="00913A97">
      <w:pPr>
        <w:spacing w:after="0" w:line="240" w:lineRule="auto"/>
      </w:pPr>
      <w:r>
        <w:separator/>
      </w:r>
    </w:p>
  </w:endnote>
  <w:endnote w:type="continuationSeparator" w:id="0">
    <w:p w:rsidR="00F40A26" w:rsidRDefault="00F40A26" w:rsidP="0091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A26" w:rsidRDefault="00697091">
    <w:pPr>
      <w:pStyle w:val="Footer"/>
    </w:pPr>
    <w:r>
      <w:t>Last updated 01</w:t>
    </w:r>
    <w:r w:rsidR="00F40A26">
      <w:t>/0</w:t>
    </w:r>
    <w:r>
      <w:t>3</w:t>
    </w:r>
    <w:r w:rsidR="00F40A26">
      <w:t>/2016</w:t>
    </w:r>
    <w:r w:rsidR="00F40A26">
      <w:tab/>
    </w:r>
    <w:r w:rsidR="00F40A26">
      <w:tab/>
      <w:t xml:space="preserve">Page </w:t>
    </w:r>
    <w:r w:rsidR="00F40A26">
      <w:fldChar w:fldCharType="begin"/>
    </w:r>
    <w:r w:rsidR="00F40A26">
      <w:instrText xml:space="preserve"> PAGE   \* MERGEFORMAT </w:instrText>
    </w:r>
    <w:r w:rsidR="00F40A26">
      <w:fldChar w:fldCharType="separate"/>
    </w:r>
    <w:r w:rsidR="00E62BF6">
      <w:rPr>
        <w:noProof/>
      </w:rPr>
      <w:t>21</w:t>
    </w:r>
    <w:r w:rsidR="00F40A26">
      <w:fldChar w:fldCharType="end"/>
    </w:r>
    <w:r w:rsidR="00F40A26">
      <w:t xml:space="preserve"> of </w:t>
    </w:r>
    <w:r w:rsidR="00E62BF6">
      <w:fldChar w:fldCharType="begin"/>
    </w:r>
    <w:r w:rsidR="00E62BF6">
      <w:instrText xml:space="preserve"> NUMPAGES   \* MERGEFORMAT </w:instrText>
    </w:r>
    <w:r w:rsidR="00E62BF6">
      <w:fldChar w:fldCharType="separate"/>
    </w:r>
    <w:r w:rsidR="00E62BF6">
      <w:rPr>
        <w:noProof/>
      </w:rPr>
      <w:t>21</w:t>
    </w:r>
    <w:r w:rsidR="00E62BF6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091" w:rsidRDefault="00697091">
    <w:pPr>
      <w:pStyle w:val="Footer"/>
    </w:pPr>
    <w:r>
      <w:t>Last updated 01/03/2016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A26" w:rsidRDefault="00F40A26" w:rsidP="00913A97">
      <w:pPr>
        <w:spacing w:after="0" w:line="240" w:lineRule="auto"/>
      </w:pPr>
      <w:r>
        <w:separator/>
      </w:r>
    </w:p>
  </w:footnote>
  <w:footnote w:type="continuationSeparator" w:id="0">
    <w:p w:rsidR="00F40A26" w:rsidRDefault="00F40A26" w:rsidP="00913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6327"/>
    <w:multiLevelType w:val="hybridMultilevel"/>
    <w:tmpl w:val="FEA81E6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A16EE"/>
    <w:multiLevelType w:val="hybridMultilevel"/>
    <w:tmpl w:val="F0F20342"/>
    <w:lvl w:ilvl="0" w:tplc="A9E422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913C1"/>
    <w:multiLevelType w:val="hybridMultilevel"/>
    <w:tmpl w:val="B7408D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A4ED6"/>
    <w:multiLevelType w:val="hybridMultilevel"/>
    <w:tmpl w:val="39805E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F438F"/>
    <w:multiLevelType w:val="hybridMultilevel"/>
    <w:tmpl w:val="1F7E6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42551"/>
    <w:multiLevelType w:val="hybridMultilevel"/>
    <w:tmpl w:val="F846362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DE5B06"/>
    <w:multiLevelType w:val="hybridMultilevel"/>
    <w:tmpl w:val="FC7E12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A213B"/>
    <w:multiLevelType w:val="hybridMultilevel"/>
    <w:tmpl w:val="03B243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CA3D3D"/>
    <w:multiLevelType w:val="hybridMultilevel"/>
    <w:tmpl w:val="87CE6D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1044C"/>
    <w:multiLevelType w:val="hybridMultilevel"/>
    <w:tmpl w:val="4D146B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C357C3"/>
    <w:multiLevelType w:val="hybridMultilevel"/>
    <w:tmpl w:val="EDB496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68159F"/>
    <w:multiLevelType w:val="hybridMultilevel"/>
    <w:tmpl w:val="F050E82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B1290"/>
    <w:multiLevelType w:val="hybridMultilevel"/>
    <w:tmpl w:val="6444EF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1"/>
  </w:num>
  <w:num w:numId="9">
    <w:abstractNumId w:val="6"/>
  </w:num>
  <w:num w:numId="10">
    <w:abstractNumId w:val="9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5D5"/>
    <w:rsid w:val="00005F10"/>
    <w:rsid w:val="0001469D"/>
    <w:rsid w:val="00016649"/>
    <w:rsid w:val="00017DCA"/>
    <w:rsid w:val="00035F63"/>
    <w:rsid w:val="00062EF8"/>
    <w:rsid w:val="0006749E"/>
    <w:rsid w:val="000801B4"/>
    <w:rsid w:val="0008027F"/>
    <w:rsid w:val="000841BB"/>
    <w:rsid w:val="000A5685"/>
    <w:rsid w:val="000C3464"/>
    <w:rsid w:val="000D742C"/>
    <w:rsid w:val="000E1C42"/>
    <w:rsid w:val="000E5E29"/>
    <w:rsid w:val="000F118C"/>
    <w:rsid w:val="000F2F08"/>
    <w:rsid w:val="001066F4"/>
    <w:rsid w:val="00121B52"/>
    <w:rsid w:val="00143A40"/>
    <w:rsid w:val="001456BA"/>
    <w:rsid w:val="00147499"/>
    <w:rsid w:val="001935D5"/>
    <w:rsid w:val="001B18DD"/>
    <w:rsid w:val="001B2273"/>
    <w:rsid w:val="001B23DA"/>
    <w:rsid w:val="001B3555"/>
    <w:rsid w:val="001D3701"/>
    <w:rsid w:val="001D3CF3"/>
    <w:rsid w:val="001D7724"/>
    <w:rsid w:val="001E2EAB"/>
    <w:rsid w:val="001F1AFB"/>
    <w:rsid w:val="00217386"/>
    <w:rsid w:val="002358DA"/>
    <w:rsid w:val="002371D4"/>
    <w:rsid w:val="00237200"/>
    <w:rsid w:val="002400E5"/>
    <w:rsid w:val="00240D62"/>
    <w:rsid w:val="00242C4A"/>
    <w:rsid w:val="00256C06"/>
    <w:rsid w:val="0026614C"/>
    <w:rsid w:val="002870BE"/>
    <w:rsid w:val="002B534E"/>
    <w:rsid w:val="002B550B"/>
    <w:rsid w:val="003037E2"/>
    <w:rsid w:val="00321739"/>
    <w:rsid w:val="003244A7"/>
    <w:rsid w:val="00326449"/>
    <w:rsid w:val="00336FFF"/>
    <w:rsid w:val="00337765"/>
    <w:rsid w:val="00346F87"/>
    <w:rsid w:val="00356315"/>
    <w:rsid w:val="00360BAD"/>
    <w:rsid w:val="003740FF"/>
    <w:rsid w:val="00383730"/>
    <w:rsid w:val="00390BCA"/>
    <w:rsid w:val="003913FF"/>
    <w:rsid w:val="003A672D"/>
    <w:rsid w:val="003E021A"/>
    <w:rsid w:val="003E03F3"/>
    <w:rsid w:val="003F28A0"/>
    <w:rsid w:val="003F653A"/>
    <w:rsid w:val="003F6FC4"/>
    <w:rsid w:val="0042111D"/>
    <w:rsid w:val="0042319B"/>
    <w:rsid w:val="00436BE9"/>
    <w:rsid w:val="00436D7C"/>
    <w:rsid w:val="004456FC"/>
    <w:rsid w:val="004649AD"/>
    <w:rsid w:val="00480F3B"/>
    <w:rsid w:val="0048113C"/>
    <w:rsid w:val="00481CA7"/>
    <w:rsid w:val="004B1AC0"/>
    <w:rsid w:val="004E3C92"/>
    <w:rsid w:val="00504692"/>
    <w:rsid w:val="00510B89"/>
    <w:rsid w:val="00544560"/>
    <w:rsid w:val="005460CE"/>
    <w:rsid w:val="00560AFA"/>
    <w:rsid w:val="00565110"/>
    <w:rsid w:val="0058398B"/>
    <w:rsid w:val="005A0BD4"/>
    <w:rsid w:val="005B03D0"/>
    <w:rsid w:val="005B25F1"/>
    <w:rsid w:val="005C4706"/>
    <w:rsid w:val="005D34A3"/>
    <w:rsid w:val="0065344E"/>
    <w:rsid w:val="00672376"/>
    <w:rsid w:val="006808DF"/>
    <w:rsid w:val="00684C50"/>
    <w:rsid w:val="006930B8"/>
    <w:rsid w:val="00697091"/>
    <w:rsid w:val="006C4309"/>
    <w:rsid w:val="006D3CDF"/>
    <w:rsid w:val="006F31E4"/>
    <w:rsid w:val="006F328F"/>
    <w:rsid w:val="00711EAA"/>
    <w:rsid w:val="00713E0C"/>
    <w:rsid w:val="00722B19"/>
    <w:rsid w:val="00725762"/>
    <w:rsid w:val="00731BED"/>
    <w:rsid w:val="00732A68"/>
    <w:rsid w:val="00743B35"/>
    <w:rsid w:val="0076504C"/>
    <w:rsid w:val="00771636"/>
    <w:rsid w:val="008054C8"/>
    <w:rsid w:val="00827516"/>
    <w:rsid w:val="00830D56"/>
    <w:rsid w:val="00847A39"/>
    <w:rsid w:val="00860BA0"/>
    <w:rsid w:val="0089477A"/>
    <w:rsid w:val="008B3CB1"/>
    <w:rsid w:val="008C5254"/>
    <w:rsid w:val="008E3E3C"/>
    <w:rsid w:val="008F779E"/>
    <w:rsid w:val="00913A97"/>
    <w:rsid w:val="00921619"/>
    <w:rsid w:val="0092563D"/>
    <w:rsid w:val="00927087"/>
    <w:rsid w:val="00931FC7"/>
    <w:rsid w:val="0094382B"/>
    <w:rsid w:val="009516DC"/>
    <w:rsid w:val="00994E7C"/>
    <w:rsid w:val="00997766"/>
    <w:rsid w:val="009B3A6C"/>
    <w:rsid w:val="009B4105"/>
    <w:rsid w:val="009C2D32"/>
    <w:rsid w:val="009E1B19"/>
    <w:rsid w:val="009F33AC"/>
    <w:rsid w:val="009F4E29"/>
    <w:rsid w:val="00A16BAF"/>
    <w:rsid w:val="00A16C5B"/>
    <w:rsid w:val="00A2178F"/>
    <w:rsid w:val="00A26588"/>
    <w:rsid w:val="00A41960"/>
    <w:rsid w:val="00A44C71"/>
    <w:rsid w:val="00A52704"/>
    <w:rsid w:val="00A62F04"/>
    <w:rsid w:val="00A67F44"/>
    <w:rsid w:val="00A7113C"/>
    <w:rsid w:val="00AA1FBF"/>
    <w:rsid w:val="00AA7B60"/>
    <w:rsid w:val="00AA7D43"/>
    <w:rsid w:val="00AB2C03"/>
    <w:rsid w:val="00AB2E48"/>
    <w:rsid w:val="00AC171C"/>
    <w:rsid w:val="00AD1A1E"/>
    <w:rsid w:val="00AE41AB"/>
    <w:rsid w:val="00AE4C33"/>
    <w:rsid w:val="00AF2CF4"/>
    <w:rsid w:val="00B15018"/>
    <w:rsid w:val="00B15F10"/>
    <w:rsid w:val="00B23B94"/>
    <w:rsid w:val="00B3487E"/>
    <w:rsid w:val="00B50C38"/>
    <w:rsid w:val="00B522A6"/>
    <w:rsid w:val="00B6556C"/>
    <w:rsid w:val="00B825BD"/>
    <w:rsid w:val="00B8311C"/>
    <w:rsid w:val="00B90C7F"/>
    <w:rsid w:val="00B962AA"/>
    <w:rsid w:val="00B9649D"/>
    <w:rsid w:val="00BA03B9"/>
    <w:rsid w:val="00BB385E"/>
    <w:rsid w:val="00BB72A9"/>
    <w:rsid w:val="00BC3A54"/>
    <w:rsid w:val="00BD7E04"/>
    <w:rsid w:val="00BE6409"/>
    <w:rsid w:val="00BE71F1"/>
    <w:rsid w:val="00BF18F7"/>
    <w:rsid w:val="00BF677E"/>
    <w:rsid w:val="00C07F1C"/>
    <w:rsid w:val="00C401E8"/>
    <w:rsid w:val="00C53498"/>
    <w:rsid w:val="00C85F9F"/>
    <w:rsid w:val="00C913DC"/>
    <w:rsid w:val="00C91568"/>
    <w:rsid w:val="00CA2951"/>
    <w:rsid w:val="00CA5507"/>
    <w:rsid w:val="00CF0870"/>
    <w:rsid w:val="00CF3A2F"/>
    <w:rsid w:val="00CF4AEF"/>
    <w:rsid w:val="00D06122"/>
    <w:rsid w:val="00D30E78"/>
    <w:rsid w:val="00D355FF"/>
    <w:rsid w:val="00D50661"/>
    <w:rsid w:val="00DA0588"/>
    <w:rsid w:val="00DB46E0"/>
    <w:rsid w:val="00DC5A08"/>
    <w:rsid w:val="00DC6241"/>
    <w:rsid w:val="00DD6B8A"/>
    <w:rsid w:val="00E11B6A"/>
    <w:rsid w:val="00E366C6"/>
    <w:rsid w:val="00E505C4"/>
    <w:rsid w:val="00E62BF6"/>
    <w:rsid w:val="00E71C79"/>
    <w:rsid w:val="00EB24B8"/>
    <w:rsid w:val="00EB318E"/>
    <w:rsid w:val="00EB3E01"/>
    <w:rsid w:val="00EB6354"/>
    <w:rsid w:val="00EC0EE7"/>
    <w:rsid w:val="00EC11F7"/>
    <w:rsid w:val="00EF4EAD"/>
    <w:rsid w:val="00F07828"/>
    <w:rsid w:val="00F10784"/>
    <w:rsid w:val="00F1705F"/>
    <w:rsid w:val="00F3033D"/>
    <w:rsid w:val="00F3352A"/>
    <w:rsid w:val="00F40A26"/>
    <w:rsid w:val="00F60729"/>
    <w:rsid w:val="00F90B46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B825B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061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46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46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4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AEF"/>
    <w:pPr>
      <w:ind w:left="720"/>
      <w:contextualSpacing/>
    </w:pPr>
  </w:style>
  <w:style w:type="paragraph" w:customStyle="1" w:styleId="Default">
    <w:name w:val="Default"/>
    <w:rsid w:val="00C401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16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C9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A97"/>
  </w:style>
  <w:style w:type="paragraph" w:styleId="Footer">
    <w:name w:val="footer"/>
    <w:basedOn w:val="Normal"/>
    <w:link w:val="FooterChar"/>
    <w:uiPriority w:val="99"/>
    <w:unhideWhenUsed/>
    <w:rsid w:val="00913A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A97"/>
  </w:style>
  <w:style w:type="paragraph" w:styleId="BalloonText">
    <w:name w:val="Balloon Text"/>
    <w:basedOn w:val="Normal"/>
    <w:link w:val="BalloonTextChar"/>
    <w:uiPriority w:val="99"/>
    <w:semiHidden/>
    <w:unhideWhenUsed/>
    <w:rsid w:val="00913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A9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46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4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469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69D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1469D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01469D"/>
    <w:pPr>
      <w:spacing w:after="100"/>
      <w:ind w:left="440"/>
    </w:pPr>
    <w:rPr>
      <w:rFonts w:eastAsiaTheme="minorEastAsia"/>
      <w:lang w:val="en-US" w:eastAsia="ja-JP"/>
    </w:rPr>
  </w:style>
  <w:style w:type="paragraph" w:styleId="NoSpacing">
    <w:name w:val="No Spacing"/>
    <w:uiPriority w:val="1"/>
    <w:qFormat/>
    <w:rsid w:val="00B825B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061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9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0.emf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emf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0.emf"/><Relationship Id="rId32" Type="http://schemas.openxmlformats.org/officeDocument/2006/relationships/image" Target="media/image21.png"/><Relationship Id="rId37" Type="http://schemas.openxmlformats.org/officeDocument/2006/relationships/hyperlink" Target="https://shareweb.kent.gov.uk/Documents/KELSI/Finance/High%20Needs%20Consultation%20vfinal.pdf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00.emf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8776B-19A8-47E5-86FC-7FFEBA03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DB4B8298</Template>
  <TotalTime>2934</TotalTime>
  <Pages>21</Pages>
  <Words>3033</Words>
  <Characters>17289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20282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Holdsworth, Samuel - ST FP</dc:creator>
  <cp:lastModifiedBy>Holdsworth, Samuel - ST FP</cp:lastModifiedBy>
  <cp:revision>91</cp:revision>
  <cp:lastPrinted>2016-02-23T09:17:00Z</cp:lastPrinted>
  <dcterms:created xsi:type="dcterms:W3CDTF">2016-01-25T09:47:00Z</dcterms:created>
  <dcterms:modified xsi:type="dcterms:W3CDTF">2016-03-01T16:18:00Z</dcterms:modified>
</cp:coreProperties>
</file>