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97" w:rsidRDefault="00913A97">
      <w:pPr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A16521" wp14:editId="15B1879F">
                <wp:simplePos x="0" y="0"/>
                <wp:positionH relativeFrom="column">
                  <wp:posOffset>-445135</wp:posOffset>
                </wp:positionH>
                <wp:positionV relativeFrom="paragraph">
                  <wp:posOffset>-422910</wp:posOffset>
                </wp:positionV>
                <wp:extent cx="6660515" cy="1210310"/>
                <wp:effectExtent l="0" t="0" r="26035" b="889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1210310"/>
                          <a:chOff x="1068571" y="1138590"/>
                          <a:chExt cx="66608" cy="12103"/>
                        </a:xfrm>
                      </wpg:grpSpPr>
                      <pic:pic xmlns:pic="http://schemas.openxmlformats.org/drawingml/2006/picture">
                        <pic:nvPicPr>
                          <pic:cNvPr id="2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76" y="1138590"/>
                            <a:ext cx="66603" cy="1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02" y="1138913"/>
                            <a:ext cx="64267" cy="42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53D" w:rsidRDefault="0016153D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Schools Financial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8571" y="1148239"/>
                            <a:ext cx="66603" cy="2431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62" y="1143649"/>
                            <a:ext cx="64628" cy="300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53D" w:rsidRDefault="0016153D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It all adds up to a great service, flexibility and peace of mind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4776" r="2213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54" y="1138931"/>
                            <a:ext cx="8220" cy="522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-35.05pt;margin-top:-33.3pt;width:524.45pt;height:95.3pt;z-index:251659264" coordorigin="10685,11385" coordsize="666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685;top:11385;width:66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sibGAAAA3AAAAA8AAABkcnMvZG93bnJldi54bWxEj0FrAjEUhO9C/0N4BW+adWmtbI1StIJV&#10;KFRFe3zdvO4uTV6WTdT13xtB6HGYmW+Y8bS1Rpyo8ZVjBYN+AoI4d7riQsFuu+iNQPiArNE4JgUX&#10;8jCdPHTGmGl35i86bUIhIoR9hgrKEOpMSp+XZNH3XU0cvV/XWAxRNoXUDZ4j3BqZJslQWqw4LpRY&#10;06yk/G9ztAo+3r9Xpso/n80W05/D/GiH66e9Ut3H9u0VRKA2/Ifv7aVWkL4M4HY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ayJsYAAADcAAAADwAAAAAAAAAAAAAA&#10;AACfAgAAZHJzL2Rvd25yZXYueG1sUEsFBgAAAAAEAAQA9wAAAJIDAAAAAA==&#10;" strokecolor="black [0]" insetpen="t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687;top:11389;width:642;height: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AsUA&#10;AADcAAAADwAAAGRycy9kb3ducmV2LnhtbESPQWvCQBSE70L/w/IKvUjdVKWE1FVEEYono6V4fGRf&#10;k9Ds27C70eivdwXB4zAz3zCzRW8acSLna8sKPkYJCOLC6ppLBT+HzXsKwgdkjY1lUnAhD4v5y2CG&#10;mbZnzum0D6WIEPYZKqhCaDMpfVGRQT+yLXH0/qwzGKJ0pdQOzxFuGjlOkk9psOa4UGFLq4qK/31n&#10;FHRmzX55neS52+66dmWOv8PhUam31375BSJQH57hR/tbKxi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aACxQAAANwAAAAPAAAAAAAAAAAAAAAAAJgCAABkcnMv&#10;ZG93bnJldi54bWxQSwUGAAAAAAQABAD1AAAAigMAAAAA&#10;" fillcolor="#00b0f0" strokecolor="#00b0f0">
                  <v:textbox>
                    <w:txbxContent>
                      <w:p w:rsidR="0016153D" w:rsidRDefault="0016153D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Schools Financial Services</w:t>
                        </w:r>
                      </w:p>
                    </w:txbxContent>
                  </v:textbox>
                </v:shape>
                <v:rect id="Rectangle 18" o:spid="_x0000_s1029" style="position:absolute;left:10685;top:11482;width:66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a8MA&#10;AADcAAAADwAAAGRycy9kb3ducmV2LnhtbESPT4vCMBTE7wt+h/AEL4umCiulayqLIFSwB//dH83b&#10;tmzzUptY67c3C4LHYWZ+w6zWg2lET52rLSuYzyIQxIXVNZcKzqftNAbhPLLGxjIpeJCDdTr6WGGi&#10;7Z0P1B99KQKEXYIKKu/bREpXVGTQzWxLHLxf2xn0QXal1B3eA9w0chFFS2mw5rBQYUubioq/480o&#10;6PNdvBv01Z33n/NTVuc6v6BXajIefr5BeBr8O/xqZ1rBIv6C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Ia8MAAADcAAAADwAAAAAAAAAAAAAAAACYAgAAZHJzL2Rv&#10;d25yZXYueG1sUEsFBgAAAAAEAAQA9QAAAIgDAAAAAA==&#10;" fillcolor="black [0]" strokecolor="black [0]" insetpen="t">
                  <v:shadow color="#eeece1"/>
                  <v:textbox inset="2.88pt,2.88pt,2.88pt,2.88pt"/>
                </v:rect>
                <v:shape id="Text Box 2" o:spid="_x0000_s1030" type="#_x0000_t202" style="position:absolute;left:10694;top:11436;width:646;height: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ZzsQA&#10;AADbAAAADwAAAGRycy9kb3ducmV2LnhtbESPQWvCQBSE74L/YXmFXqRutKAluoooQunJqEiOj+wz&#10;Cc2+DbsbTfvr3ULB4zAz3zDLdW8acSPna8sKJuMEBHFhdc2lgvNp//YBwgdkjY1lUvBDHtar4WCJ&#10;qbZ3zuh2DKWIEPYpKqhCaFMpfVGRQT+2LXH0rtYZDFG6UmqH9wg3jZwmyUwarDkuVNjStqLi+9gZ&#10;BZ3Zsd/8vmeZ+zp07dbkl9EoV+r1pd8sQATqwzP83/7UCuYT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2c7EAAAA2wAAAA8AAAAAAAAAAAAAAAAAmAIAAGRycy9k&#10;b3ducmV2LnhtbFBLBQYAAAAABAAEAPUAAACJAwAAAAA=&#10;" fillcolor="#00b0f0" strokecolor="#00b0f0">
                  <v:textbox>
                    <w:txbxContent>
                      <w:p w:rsidR="0016153D" w:rsidRDefault="0016153D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  <w:t>It all adds up to a great service, flexibility and peace of mind</w:t>
                        </w:r>
                      </w:p>
                    </w:txbxContent>
                  </v:textbox>
                </v:shape>
                <v:shape id="Picture 20" o:spid="_x0000_s1031" type="#_x0000_t75" style="position:absolute;left:10688;top:11389;width:82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+cPCAAAA2wAAAA8AAABkcnMvZG93bnJldi54bWxEj0uLAjEQhO+C/yG04E0zKyIya0Z0cWHx&#10;5GN2z82k54GTTphkdfz3RhA8FlX1FbVa96YVV+p8Y1nBxzQBQVxY3XClID9/T5YgfEDW2FomBXfy&#10;sM6GgxWm2t74SNdTqESEsE9RQR2CS6X0RU0G/dQ64uiVtjMYouwqqTu8Rbhp5SxJFtJgw3GhRkdf&#10;NRWX079R8LfLfy/G7eZO6v22LPwh3842So1H/eYTRKA+vMOv9o9WsJzD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fnDwgAAANsAAAAPAAAAAAAAAAAAAAAAAJ8C&#10;AABkcnMvZG93bnJldi54bWxQSwUGAAAAAAQABAD3AAAAjgMAAAAA&#10;" filled="t" fillcolor="#00b0f0" strokecolor="#00b0f0" insetpen="t">
                  <v:imagedata r:id="rId12" o:title="" croptop="3130f" cropbottom="2613f" cropleft="1414f" cropright="1450f"/>
                  <v:shadow color="#eeece1"/>
                </v:shape>
              </v:group>
            </w:pict>
          </mc:Fallback>
        </mc:AlternateConten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Pr="00C36CC3" w:rsidRDefault="00913A97">
      <w:pPr>
        <w:rPr>
          <w:b/>
          <w:color w:val="D4D020"/>
          <w:u w:val="single"/>
        </w:rPr>
      </w:pPr>
    </w:p>
    <w:p w:rsidR="00913A97" w:rsidRPr="00C36CC3" w:rsidRDefault="00913A97" w:rsidP="00913A97">
      <w:pPr>
        <w:spacing w:after="0"/>
        <w:jc w:val="center"/>
        <w:rPr>
          <w:rFonts w:ascii="Calibri" w:eastAsia="Calibri" w:hAnsi="Calibri" w:cs="Calibri"/>
          <w:b/>
          <w:color w:val="D4D02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C36CC3" w:rsidRDefault="00655EB7" w:rsidP="00913A97">
      <w:pPr>
        <w:spacing w:after="0"/>
        <w:jc w:val="center"/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Schools Fina</w:t>
      </w:r>
      <w:r w:rsidR="00913A97"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ncial Services </w:t>
      </w:r>
    </w:p>
    <w:p w:rsidR="00913A97" w:rsidRPr="00C36CC3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C36CC3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5043D7" w:rsidRDefault="00776432" w:rsidP="00913A97">
      <w:pPr>
        <w:spacing w:after="0"/>
        <w:jc w:val="center"/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Special</w:t>
      </w:r>
      <w:r w:rsidR="00913A97"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School </w:t>
      </w:r>
      <w:r w:rsidR="00F17AC0"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Funding</w:t>
      </w:r>
      <w:r w:rsidR="00913A97"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Template </w:t>
      </w:r>
      <w:r w:rsidR="006F426D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2017-18</w:t>
      </w:r>
    </w:p>
    <w:p w:rsidR="00913A97" w:rsidRPr="00C36CC3" w:rsidRDefault="002B68AD" w:rsidP="00913A97">
      <w:pPr>
        <w:spacing w:after="0"/>
        <w:jc w:val="center"/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Input </w:t>
      </w:r>
      <w:r w:rsidR="00913A97" w:rsidRPr="00C36CC3">
        <w:rPr>
          <w:rFonts w:ascii="Calibri" w:eastAsia="Calibri" w:hAnsi="Calibri" w:cs="Calibri"/>
          <w:b/>
          <w:color w:val="00B05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Guidance</w: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6CF7" w:rsidRDefault="00916CF7">
      <w:pPr>
        <w:rPr>
          <w:rFonts w:ascii="Arial" w:hAnsi="Arial" w:cs="Arial"/>
          <w:sz w:val="24"/>
          <w:szCs w:val="24"/>
        </w:rPr>
      </w:pPr>
    </w:p>
    <w:p w:rsidR="00916CF7" w:rsidRDefault="00916CF7">
      <w:pPr>
        <w:rPr>
          <w:rFonts w:ascii="Arial" w:hAnsi="Arial" w:cs="Arial"/>
          <w:b/>
          <w:sz w:val="32"/>
          <w:szCs w:val="32"/>
        </w:rPr>
      </w:pPr>
    </w:p>
    <w:p w:rsidR="005B03D0" w:rsidRPr="005B03D0" w:rsidRDefault="0077643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Special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 School </w:t>
      </w:r>
      <w:r w:rsidR="00F17AC0">
        <w:rPr>
          <w:rFonts w:ascii="Arial" w:hAnsi="Arial" w:cs="Arial"/>
          <w:b/>
          <w:sz w:val="32"/>
          <w:szCs w:val="32"/>
        </w:rPr>
        <w:t>Funding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5B03D0" w:rsidRPr="005B03D0">
        <w:rPr>
          <w:rFonts w:ascii="Arial" w:hAnsi="Arial" w:cs="Arial"/>
          <w:b/>
          <w:sz w:val="32"/>
          <w:szCs w:val="32"/>
        </w:rPr>
        <w:t>Template</w:t>
      </w:r>
      <w:r w:rsidR="007F3B43">
        <w:rPr>
          <w:rFonts w:ascii="Arial" w:hAnsi="Arial" w:cs="Arial"/>
          <w:b/>
          <w:sz w:val="32"/>
          <w:szCs w:val="32"/>
        </w:rPr>
        <w:t xml:space="preserve"> 2017-18</w:t>
      </w:r>
      <w:r w:rsidR="002B68AD">
        <w:rPr>
          <w:rFonts w:ascii="Arial" w:hAnsi="Arial" w:cs="Arial"/>
          <w:b/>
          <w:sz w:val="32"/>
          <w:szCs w:val="32"/>
        </w:rPr>
        <w:t xml:space="preserve"> - Input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 Guidance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en-GB" w:eastAsia="en-US"/>
        </w:rPr>
        <w:id w:val="-3936566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1469D" w:rsidRPr="00FE1843" w:rsidRDefault="0001469D">
          <w:pPr>
            <w:pStyle w:val="TOCHeading"/>
            <w:rPr>
              <w:rFonts w:ascii="Arial" w:hAnsi="Arial" w:cs="Arial"/>
            </w:rPr>
          </w:pPr>
          <w:r w:rsidRPr="00FE1843">
            <w:rPr>
              <w:rFonts w:ascii="Arial" w:hAnsi="Arial" w:cs="Arial"/>
            </w:rPr>
            <w:t>Contents</w:t>
          </w:r>
        </w:p>
        <w:p w:rsidR="009A7BA4" w:rsidRDefault="0001469D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r w:rsidRPr="00FE1843">
            <w:rPr>
              <w:rFonts w:ascii="Arial" w:hAnsi="Arial" w:cs="Arial"/>
            </w:rPr>
            <w:fldChar w:fldCharType="begin"/>
          </w:r>
          <w:r w:rsidRPr="00FE1843">
            <w:rPr>
              <w:rFonts w:ascii="Arial" w:hAnsi="Arial" w:cs="Arial"/>
            </w:rPr>
            <w:instrText xml:space="preserve"> TOC \o "1-3" \h \z \u </w:instrText>
          </w:r>
          <w:r w:rsidRPr="00FE1843">
            <w:rPr>
              <w:rFonts w:ascii="Arial" w:hAnsi="Arial" w:cs="Arial"/>
            </w:rPr>
            <w:fldChar w:fldCharType="separate"/>
          </w:r>
          <w:hyperlink w:anchor="_Toc444590669" w:history="1">
            <w:r w:rsidR="009A7BA4" w:rsidRPr="00A648F8">
              <w:rPr>
                <w:rStyle w:val="Hyperlink"/>
                <w:noProof/>
              </w:rPr>
              <w:t>‘Contents’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_Toc444590669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0" w:history="1">
            <w:r w:rsidR="009A7BA4" w:rsidRPr="00A648F8">
              <w:rPr>
                <w:rStyle w:val="Hyperlink"/>
                <w:noProof/>
              </w:rPr>
              <w:t>Initial Set-up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_Toc444590670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1" w:history="1">
            <w:r w:rsidR="009A7BA4" w:rsidRPr="00A648F8">
              <w:rPr>
                <w:rStyle w:val="Hyperlink"/>
                <w:noProof/>
              </w:rPr>
              <w:t>‘Year 1’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_Toc444590671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2" w:history="1">
            <w:r w:rsidR="009A7BA4" w:rsidRPr="00A648F8">
              <w:rPr>
                <w:rStyle w:val="Hyperlink"/>
                <w:noProof/>
              </w:rPr>
              <w:t>‘Pupils’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_Toc444590672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3" w:history="1">
            <w:r w:rsidR="009A7BA4" w:rsidRPr="00A648F8">
              <w:rPr>
                <w:rStyle w:val="Hyperlink"/>
                <w:noProof/>
              </w:rPr>
              <w:t>‘Year 1’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_Toc444590673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5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4" w:history="1">
            <w:r w:rsidR="007F3B43">
              <w:rPr>
                <w:rStyle w:val="Hyperlink"/>
                <w:noProof/>
              </w:rPr>
              <w:t>Place Plus Funding 2017/18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_Toc444590674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5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5" w:history="1">
            <w:r w:rsidR="009A7BA4" w:rsidRPr="00A648F8">
              <w:rPr>
                <w:rStyle w:val="Hyperlink"/>
                <w:noProof/>
              </w:rPr>
              <w:t>Estimated Pupil</w:t>
            </w:r>
            <w:r w:rsidR="007F3B43">
              <w:rPr>
                <w:rStyle w:val="Hyperlink"/>
                <w:noProof/>
              </w:rPr>
              <w:t xml:space="preserve"> Premium (PP) (Based on Jan 2017</w:t>
            </w:r>
            <w:r w:rsidR="009A7BA4" w:rsidRPr="00A648F8">
              <w:rPr>
                <w:rStyle w:val="Hyperlink"/>
                <w:noProof/>
              </w:rPr>
              <w:t xml:space="preserve"> census figures)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_Toc444590675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6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6" w:history="1">
            <w:r w:rsidR="009A7BA4" w:rsidRPr="00A648F8">
              <w:rPr>
                <w:rStyle w:val="Hyperlink"/>
                <w:noProof/>
              </w:rPr>
              <w:t>Universal Infant Free School Meals (UIFSM)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_Toc444590676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7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7" w:history="1">
            <w:r w:rsidR="009A7BA4" w:rsidRPr="00A648F8">
              <w:rPr>
                <w:rStyle w:val="Hyperlink"/>
                <w:noProof/>
              </w:rPr>
              <w:t>Pooled Funding Arrangement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_Toc444590677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8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8" w:history="1">
            <w:r w:rsidR="009A7BA4" w:rsidRPr="00A648F8">
              <w:rPr>
                <w:rStyle w:val="Hyperlink"/>
                <w:noProof/>
              </w:rPr>
              <w:t>‘Excess E1 &amp; E2’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_Toc444590678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9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79" w:history="1">
            <w:r w:rsidR="009A7BA4" w:rsidRPr="00A648F8">
              <w:rPr>
                <w:rStyle w:val="Hyperlink"/>
                <w:noProof/>
              </w:rPr>
              <w:t>‘Year 2 &amp; 3 Pupils’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_Toc444590679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10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0" w:history="1">
            <w:r w:rsidR="009A7BA4" w:rsidRPr="00A648F8">
              <w:rPr>
                <w:rStyle w:val="Hyperlink"/>
                <w:noProof/>
              </w:rPr>
              <w:t>‘Year 2’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_Toc444590680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11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1" w:history="1">
            <w:r w:rsidR="007F3B43">
              <w:rPr>
                <w:rStyle w:val="Hyperlink"/>
                <w:noProof/>
              </w:rPr>
              <w:t>Place Plus Funding 2018/19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_Toc444590681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11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2" w:history="1">
            <w:r w:rsidR="009A7BA4" w:rsidRPr="00A648F8">
              <w:rPr>
                <w:rStyle w:val="Hyperlink"/>
                <w:noProof/>
              </w:rPr>
              <w:t>Estimated Pupil Premium (PP)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_Toc444590682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3" w:history="1">
            <w:r w:rsidR="009A7BA4" w:rsidRPr="00A648F8">
              <w:rPr>
                <w:rStyle w:val="Hyperlink"/>
                <w:noProof/>
              </w:rPr>
              <w:t>UIFSM (ESTIMATE)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_Toc444590683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13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4" w:history="1">
            <w:r w:rsidR="009A7BA4" w:rsidRPr="00A648F8">
              <w:rPr>
                <w:rStyle w:val="Hyperlink"/>
                <w:noProof/>
              </w:rPr>
              <w:t>Pooled Funding Arrangement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_Toc444590684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14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5" w:history="1">
            <w:r w:rsidR="009A7BA4" w:rsidRPr="00A648F8">
              <w:rPr>
                <w:rStyle w:val="Hyperlink"/>
                <w:noProof/>
              </w:rPr>
              <w:t>‘Year 3’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_Toc444590685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15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6" w:history="1">
            <w:r w:rsidR="007F3B43">
              <w:rPr>
                <w:rStyle w:val="Hyperlink"/>
                <w:noProof/>
              </w:rPr>
              <w:t>Place Plus Funding 2019/20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_Toc444590686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15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7" w:history="1">
            <w:r w:rsidR="009A7BA4" w:rsidRPr="00A648F8">
              <w:rPr>
                <w:rStyle w:val="Hyperlink"/>
                <w:noProof/>
              </w:rPr>
              <w:t>Estimated Pupil Premium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_Toc444590687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16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8" w:history="1">
            <w:r w:rsidR="009A7BA4" w:rsidRPr="00A648F8">
              <w:rPr>
                <w:rStyle w:val="Hyperlink"/>
                <w:noProof/>
              </w:rPr>
              <w:t>UIFSM (ESTIMATE)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_Toc444590688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17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89" w:history="1">
            <w:r w:rsidR="009A7BA4" w:rsidRPr="00A648F8">
              <w:rPr>
                <w:rStyle w:val="Hyperlink"/>
                <w:noProof/>
              </w:rPr>
              <w:t>Pooled Funding Arrangement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_Toc444590689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18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0" w:history="1">
            <w:r w:rsidR="009A7BA4" w:rsidRPr="00A648F8">
              <w:rPr>
                <w:rStyle w:val="Hyperlink"/>
                <w:noProof/>
              </w:rPr>
              <w:t>‘Monthly Statement’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_Toc444590690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19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1" w:history="1">
            <w:r w:rsidR="009A7BA4" w:rsidRPr="00A648F8">
              <w:rPr>
                <w:rStyle w:val="Hyperlink"/>
                <w:noProof/>
              </w:rPr>
              <w:t>‘Reconciliation’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_Toc444590691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22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9A7BA4" w:rsidRDefault="00952D3E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2" w:history="1">
            <w:r w:rsidR="009A7BA4" w:rsidRPr="00A648F8">
              <w:rPr>
                <w:rStyle w:val="Hyperlink"/>
                <w:noProof/>
              </w:rPr>
              <w:t>‘BPS Summary’ Tab</w:t>
            </w:r>
            <w:r w:rsidR="009A7BA4">
              <w:rPr>
                <w:noProof/>
                <w:webHidden/>
              </w:rPr>
              <w:tab/>
            </w:r>
            <w:r w:rsidR="009A7BA4">
              <w:rPr>
                <w:noProof/>
                <w:webHidden/>
              </w:rPr>
              <w:fldChar w:fldCharType="begin"/>
            </w:r>
            <w:r w:rsidR="009A7BA4">
              <w:rPr>
                <w:noProof/>
                <w:webHidden/>
              </w:rPr>
              <w:instrText xml:space="preserve"> PAGEREF _Toc444590692 \h </w:instrText>
            </w:r>
            <w:r w:rsidR="009A7BA4">
              <w:rPr>
                <w:noProof/>
                <w:webHidden/>
              </w:rPr>
            </w:r>
            <w:r w:rsidR="009A7BA4">
              <w:rPr>
                <w:noProof/>
                <w:webHidden/>
              </w:rPr>
              <w:fldChar w:fldCharType="separate"/>
            </w:r>
            <w:r w:rsidR="00396192">
              <w:rPr>
                <w:noProof/>
                <w:webHidden/>
              </w:rPr>
              <w:t>25</w:t>
            </w:r>
            <w:r w:rsidR="009A7BA4">
              <w:rPr>
                <w:noProof/>
                <w:webHidden/>
              </w:rPr>
              <w:fldChar w:fldCharType="end"/>
            </w:r>
          </w:hyperlink>
        </w:p>
        <w:p w:rsidR="0001469D" w:rsidRDefault="0001469D">
          <w:r w:rsidRPr="00FE1843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 w:rsidP="0001469D">
      <w:pPr>
        <w:tabs>
          <w:tab w:val="right" w:leader="dot" w:pos="9015"/>
        </w:tabs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A2178F" w:rsidRPr="00617859" w:rsidRDefault="00EF3CE3" w:rsidP="00AE4A9B">
      <w:pPr>
        <w:rPr>
          <w:rFonts w:ascii="Arial" w:hAnsi="Arial" w:cs="Arial"/>
          <w:b/>
          <w:sz w:val="28"/>
          <w:szCs w:val="28"/>
          <w:u w:val="single"/>
        </w:rPr>
      </w:pPr>
      <w:r w:rsidRPr="00617859">
        <w:rPr>
          <w:rFonts w:ascii="Arial" w:hAnsi="Arial" w:cs="Arial"/>
          <w:b/>
          <w:sz w:val="28"/>
          <w:szCs w:val="28"/>
          <w:u w:val="single"/>
        </w:rPr>
        <w:lastRenderedPageBreak/>
        <w:t>Special</w:t>
      </w:r>
      <w:r w:rsidR="001935D5" w:rsidRPr="00617859">
        <w:rPr>
          <w:rFonts w:ascii="Arial" w:hAnsi="Arial" w:cs="Arial"/>
          <w:b/>
          <w:sz w:val="28"/>
          <w:szCs w:val="28"/>
          <w:u w:val="single"/>
        </w:rPr>
        <w:t xml:space="preserve"> School </w:t>
      </w:r>
      <w:r w:rsidR="00F17AC0">
        <w:rPr>
          <w:rFonts w:ascii="Arial" w:hAnsi="Arial" w:cs="Arial"/>
          <w:b/>
          <w:sz w:val="28"/>
          <w:szCs w:val="28"/>
          <w:u w:val="single"/>
        </w:rPr>
        <w:t>Funding</w:t>
      </w:r>
      <w:r w:rsidR="002B68A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935D5" w:rsidRPr="00617859">
        <w:rPr>
          <w:rFonts w:ascii="Arial" w:hAnsi="Arial" w:cs="Arial"/>
          <w:b/>
          <w:sz w:val="28"/>
          <w:szCs w:val="28"/>
          <w:u w:val="single"/>
        </w:rPr>
        <w:t>Template</w:t>
      </w:r>
      <w:r w:rsidR="007F3B43">
        <w:rPr>
          <w:rFonts w:ascii="Arial" w:hAnsi="Arial" w:cs="Arial"/>
          <w:b/>
          <w:sz w:val="28"/>
          <w:szCs w:val="28"/>
          <w:u w:val="single"/>
        </w:rPr>
        <w:t xml:space="preserve"> 2017-18</w:t>
      </w:r>
      <w:r w:rsidR="002B68AD">
        <w:rPr>
          <w:rFonts w:ascii="Arial" w:hAnsi="Arial" w:cs="Arial"/>
          <w:b/>
          <w:sz w:val="28"/>
          <w:szCs w:val="28"/>
          <w:u w:val="single"/>
        </w:rPr>
        <w:t xml:space="preserve"> – Input </w:t>
      </w:r>
      <w:r w:rsidR="00916CF7" w:rsidRPr="00617859">
        <w:rPr>
          <w:rFonts w:ascii="Arial" w:hAnsi="Arial" w:cs="Arial"/>
          <w:b/>
          <w:sz w:val="28"/>
          <w:szCs w:val="28"/>
          <w:u w:val="single"/>
        </w:rPr>
        <w:t>Guidance</w:t>
      </w:r>
    </w:p>
    <w:p w:rsidR="00F407F5" w:rsidRPr="00AE4A9B" w:rsidRDefault="00F407F5" w:rsidP="00F407F5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F407F5" w:rsidRPr="007B25D6" w:rsidRDefault="00F407F5" w:rsidP="00F407F5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Toc444074821"/>
      <w:r w:rsidRPr="007B25D6">
        <w:rPr>
          <w:rFonts w:ascii="Arial" w:hAnsi="Arial" w:cs="Arial"/>
          <w:sz w:val="24"/>
          <w:szCs w:val="24"/>
        </w:rPr>
        <w:t>At the bottom of the spreadsheet there are a number of tabs.</w:t>
      </w:r>
    </w:p>
    <w:p w:rsidR="00F407F5" w:rsidRDefault="00F407F5" w:rsidP="00AC1170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564A883A" wp14:editId="0459093E">
            <wp:extent cx="5731510" cy="252095"/>
            <wp:effectExtent l="0" t="0" r="254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F5" w:rsidRDefault="00F407F5" w:rsidP="00F407F5">
      <w:pPr>
        <w:pStyle w:val="Heading1"/>
        <w:spacing w:line="240" w:lineRule="auto"/>
        <w:rPr>
          <w:u w:val="single"/>
        </w:rPr>
      </w:pPr>
      <w:bookmarkStart w:id="1" w:name="_Toc444590669"/>
      <w:r w:rsidRPr="00EB24B8">
        <w:rPr>
          <w:u w:val="single"/>
        </w:rPr>
        <w:t>‘</w:t>
      </w:r>
      <w:r>
        <w:rPr>
          <w:u w:val="single"/>
        </w:rPr>
        <w:t>Contents’</w:t>
      </w:r>
      <w:r w:rsidRPr="00EB24B8">
        <w:rPr>
          <w:u w:val="single"/>
        </w:rPr>
        <w:t xml:space="preserve"> Tab</w:t>
      </w:r>
      <w:bookmarkEnd w:id="0"/>
      <w:bookmarkEnd w:id="1"/>
    </w:p>
    <w:p w:rsidR="00F407F5" w:rsidRPr="00F407F5" w:rsidRDefault="00F407F5" w:rsidP="00F407F5"/>
    <w:p w:rsidR="00F407F5" w:rsidRPr="00336FFF" w:rsidRDefault="00F407F5" w:rsidP="00F407F5">
      <w:pPr>
        <w:spacing w:line="240" w:lineRule="auto"/>
        <w:rPr>
          <w:rFonts w:ascii="Arial" w:hAnsi="Arial" w:cs="Arial"/>
          <w:sz w:val="24"/>
          <w:szCs w:val="24"/>
        </w:rPr>
      </w:pPr>
      <w:r w:rsidRPr="00336FFF">
        <w:rPr>
          <w:rFonts w:ascii="Arial" w:hAnsi="Arial" w:cs="Arial"/>
          <w:sz w:val="24"/>
          <w:szCs w:val="24"/>
        </w:rPr>
        <w:t xml:space="preserve">This tab is for information only and provides </w:t>
      </w:r>
      <w:r>
        <w:rPr>
          <w:rFonts w:ascii="Arial" w:hAnsi="Arial" w:cs="Arial"/>
          <w:sz w:val="24"/>
          <w:szCs w:val="24"/>
        </w:rPr>
        <w:t>details about</w:t>
      </w:r>
      <w:r w:rsidRPr="00336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purpose of each of the other</w:t>
      </w:r>
      <w:r w:rsidRPr="00336FFF">
        <w:rPr>
          <w:rFonts w:ascii="Arial" w:hAnsi="Arial" w:cs="Arial"/>
          <w:sz w:val="24"/>
          <w:szCs w:val="24"/>
        </w:rPr>
        <w:t xml:space="preserve"> tabs within the template</w:t>
      </w:r>
      <w:r w:rsidR="003A5945">
        <w:rPr>
          <w:rFonts w:ascii="Arial" w:hAnsi="Arial" w:cs="Arial"/>
          <w:sz w:val="24"/>
          <w:szCs w:val="24"/>
        </w:rPr>
        <w:t xml:space="preserve"> and hyperlinks to them.</w:t>
      </w:r>
    </w:p>
    <w:p w:rsidR="00511402" w:rsidRDefault="00511402" w:rsidP="00813A09">
      <w:pPr>
        <w:pStyle w:val="Heading1"/>
        <w:spacing w:line="360" w:lineRule="auto"/>
        <w:rPr>
          <w:u w:val="single"/>
        </w:rPr>
      </w:pPr>
      <w:bookmarkStart w:id="2" w:name="_Toc444590670"/>
      <w:r w:rsidRPr="006F5AA5">
        <w:rPr>
          <w:u w:val="single"/>
        </w:rPr>
        <w:t>Initial Set-up</w:t>
      </w:r>
      <w:bookmarkEnd w:id="2"/>
    </w:p>
    <w:p w:rsidR="00930136" w:rsidRPr="00930136" w:rsidRDefault="00644D01" w:rsidP="00093E45">
      <w:pPr>
        <w:pStyle w:val="Heading2"/>
        <w:spacing w:line="360" w:lineRule="auto"/>
      </w:pPr>
      <w:r w:rsidRPr="00930136">
        <w:t xml:space="preserve"> </w:t>
      </w:r>
      <w:bookmarkStart w:id="3" w:name="_Toc444590671"/>
      <w:r w:rsidR="00930136" w:rsidRPr="00930136">
        <w:t>‘Year 1’ Tab</w:t>
      </w:r>
      <w:bookmarkEnd w:id="3"/>
      <w:r w:rsidR="005A5657">
        <w:t xml:space="preserve"> </w:t>
      </w:r>
    </w:p>
    <w:p w:rsidR="00781E03" w:rsidRDefault="00781E03" w:rsidP="00781E03"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70F13" wp14:editId="525A122F">
                <wp:simplePos x="0" y="0"/>
                <wp:positionH relativeFrom="column">
                  <wp:posOffset>4477109</wp:posOffset>
                </wp:positionH>
                <wp:positionV relativeFrom="paragraph">
                  <wp:posOffset>516243</wp:posOffset>
                </wp:positionV>
                <wp:extent cx="405442" cy="664234"/>
                <wp:effectExtent l="57150" t="19050" r="71120" b="977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2" cy="6642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2.55pt;margin-top:40.65pt;width:31.9pt;height:5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C6B">
        <w:rPr>
          <w:rFonts w:ascii="Arial" w:hAnsi="Arial" w:cs="Arial"/>
          <w:sz w:val="24"/>
          <w:szCs w:val="24"/>
        </w:rPr>
        <w:t>On the</w:t>
      </w:r>
      <w:r w:rsidR="0091057B">
        <w:rPr>
          <w:rFonts w:ascii="Arial" w:hAnsi="Arial" w:cs="Arial"/>
          <w:sz w:val="24"/>
          <w:szCs w:val="24"/>
        </w:rPr>
        <w:t xml:space="preserve"> </w:t>
      </w:r>
      <w:r w:rsidR="009113B6">
        <w:rPr>
          <w:rFonts w:ascii="Arial" w:hAnsi="Arial" w:cs="Arial"/>
          <w:color w:val="0070C0"/>
          <w:sz w:val="24"/>
          <w:szCs w:val="24"/>
        </w:rPr>
        <w:t>‘Year 1’ T</w:t>
      </w:r>
      <w:r w:rsidR="0091057B" w:rsidRPr="009113B6">
        <w:rPr>
          <w:rFonts w:ascii="Arial" w:hAnsi="Arial" w:cs="Arial"/>
          <w:color w:val="0070C0"/>
          <w:sz w:val="24"/>
          <w:szCs w:val="24"/>
        </w:rPr>
        <w:t xml:space="preserve">ab </w:t>
      </w:r>
      <w:r w:rsidR="00AB7C6B">
        <w:rPr>
          <w:rFonts w:ascii="Arial" w:hAnsi="Arial" w:cs="Arial"/>
          <w:sz w:val="24"/>
          <w:szCs w:val="24"/>
        </w:rPr>
        <w:t>s</w:t>
      </w:r>
      <w:r w:rsidR="0091057B">
        <w:rPr>
          <w:rFonts w:ascii="Arial" w:hAnsi="Arial" w:cs="Arial"/>
          <w:sz w:val="24"/>
          <w:szCs w:val="24"/>
        </w:rPr>
        <w:t xml:space="preserve">elect </w:t>
      </w:r>
      <w:r w:rsidR="00AB7C6B">
        <w:rPr>
          <w:rFonts w:ascii="Arial" w:hAnsi="Arial" w:cs="Arial"/>
          <w:sz w:val="24"/>
          <w:szCs w:val="24"/>
        </w:rPr>
        <w:t>the</w:t>
      </w:r>
      <w:r w:rsidR="0091057B">
        <w:rPr>
          <w:rFonts w:ascii="Arial" w:hAnsi="Arial" w:cs="Arial"/>
          <w:sz w:val="24"/>
          <w:szCs w:val="24"/>
        </w:rPr>
        <w:t xml:space="preserve"> school DfE number in cell I2 at the top of the sheet. </w:t>
      </w:r>
      <w:r>
        <w:rPr>
          <w:rFonts w:ascii="Arial" w:hAnsi="Arial" w:cs="Arial"/>
          <w:sz w:val="24"/>
          <w:szCs w:val="24"/>
        </w:rPr>
        <w:t xml:space="preserve">The number can either be typed in directly or selected using the drop-down menu. </w:t>
      </w:r>
      <w:r>
        <w:t xml:space="preserve"> </w:t>
      </w:r>
    </w:p>
    <w:p w:rsidR="004C7FC0" w:rsidRDefault="004C7FC0" w:rsidP="0091057B">
      <w:pPr>
        <w:rPr>
          <w:rFonts w:ascii="Arial" w:hAnsi="Arial" w:cs="Arial"/>
          <w:sz w:val="24"/>
          <w:szCs w:val="24"/>
        </w:rPr>
      </w:pPr>
    </w:p>
    <w:p w:rsidR="00644D01" w:rsidRDefault="00F407F5" w:rsidP="0091057B">
      <w:pPr>
        <w:rPr>
          <w:rFonts w:ascii="Bodoni MT Black" w:hAnsi="Bodoni MT Black" w:cs="Arial"/>
          <w:color w:val="00B050"/>
          <w:sz w:val="24"/>
          <w:szCs w:val="24"/>
        </w:rPr>
      </w:pPr>
      <w:r>
        <w:rPr>
          <w:rFonts w:ascii="Bodoni MT Black" w:hAnsi="Bodoni MT Black" w:cs="Arial"/>
          <w:noProof/>
          <w:color w:val="00B050"/>
          <w:sz w:val="24"/>
          <w:szCs w:val="24"/>
          <w:lang w:eastAsia="en-GB"/>
        </w:rPr>
        <w:drawing>
          <wp:inline distT="0" distB="0" distL="0" distR="0">
            <wp:extent cx="5727700" cy="1354455"/>
            <wp:effectExtent l="19050" t="19050" r="25400" b="17145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3C9D" w:rsidRDefault="00781E03" w:rsidP="006E3C9D">
      <w:pPr>
        <w:rPr>
          <w:rFonts w:ascii="Arial" w:hAnsi="Arial" w:cs="Arial"/>
          <w:b/>
          <w:bCs/>
          <w:sz w:val="24"/>
          <w:szCs w:val="24"/>
        </w:rPr>
      </w:pPr>
      <w:r w:rsidRPr="006E3C9D">
        <w:rPr>
          <w:rStyle w:val="Heading2Char"/>
        </w:rPr>
        <w:t xml:space="preserve"> </w:t>
      </w:r>
      <w:bookmarkStart w:id="4" w:name="_Toc444590672"/>
      <w:r w:rsidR="004610DB" w:rsidRPr="006E3C9D">
        <w:rPr>
          <w:rStyle w:val="Heading2Char"/>
        </w:rPr>
        <w:t>‘Pupils’ Tab</w:t>
      </w:r>
      <w:bookmarkEnd w:id="4"/>
      <w:r w:rsidR="005A5657" w:rsidRPr="006F5AA5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5" w:name="_Toc442865150"/>
    </w:p>
    <w:p w:rsidR="00EC6B7C" w:rsidRDefault="004C7FC0" w:rsidP="002F4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</w:t>
      </w:r>
      <w:r w:rsidR="0029253C" w:rsidRPr="006E3C9D">
        <w:rPr>
          <w:rFonts w:ascii="Arial" w:hAnsi="Arial" w:cs="Arial"/>
          <w:sz w:val="24"/>
          <w:szCs w:val="24"/>
        </w:rPr>
        <w:t xml:space="preserve"> </w:t>
      </w:r>
      <w:r w:rsidR="0029253C" w:rsidRPr="009113B6">
        <w:rPr>
          <w:rFonts w:ascii="Arial" w:hAnsi="Arial" w:cs="Arial"/>
          <w:color w:val="0070C0"/>
          <w:sz w:val="24"/>
          <w:szCs w:val="24"/>
        </w:rPr>
        <w:t xml:space="preserve">‘Pupils’ </w:t>
      </w:r>
      <w:r w:rsidR="009113B6">
        <w:rPr>
          <w:rFonts w:ascii="Arial" w:hAnsi="Arial" w:cs="Arial"/>
          <w:color w:val="0070C0"/>
          <w:sz w:val="24"/>
          <w:szCs w:val="24"/>
        </w:rPr>
        <w:t>T</w:t>
      </w:r>
      <w:r w:rsidR="0029253C" w:rsidRPr="009113B6">
        <w:rPr>
          <w:rFonts w:ascii="Arial" w:hAnsi="Arial" w:cs="Arial"/>
          <w:color w:val="0070C0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,</w:t>
      </w:r>
      <w:r w:rsidR="007B25D6" w:rsidRPr="006E3C9D">
        <w:rPr>
          <w:rFonts w:ascii="Arial" w:hAnsi="Arial" w:cs="Arial"/>
          <w:sz w:val="24"/>
          <w:szCs w:val="24"/>
        </w:rPr>
        <w:t xml:space="preserve"> </w:t>
      </w:r>
      <w:r w:rsidR="0029253C" w:rsidRPr="006E3C9D">
        <w:rPr>
          <w:rFonts w:ascii="Arial" w:hAnsi="Arial" w:cs="Arial"/>
          <w:sz w:val="24"/>
          <w:szCs w:val="24"/>
        </w:rPr>
        <w:t xml:space="preserve">enter pupil details </w:t>
      </w:r>
      <w:r w:rsidR="00537F14" w:rsidRPr="006E3C9D">
        <w:rPr>
          <w:rFonts w:ascii="Arial" w:hAnsi="Arial" w:cs="Arial"/>
          <w:sz w:val="24"/>
          <w:szCs w:val="24"/>
        </w:rPr>
        <w:t>under</w:t>
      </w:r>
      <w:r w:rsidR="0029253C" w:rsidRPr="006E3C9D">
        <w:rPr>
          <w:rFonts w:ascii="Arial" w:hAnsi="Arial" w:cs="Arial"/>
          <w:sz w:val="24"/>
          <w:szCs w:val="24"/>
        </w:rPr>
        <w:t xml:space="preserve"> the pink sh</w:t>
      </w:r>
      <w:r w:rsidR="007F3B43">
        <w:rPr>
          <w:rFonts w:ascii="Arial" w:hAnsi="Arial" w:cs="Arial"/>
          <w:sz w:val="24"/>
          <w:szCs w:val="24"/>
        </w:rPr>
        <w:t>aded columns (Columns A, D, E, F, G</w:t>
      </w:r>
      <w:r w:rsidR="0029253C" w:rsidRPr="006E3C9D">
        <w:rPr>
          <w:rFonts w:ascii="Arial" w:hAnsi="Arial" w:cs="Arial"/>
          <w:sz w:val="24"/>
          <w:szCs w:val="24"/>
        </w:rPr>
        <w:t xml:space="preserve"> and </w:t>
      </w:r>
      <w:r w:rsidR="007F3B43">
        <w:rPr>
          <w:rFonts w:ascii="Arial" w:hAnsi="Arial" w:cs="Arial"/>
          <w:sz w:val="24"/>
          <w:szCs w:val="24"/>
        </w:rPr>
        <w:t>H</w:t>
      </w:r>
      <w:r w:rsidR="0029253C" w:rsidRPr="006E3C9D">
        <w:rPr>
          <w:rFonts w:ascii="Arial" w:hAnsi="Arial" w:cs="Arial"/>
          <w:sz w:val="24"/>
          <w:szCs w:val="24"/>
        </w:rPr>
        <w:t>).</w:t>
      </w:r>
      <w:bookmarkEnd w:id="5"/>
    </w:p>
    <w:p w:rsidR="002F4394" w:rsidRPr="007A2C52" w:rsidRDefault="00EC6B7C" w:rsidP="002F4394">
      <w:pPr>
        <w:rPr>
          <w:rFonts w:ascii="Arial" w:hAnsi="Arial" w:cs="Arial"/>
          <w:color w:val="FF0000"/>
          <w:sz w:val="24"/>
          <w:szCs w:val="24"/>
        </w:rPr>
      </w:pPr>
      <w:r w:rsidRPr="00E456DD">
        <w:rPr>
          <w:noProof/>
          <w:color w:val="FF0000"/>
          <w:lang w:eastAsia="en-GB"/>
        </w:rPr>
        <w:drawing>
          <wp:inline distT="0" distB="0" distL="0" distR="0" wp14:anchorId="4E227E7B" wp14:editId="1C5B048F">
            <wp:extent cx="5738648" cy="1860331"/>
            <wp:effectExtent l="19050" t="19050" r="14605" b="260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2437" cy="18648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94" w:rsidRDefault="004610DB" w:rsidP="00292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Pupil Keys will be generated by the Schools &amp; PVI Team and sent out with Monthly Statements in the new financial year. They are a combination </w:t>
      </w:r>
      <w:r w:rsidR="003C10C1">
        <w:rPr>
          <w:rFonts w:ascii="Arial" w:hAnsi="Arial" w:cs="Arial"/>
          <w:sz w:val="24"/>
          <w:szCs w:val="24"/>
        </w:rPr>
        <w:t>of a</w:t>
      </w:r>
      <w:r>
        <w:rPr>
          <w:rFonts w:ascii="Arial" w:hAnsi="Arial" w:cs="Arial"/>
          <w:sz w:val="24"/>
          <w:szCs w:val="24"/>
        </w:rPr>
        <w:t xml:space="preserve"> DfE number followed by an underscore and an individual 3 digit identifying number for each pupil on roll (e.g. 7070_001). </w:t>
      </w:r>
    </w:p>
    <w:p w:rsidR="00EF0F31" w:rsidRDefault="002F4394" w:rsidP="002F4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They are </w:t>
      </w:r>
      <w:r w:rsidR="0055672E">
        <w:rPr>
          <w:rFonts w:ascii="Arial" w:hAnsi="Arial" w:cs="Arial"/>
          <w:sz w:val="24"/>
          <w:szCs w:val="24"/>
        </w:rPr>
        <w:t xml:space="preserve">only necessary for the operation of the </w:t>
      </w:r>
      <w:r w:rsidR="009113B6">
        <w:rPr>
          <w:rFonts w:ascii="Arial" w:hAnsi="Arial" w:cs="Arial"/>
          <w:color w:val="0070C0"/>
          <w:sz w:val="24"/>
          <w:szCs w:val="24"/>
        </w:rPr>
        <w:t>‘Reconciliation’ T</w:t>
      </w:r>
      <w:r w:rsidR="0055672E" w:rsidRPr="009113B6">
        <w:rPr>
          <w:rFonts w:ascii="Arial" w:hAnsi="Arial" w:cs="Arial"/>
          <w:color w:val="0070C0"/>
          <w:sz w:val="24"/>
          <w:szCs w:val="24"/>
        </w:rPr>
        <w:t>ab</w:t>
      </w:r>
      <w:r w:rsidR="00612AFA" w:rsidRPr="009113B6">
        <w:rPr>
          <w:rFonts w:ascii="Arial" w:hAnsi="Arial" w:cs="Arial"/>
          <w:color w:val="0070C0"/>
          <w:sz w:val="24"/>
          <w:szCs w:val="24"/>
        </w:rPr>
        <w:t xml:space="preserve"> </w:t>
      </w:r>
      <w:r w:rsidR="004610DB">
        <w:rPr>
          <w:rFonts w:ascii="Arial" w:hAnsi="Arial" w:cs="Arial"/>
          <w:sz w:val="24"/>
          <w:szCs w:val="24"/>
        </w:rPr>
        <w:t xml:space="preserve">and </w:t>
      </w:r>
      <w:r w:rsidR="003C10C1">
        <w:rPr>
          <w:rFonts w:ascii="Arial" w:hAnsi="Arial" w:cs="Arial"/>
          <w:sz w:val="24"/>
          <w:szCs w:val="24"/>
        </w:rPr>
        <w:t>can be left bl</w:t>
      </w:r>
      <w:r w:rsidR="0016153D">
        <w:rPr>
          <w:rFonts w:ascii="Arial" w:hAnsi="Arial" w:cs="Arial"/>
          <w:sz w:val="24"/>
          <w:szCs w:val="24"/>
        </w:rPr>
        <w:t>ank until receipt of the first monthly s</w:t>
      </w:r>
      <w:r w:rsidR="003C10C1">
        <w:rPr>
          <w:rFonts w:ascii="Arial" w:hAnsi="Arial" w:cs="Arial"/>
          <w:sz w:val="24"/>
          <w:szCs w:val="24"/>
        </w:rPr>
        <w:t>tatement of the new financial year in April.</w:t>
      </w:r>
      <w:r w:rsidR="00EF0F31">
        <w:rPr>
          <w:rFonts w:ascii="Arial" w:hAnsi="Arial" w:cs="Arial"/>
          <w:sz w:val="24"/>
          <w:szCs w:val="24"/>
        </w:rPr>
        <w:t xml:space="preserve"> </w:t>
      </w:r>
    </w:p>
    <w:p w:rsidR="0029253C" w:rsidRDefault="0029253C" w:rsidP="00292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Pupil Surnames need to be entered in Column D, Forenames in </w:t>
      </w:r>
      <w:r w:rsidR="007F3B43">
        <w:rPr>
          <w:rFonts w:ascii="Arial" w:hAnsi="Arial" w:cs="Arial"/>
          <w:sz w:val="24"/>
          <w:szCs w:val="24"/>
        </w:rPr>
        <w:t>Column E, Need Types in Column F</w:t>
      </w:r>
      <w:r>
        <w:rPr>
          <w:rFonts w:ascii="Arial" w:hAnsi="Arial" w:cs="Arial"/>
          <w:sz w:val="24"/>
          <w:szCs w:val="24"/>
        </w:rPr>
        <w:t>, and</w:t>
      </w:r>
      <w:r w:rsidR="007F3B43">
        <w:rPr>
          <w:rFonts w:ascii="Arial" w:hAnsi="Arial" w:cs="Arial"/>
          <w:sz w:val="24"/>
          <w:szCs w:val="24"/>
        </w:rPr>
        <w:t xml:space="preserve"> start and end dates in Columns G and H</w:t>
      </w:r>
      <w:r>
        <w:rPr>
          <w:rFonts w:ascii="Arial" w:hAnsi="Arial" w:cs="Arial"/>
          <w:sz w:val="24"/>
          <w:szCs w:val="24"/>
        </w:rPr>
        <w:t xml:space="preserve"> respectively.</w:t>
      </w:r>
      <w:r w:rsidR="00093E45">
        <w:rPr>
          <w:rFonts w:ascii="Arial" w:hAnsi="Arial" w:cs="Arial"/>
          <w:sz w:val="24"/>
          <w:szCs w:val="24"/>
        </w:rPr>
        <w:t xml:space="preserve"> </w:t>
      </w:r>
    </w:p>
    <w:p w:rsidR="003A5803" w:rsidRDefault="003C10C1" w:rsidP="00EF0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F0F31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cells left</w:t>
      </w:r>
      <w:r w:rsidR="00EF0F31">
        <w:rPr>
          <w:rFonts w:ascii="Arial" w:hAnsi="Arial" w:cs="Arial"/>
          <w:sz w:val="24"/>
          <w:szCs w:val="24"/>
        </w:rPr>
        <w:t xml:space="preserve"> empty in Column A </w:t>
      </w:r>
      <w:r>
        <w:rPr>
          <w:rFonts w:ascii="Arial" w:hAnsi="Arial" w:cs="Arial"/>
          <w:sz w:val="24"/>
          <w:szCs w:val="24"/>
        </w:rPr>
        <w:t xml:space="preserve">will </w:t>
      </w:r>
      <w:r w:rsidR="00EF0F31">
        <w:rPr>
          <w:rFonts w:ascii="Arial" w:hAnsi="Arial" w:cs="Arial"/>
          <w:sz w:val="24"/>
          <w:szCs w:val="24"/>
        </w:rPr>
        <w:t xml:space="preserve">turn </w:t>
      </w:r>
      <w:proofErr w:type="gramStart"/>
      <w:r w:rsidR="0016153D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Yellow </w:t>
      </w:r>
      <w:r>
        <w:rPr>
          <w:rFonts w:ascii="Arial" w:hAnsi="Arial" w:cs="Arial"/>
          <w:sz w:val="24"/>
          <w:szCs w:val="24"/>
        </w:rPr>
        <w:t xml:space="preserve"> as</w:t>
      </w:r>
      <w:proofErr w:type="gramEnd"/>
      <w:r>
        <w:rPr>
          <w:rFonts w:ascii="Arial" w:hAnsi="Arial" w:cs="Arial"/>
          <w:sz w:val="24"/>
          <w:szCs w:val="24"/>
        </w:rPr>
        <w:t xml:space="preserve"> data is entered in other columns.</w:t>
      </w:r>
    </w:p>
    <w:p w:rsidR="0036293D" w:rsidRDefault="0036293D" w:rsidP="00EF0F3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E014F03" wp14:editId="2341076C">
            <wp:extent cx="5722882" cy="1277007"/>
            <wp:effectExtent l="19050" t="19050" r="11430" b="184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4003" cy="127725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0C1" w:rsidRDefault="003A5803" w:rsidP="003A58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C632C9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is is because the c</w:t>
      </w:r>
      <w:r w:rsidRPr="00C632C9">
        <w:rPr>
          <w:rFonts w:ascii="Arial" w:hAnsi="Arial" w:cs="Arial"/>
          <w:sz w:val="24"/>
          <w:szCs w:val="24"/>
        </w:rPr>
        <w:t xml:space="preserve">olumn </w:t>
      </w:r>
      <w:r>
        <w:rPr>
          <w:rFonts w:ascii="Arial" w:hAnsi="Arial" w:cs="Arial"/>
          <w:sz w:val="24"/>
          <w:szCs w:val="24"/>
        </w:rPr>
        <w:t>has been formatted so that templat</w:t>
      </w:r>
      <w:r w:rsidR="003C10C1">
        <w:rPr>
          <w:rFonts w:ascii="Arial" w:hAnsi="Arial" w:cs="Arial"/>
          <w:sz w:val="24"/>
          <w:szCs w:val="24"/>
        </w:rPr>
        <w:t>e users can spot issues within</w:t>
      </w:r>
      <w:r>
        <w:rPr>
          <w:rFonts w:ascii="Arial" w:hAnsi="Arial" w:cs="Arial"/>
          <w:sz w:val="24"/>
          <w:szCs w:val="24"/>
        </w:rPr>
        <w:t xml:space="preserve"> pupil data at a </w:t>
      </w:r>
      <w:r w:rsidRPr="00ED2E00">
        <w:rPr>
          <w:rFonts w:ascii="Arial" w:hAnsi="Arial" w:cs="Arial"/>
          <w:sz w:val="24"/>
          <w:szCs w:val="24"/>
        </w:rPr>
        <w:t xml:space="preserve">glance (explained in more detail in the </w:t>
      </w:r>
      <w:r w:rsidRPr="009113B6">
        <w:rPr>
          <w:rFonts w:ascii="Arial" w:hAnsi="Arial" w:cs="Arial"/>
          <w:color w:val="0070C0"/>
          <w:sz w:val="24"/>
          <w:szCs w:val="24"/>
        </w:rPr>
        <w:t>‘Reconciliation’</w:t>
      </w:r>
      <w:r w:rsidR="009113B6">
        <w:rPr>
          <w:rFonts w:ascii="Arial" w:hAnsi="Arial" w:cs="Arial"/>
          <w:color w:val="0070C0"/>
          <w:sz w:val="24"/>
          <w:szCs w:val="24"/>
        </w:rPr>
        <w:t xml:space="preserve"> T</w:t>
      </w:r>
      <w:r w:rsidR="009113B6" w:rsidRPr="009113B6">
        <w:rPr>
          <w:rFonts w:ascii="Arial" w:hAnsi="Arial" w:cs="Arial"/>
          <w:color w:val="0070C0"/>
          <w:sz w:val="24"/>
          <w:szCs w:val="24"/>
        </w:rPr>
        <w:t>ab</w:t>
      </w:r>
      <w:r w:rsidRPr="009113B6">
        <w:rPr>
          <w:rFonts w:ascii="Arial" w:hAnsi="Arial" w:cs="Arial"/>
          <w:color w:val="0070C0"/>
          <w:sz w:val="24"/>
          <w:szCs w:val="24"/>
        </w:rPr>
        <w:t xml:space="preserve"> </w:t>
      </w:r>
      <w:r w:rsidRPr="00ED2E00">
        <w:rPr>
          <w:rFonts w:ascii="Arial" w:hAnsi="Arial" w:cs="Arial"/>
          <w:sz w:val="24"/>
          <w:szCs w:val="24"/>
        </w:rPr>
        <w:t>section).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A5803" w:rsidRDefault="003A5803" w:rsidP="003A58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6153D">
        <w:rPr>
          <w:rFonts w:ascii="Arial" w:hAnsi="Arial" w:cs="Arial"/>
          <w:sz w:val="24"/>
          <w:szCs w:val="24"/>
        </w:rPr>
        <w:t>yellow</w:t>
      </w:r>
      <w:r>
        <w:rPr>
          <w:rFonts w:ascii="Arial" w:hAnsi="Arial" w:cs="Arial"/>
          <w:sz w:val="24"/>
          <w:szCs w:val="24"/>
        </w:rPr>
        <w:t xml:space="preserve"> highlight means that pupil data has been entered without a pupil key and, as already stated, will be resolved when </w:t>
      </w:r>
      <w:r w:rsidR="003C10C1">
        <w:rPr>
          <w:rFonts w:ascii="Arial" w:hAnsi="Arial" w:cs="Arial"/>
          <w:sz w:val="24"/>
          <w:szCs w:val="24"/>
        </w:rPr>
        <w:t>the first</w:t>
      </w:r>
      <w:r w:rsidR="0016153D">
        <w:rPr>
          <w:rFonts w:ascii="Arial" w:hAnsi="Arial" w:cs="Arial"/>
          <w:sz w:val="24"/>
          <w:szCs w:val="24"/>
        </w:rPr>
        <w:t xml:space="preserve"> monthly s</w:t>
      </w:r>
      <w:r>
        <w:rPr>
          <w:rFonts w:ascii="Arial" w:hAnsi="Arial" w:cs="Arial"/>
          <w:sz w:val="24"/>
          <w:szCs w:val="24"/>
        </w:rPr>
        <w:t>tatement of the new financial year</w:t>
      </w:r>
      <w:r w:rsidR="003C10C1">
        <w:rPr>
          <w:rFonts w:ascii="Arial" w:hAnsi="Arial" w:cs="Arial"/>
          <w:sz w:val="24"/>
          <w:szCs w:val="24"/>
        </w:rPr>
        <w:t xml:space="preserve"> is received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F0F31" w:rsidRDefault="003C10C1" w:rsidP="00EF0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data </w:t>
      </w:r>
      <w:r w:rsidR="003A5803">
        <w:rPr>
          <w:rFonts w:ascii="Arial" w:hAnsi="Arial" w:cs="Arial"/>
          <w:sz w:val="24"/>
          <w:szCs w:val="24"/>
        </w:rPr>
        <w:t>enter</w:t>
      </w:r>
      <w:r>
        <w:rPr>
          <w:rFonts w:ascii="Arial" w:hAnsi="Arial" w:cs="Arial"/>
          <w:sz w:val="24"/>
          <w:szCs w:val="24"/>
        </w:rPr>
        <w:t>ed</w:t>
      </w:r>
      <w:r w:rsidR="003A5803">
        <w:rPr>
          <w:rFonts w:ascii="Arial" w:hAnsi="Arial" w:cs="Arial"/>
          <w:sz w:val="24"/>
          <w:szCs w:val="24"/>
        </w:rPr>
        <w:t xml:space="preserve"> onto this sheet</w:t>
      </w:r>
      <w:r w:rsidR="00EF0F31">
        <w:rPr>
          <w:rFonts w:ascii="Arial" w:hAnsi="Arial" w:cs="Arial"/>
          <w:sz w:val="24"/>
          <w:szCs w:val="24"/>
        </w:rPr>
        <w:t xml:space="preserve"> </w:t>
      </w:r>
      <w:r w:rsidR="007F3B43">
        <w:rPr>
          <w:rFonts w:ascii="Arial" w:hAnsi="Arial" w:cs="Arial"/>
          <w:sz w:val="24"/>
          <w:szCs w:val="24"/>
        </w:rPr>
        <w:t>generates forecasts in columns L to X</w:t>
      </w:r>
      <w:r w:rsidR="003A5945">
        <w:rPr>
          <w:rFonts w:ascii="Arial" w:hAnsi="Arial" w:cs="Arial"/>
          <w:sz w:val="24"/>
          <w:szCs w:val="24"/>
        </w:rPr>
        <w:t xml:space="preserve"> and </w:t>
      </w:r>
      <w:r w:rsidR="00EF0F31" w:rsidRPr="001D2733">
        <w:rPr>
          <w:rFonts w:ascii="Arial" w:hAnsi="Arial" w:cs="Arial"/>
          <w:sz w:val="24"/>
          <w:szCs w:val="24"/>
        </w:rPr>
        <w:t>feed</w:t>
      </w:r>
      <w:r w:rsidR="00EF0F31">
        <w:rPr>
          <w:rFonts w:ascii="Arial" w:hAnsi="Arial" w:cs="Arial"/>
          <w:sz w:val="24"/>
          <w:szCs w:val="24"/>
        </w:rPr>
        <w:t>s</w:t>
      </w:r>
      <w:r w:rsidR="00EF0F31" w:rsidRPr="001D2733">
        <w:rPr>
          <w:rFonts w:ascii="Arial" w:hAnsi="Arial" w:cs="Arial"/>
          <w:sz w:val="24"/>
          <w:szCs w:val="24"/>
        </w:rPr>
        <w:t xml:space="preserve"> into a number of other tabs</w:t>
      </w:r>
      <w:r w:rsidR="00EF0F31">
        <w:rPr>
          <w:rFonts w:ascii="Arial" w:hAnsi="Arial" w:cs="Arial"/>
          <w:sz w:val="24"/>
          <w:szCs w:val="24"/>
        </w:rPr>
        <w:t xml:space="preserve"> and calculations</w:t>
      </w:r>
      <w:r w:rsidR="00EF0F31" w:rsidRPr="001D2733">
        <w:rPr>
          <w:rFonts w:ascii="Arial" w:hAnsi="Arial" w:cs="Arial"/>
          <w:sz w:val="24"/>
          <w:szCs w:val="24"/>
        </w:rPr>
        <w:t xml:space="preserve"> </w:t>
      </w:r>
      <w:r w:rsidR="00EF0F31">
        <w:rPr>
          <w:rFonts w:ascii="Arial" w:hAnsi="Arial" w:cs="Arial"/>
          <w:sz w:val="24"/>
          <w:szCs w:val="24"/>
        </w:rPr>
        <w:t>within</w:t>
      </w:r>
      <w:r w:rsidR="00EF0F31" w:rsidRPr="001D2733">
        <w:rPr>
          <w:rFonts w:ascii="Arial" w:hAnsi="Arial" w:cs="Arial"/>
          <w:sz w:val="24"/>
          <w:szCs w:val="24"/>
        </w:rPr>
        <w:t xml:space="preserve"> the template, </w:t>
      </w:r>
      <w:r w:rsidR="00EF0F31">
        <w:rPr>
          <w:rFonts w:ascii="Arial" w:hAnsi="Arial" w:cs="Arial"/>
          <w:sz w:val="24"/>
          <w:szCs w:val="24"/>
        </w:rPr>
        <w:t xml:space="preserve">so it will be worthwhile double-checking the details to ensure their accuracy. </w:t>
      </w:r>
    </w:p>
    <w:p w:rsidR="003A5803" w:rsidRDefault="00C0449C" w:rsidP="003A58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37D5B" wp14:editId="30DD11BB">
                <wp:simplePos x="0" y="0"/>
                <wp:positionH relativeFrom="column">
                  <wp:posOffset>2979683</wp:posOffset>
                </wp:positionH>
                <wp:positionV relativeFrom="paragraph">
                  <wp:posOffset>357155</wp:posOffset>
                </wp:positionV>
                <wp:extent cx="731169" cy="318770"/>
                <wp:effectExtent l="38100" t="38100" r="69215" b="1003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169" cy="318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34.6pt;margin-top:28.1pt;width:57.5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F2253" wp14:editId="55E4B72C">
                <wp:simplePos x="0" y="0"/>
                <wp:positionH relativeFrom="column">
                  <wp:posOffset>504497</wp:posOffset>
                </wp:positionH>
                <wp:positionV relativeFrom="paragraph">
                  <wp:posOffset>357155</wp:posOffset>
                </wp:positionV>
                <wp:extent cx="71120" cy="319405"/>
                <wp:effectExtent l="57150" t="19050" r="100330" b="996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" cy="319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9.7pt;margin-top:28.1pt;width:5.6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53F7EA" wp14:editId="2A5A9930">
                <wp:simplePos x="0" y="0"/>
                <wp:positionH relativeFrom="column">
                  <wp:posOffset>1450340</wp:posOffset>
                </wp:positionH>
                <wp:positionV relativeFrom="paragraph">
                  <wp:posOffset>356870</wp:posOffset>
                </wp:positionV>
                <wp:extent cx="0" cy="188595"/>
                <wp:effectExtent l="95250" t="19050" r="57150" b="971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14.2pt;margin-top:28.1pt;width:0;height:1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203E">
        <w:rPr>
          <w:rFonts w:ascii="Arial" w:hAnsi="Arial" w:cs="Arial"/>
          <w:sz w:val="24"/>
          <w:szCs w:val="24"/>
        </w:rPr>
        <w:t>There are 3 buttons at the top of this sheet that can be used to sort pupil data, either by Pupil Key, by Surname or by Need Type.</w:t>
      </w:r>
      <w:r w:rsidR="003A5803" w:rsidRPr="003A5803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3A5803" w:rsidRPr="00FD2EE6" w:rsidRDefault="00525613" w:rsidP="003A580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F11CF84" wp14:editId="3952C0F0">
            <wp:extent cx="6006662" cy="1087821"/>
            <wp:effectExtent l="19050" t="19050" r="13335" b="1714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1112" cy="109043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945" w:rsidRDefault="00FD2EE6" w:rsidP="003A5803">
      <w:r>
        <w:rPr>
          <w:rFonts w:ascii="Arial" w:hAnsi="Arial" w:cs="Arial"/>
          <w:sz w:val="24"/>
          <w:szCs w:val="24"/>
        </w:rPr>
        <w:t>Using the</w:t>
      </w:r>
      <w:r w:rsidRPr="00FD2EE6">
        <w:rPr>
          <w:rFonts w:ascii="Arial" w:hAnsi="Arial" w:cs="Arial"/>
          <w:sz w:val="24"/>
          <w:szCs w:val="24"/>
        </w:rPr>
        <w:t xml:space="preserve"> ‘Sort by Need Type’ </w:t>
      </w:r>
      <w:r>
        <w:rPr>
          <w:rFonts w:ascii="Arial" w:hAnsi="Arial" w:cs="Arial"/>
          <w:sz w:val="24"/>
          <w:szCs w:val="24"/>
        </w:rPr>
        <w:t xml:space="preserve">button and </w:t>
      </w:r>
      <w:r w:rsidR="005D3972">
        <w:rPr>
          <w:rFonts w:ascii="Arial" w:hAnsi="Arial" w:cs="Arial"/>
          <w:sz w:val="24"/>
          <w:szCs w:val="24"/>
        </w:rPr>
        <w:t>local knowledge</w:t>
      </w:r>
      <w:r>
        <w:rPr>
          <w:rFonts w:ascii="Arial" w:hAnsi="Arial" w:cs="Arial"/>
          <w:sz w:val="24"/>
          <w:szCs w:val="24"/>
        </w:rPr>
        <w:t xml:space="preserve"> </w:t>
      </w:r>
      <w:r w:rsidR="005D3972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>assist in the</w:t>
      </w:r>
      <w:r w:rsidRPr="00FD2EE6">
        <w:rPr>
          <w:rFonts w:ascii="Arial" w:hAnsi="Arial" w:cs="Arial"/>
          <w:sz w:val="24"/>
          <w:szCs w:val="24"/>
        </w:rPr>
        <w:t xml:space="preserve"> identif</w:t>
      </w:r>
      <w:r>
        <w:rPr>
          <w:rFonts w:ascii="Arial" w:hAnsi="Arial" w:cs="Arial"/>
          <w:sz w:val="24"/>
          <w:szCs w:val="24"/>
        </w:rPr>
        <w:t xml:space="preserve">ication </w:t>
      </w:r>
      <w:r w:rsidR="005D3972">
        <w:rPr>
          <w:rFonts w:ascii="Arial" w:hAnsi="Arial" w:cs="Arial"/>
          <w:sz w:val="24"/>
          <w:szCs w:val="24"/>
        </w:rPr>
        <w:t>of pupil</w:t>
      </w:r>
      <w:r w:rsidRPr="00FD2E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number</w:t>
      </w:r>
      <w:r w:rsidR="005D397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Pr="00FD2EE6">
        <w:rPr>
          <w:rFonts w:ascii="Arial" w:hAnsi="Arial" w:cs="Arial"/>
          <w:sz w:val="24"/>
          <w:szCs w:val="24"/>
        </w:rPr>
        <w:t xml:space="preserve">for each </w:t>
      </w:r>
      <w:r>
        <w:rPr>
          <w:rFonts w:ascii="Arial" w:hAnsi="Arial" w:cs="Arial"/>
          <w:sz w:val="24"/>
          <w:szCs w:val="24"/>
        </w:rPr>
        <w:t>month</w:t>
      </w:r>
      <w:r w:rsidR="005D3972">
        <w:rPr>
          <w:rFonts w:ascii="Arial" w:hAnsi="Arial" w:cs="Arial"/>
          <w:sz w:val="24"/>
          <w:szCs w:val="24"/>
        </w:rPr>
        <w:t xml:space="preserve"> </w:t>
      </w:r>
      <w:r w:rsidRPr="00FD2EE6">
        <w:rPr>
          <w:rFonts w:ascii="Arial" w:hAnsi="Arial" w:cs="Arial"/>
          <w:sz w:val="24"/>
          <w:szCs w:val="24"/>
        </w:rPr>
        <w:t>when entering data on the</w:t>
      </w:r>
      <w:r>
        <w:t xml:space="preserve"> </w:t>
      </w:r>
      <w:r w:rsidRPr="007F7907">
        <w:rPr>
          <w:rFonts w:ascii="Arial" w:hAnsi="Arial" w:cs="Arial"/>
          <w:color w:val="0070C0"/>
          <w:sz w:val="24"/>
          <w:szCs w:val="24"/>
        </w:rPr>
        <w:t>‘Year 2 &amp; 3 Pupils’ T</w:t>
      </w:r>
      <w:r w:rsidR="005D3972">
        <w:rPr>
          <w:rFonts w:ascii="Arial" w:hAnsi="Arial" w:cs="Arial"/>
          <w:color w:val="0070C0"/>
          <w:sz w:val="24"/>
          <w:szCs w:val="24"/>
        </w:rPr>
        <w:t>ab</w:t>
      </w:r>
      <w:r w:rsidR="005D3972">
        <w:rPr>
          <w:rFonts w:ascii="Arial" w:hAnsi="Arial" w:cs="Arial"/>
          <w:sz w:val="24"/>
          <w:szCs w:val="24"/>
        </w:rPr>
        <w:t>.</w:t>
      </w:r>
    </w:p>
    <w:p w:rsidR="007B5253" w:rsidRPr="006F5AA5" w:rsidRDefault="007B5253" w:rsidP="00930136">
      <w:pPr>
        <w:pStyle w:val="Heading1"/>
        <w:spacing w:line="360" w:lineRule="auto"/>
        <w:rPr>
          <w:u w:val="single"/>
        </w:rPr>
      </w:pPr>
      <w:bookmarkStart w:id="6" w:name="_Toc444590673"/>
      <w:r w:rsidRPr="006F5AA5">
        <w:rPr>
          <w:u w:val="single"/>
        </w:rPr>
        <w:lastRenderedPageBreak/>
        <w:t>‘Year 1’ Tab</w:t>
      </w:r>
      <w:bookmarkEnd w:id="6"/>
    </w:p>
    <w:p w:rsidR="009D3D26" w:rsidRDefault="007F3B43" w:rsidP="009D3D26">
      <w:pPr>
        <w:pStyle w:val="Heading2"/>
        <w:spacing w:line="360" w:lineRule="auto"/>
      </w:pPr>
      <w:bookmarkStart w:id="7" w:name="_Toc444590674"/>
      <w:r>
        <w:t xml:space="preserve">Place </w:t>
      </w:r>
      <w:proofErr w:type="gramStart"/>
      <w:r>
        <w:t>Plus</w:t>
      </w:r>
      <w:proofErr w:type="gramEnd"/>
      <w:r>
        <w:t xml:space="preserve"> Funding 2017</w:t>
      </w:r>
      <w:r w:rsidR="009D3D26">
        <w:t>/1</w:t>
      </w:r>
      <w:bookmarkEnd w:id="7"/>
      <w:r>
        <w:t>8</w:t>
      </w:r>
    </w:p>
    <w:p w:rsidR="007B5253" w:rsidRPr="00A210A4" w:rsidRDefault="002913A7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On the </w:t>
      </w:r>
      <w:r w:rsidR="009113B6">
        <w:rPr>
          <w:rFonts w:ascii="Arial" w:hAnsi="Arial" w:cs="Arial"/>
          <w:color w:val="0070C0"/>
          <w:sz w:val="24"/>
          <w:szCs w:val="24"/>
        </w:rPr>
        <w:t>‘Year 1’ T</w:t>
      </w:r>
      <w:r w:rsidRPr="009113B6">
        <w:rPr>
          <w:rFonts w:ascii="Arial" w:hAnsi="Arial" w:cs="Arial"/>
          <w:color w:val="0070C0"/>
          <w:sz w:val="24"/>
          <w:szCs w:val="24"/>
        </w:rPr>
        <w:t>ab</w:t>
      </w:r>
      <w:r w:rsidRPr="00A210A4">
        <w:rPr>
          <w:rFonts w:ascii="Arial" w:hAnsi="Arial" w:cs="Arial"/>
          <w:sz w:val="24"/>
          <w:szCs w:val="24"/>
        </w:rPr>
        <w:t xml:space="preserve">, </w:t>
      </w:r>
      <w:r w:rsidR="007B5253" w:rsidRPr="00A210A4">
        <w:rPr>
          <w:rFonts w:ascii="Arial" w:hAnsi="Arial" w:cs="Arial"/>
          <w:sz w:val="24"/>
          <w:szCs w:val="24"/>
        </w:rPr>
        <w:t xml:space="preserve">Place </w:t>
      </w:r>
      <w:proofErr w:type="gramStart"/>
      <w:r w:rsidR="007B5253" w:rsidRPr="00A210A4">
        <w:rPr>
          <w:rFonts w:ascii="Arial" w:hAnsi="Arial" w:cs="Arial"/>
          <w:sz w:val="24"/>
          <w:szCs w:val="24"/>
        </w:rPr>
        <w:t>Plus</w:t>
      </w:r>
      <w:proofErr w:type="gramEnd"/>
      <w:r w:rsidR="007B5253" w:rsidRPr="00A210A4">
        <w:rPr>
          <w:rFonts w:ascii="Arial" w:hAnsi="Arial" w:cs="Arial"/>
          <w:sz w:val="24"/>
          <w:szCs w:val="24"/>
        </w:rPr>
        <w:t xml:space="preserve"> </w:t>
      </w:r>
      <w:r w:rsidR="00EF27AA" w:rsidRPr="00A210A4">
        <w:rPr>
          <w:rFonts w:ascii="Arial" w:hAnsi="Arial" w:cs="Arial"/>
          <w:sz w:val="24"/>
          <w:szCs w:val="24"/>
        </w:rPr>
        <w:t xml:space="preserve">Funding </w:t>
      </w:r>
      <w:r w:rsidR="007B5253" w:rsidRPr="00A210A4">
        <w:rPr>
          <w:rFonts w:ascii="Arial" w:hAnsi="Arial" w:cs="Arial"/>
          <w:sz w:val="24"/>
          <w:szCs w:val="24"/>
        </w:rPr>
        <w:t xml:space="preserve">for Element 1 and Element 2, split between Pre and Post 16 will be shown at the top of the sheet. Within the Element 1 and 2 data, </w:t>
      </w:r>
      <w:r w:rsidR="00A210A4" w:rsidRPr="00A210A4">
        <w:rPr>
          <w:rFonts w:ascii="Arial" w:hAnsi="Arial" w:cs="Arial"/>
          <w:sz w:val="24"/>
          <w:szCs w:val="24"/>
        </w:rPr>
        <w:t>funding</w:t>
      </w:r>
      <w:r w:rsidR="007B5253" w:rsidRPr="00A210A4">
        <w:rPr>
          <w:rFonts w:ascii="Arial" w:hAnsi="Arial" w:cs="Arial"/>
          <w:sz w:val="24"/>
          <w:szCs w:val="24"/>
        </w:rPr>
        <w:t xml:space="preserve"> for the April to </w:t>
      </w:r>
      <w:r w:rsidRPr="00A210A4">
        <w:rPr>
          <w:rFonts w:ascii="Arial" w:hAnsi="Arial" w:cs="Arial"/>
          <w:sz w:val="24"/>
          <w:szCs w:val="24"/>
        </w:rPr>
        <w:t>July/</w:t>
      </w:r>
      <w:r w:rsidR="007B5253" w:rsidRPr="00A210A4">
        <w:rPr>
          <w:rFonts w:ascii="Arial" w:hAnsi="Arial" w:cs="Arial"/>
          <w:sz w:val="24"/>
          <w:szCs w:val="24"/>
        </w:rPr>
        <w:t xml:space="preserve">August period and the </w:t>
      </w:r>
      <w:r w:rsidRPr="00A210A4">
        <w:rPr>
          <w:rFonts w:ascii="Arial" w:hAnsi="Arial" w:cs="Arial"/>
          <w:sz w:val="24"/>
          <w:szCs w:val="24"/>
        </w:rPr>
        <w:t>August/</w:t>
      </w:r>
      <w:r w:rsidR="007B5253" w:rsidRPr="00A210A4">
        <w:rPr>
          <w:rFonts w:ascii="Arial" w:hAnsi="Arial" w:cs="Arial"/>
          <w:sz w:val="24"/>
          <w:szCs w:val="24"/>
        </w:rPr>
        <w:t>September to March period will be shown.</w:t>
      </w:r>
    </w:p>
    <w:p w:rsidR="007D4F61" w:rsidRPr="006A4EEE" w:rsidRDefault="007D4F61" w:rsidP="007D4F61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A210A4">
        <w:rPr>
          <w:rFonts w:ascii="Arial" w:hAnsi="Arial" w:cs="Arial"/>
          <w:color w:val="1D1B11" w:themeColor="background2" w:themeShade="1A"/>
          <w:sz w:val="24"/>
          <w:szCs w:val="24"/>
        </w:rPr>
        <w:t xml:space="preserve">1) </w:t>
      </w:r>
      <w:r w:rsidR="007B5253" w:rsidRPr="00A210A4">
        <w:rPr>
          <w:rFonts w:ascii="Arial" w:hAnsi="Arial" w:cs="Arial"/>
          <w:color w:val="1D1B11" w:themeColor="background2" w:themeShade="1A"/>
          <w:sz w:val="24"/>
          <w:szCs w:val="24"/>
        </w:rPr>
        <w:t xml:space="preserve">The total for Pre-16 Element 1 will be shown in cell I18 </w:t>
      </w:r>
      <w:r w:rsidR="00A210A4" w:rsidRPr="00A210A4">
        <w:rPr>
          <w:rFonts w:ascii="Arial" w:hAnsi="Arial" w:cs="Arial"/>
          <w:color w:val="1D1B11" w:themeColor="background2" w:themeShade="1A"/>
          <w:sz w:val="24"/>
          <w:szCs w:val="24"/>
        </w:rPr>
        <w:t>and</w:t>
      </w:r>
      <w:r w:rsidR="00A210A4">
        <w:rPr>
          <w:rFonts w:ascii="Arial" w:hAnsi="Arial" w:cs="Arial"/>
          <w:color w:val="1D1B11" w:themeColor="background2" w:themeShade="1A"/>
          <w:sz w:val="24"/>
          <w:szCs w:val="24"/>
        </w:rPr>
        <w:t xml:space="preserve"> Element 2 in I22.</w:t>
      </w:r>
    </w:p>
    <w:p w:rsidR="007B5253" w:rsidRPr="006A4EEE" w:rsidRDefault="007D4F61" w:rsidP="007D4F61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2) </w:t>
      </w:r>
      <w:r w:rsidR="00A210A4">
        <w:rPr>
          <w:rFonts w:ascii="Arial" w:hAnsi="Arial" w:cs="Arial"/>
          <w:color w:val="1D1B11" w:themeColor="background2" w:themeShade="1A"/>
          <w:sz w:val="24"/>
          <w:szCs w:val="24"/>
        </w:rPr>
        <w:t>A Pre-16 Total shows in cell I24.</w:t>
      </w:r>
      <w:r w:rsidR="007B5253"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</w:p>
    <w:p w:rsidR="007D4F61" w:rsidRPr="006A4EEE" w:rsidRDefault="007D4F61" w:rsidP="007B5253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3) </w:t>
      </w:r>
      <w:r w:rsidR="007B5253"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The total for Post-16 Element 1 will be shown in cell I29 </w:t>
      </w:r>
      <w:r w:rsidR="00A210A4">
        <w:rPr>
          <w:rFonts w:ascii="Arial" w:hAnsi="Arial" w:cs="Arial"/>
          <w:color w:val="1D1B11" w:themeColor="background2" w:themeShade="1A"/>
          <w:sz w:val="24"/>
          <w:szCs w:val="24"/>
        </w:rPr>
        <w:t xml:space="preserve">and </w:t>
      </w:r>
      <w:r w:rsidR="00A210A4" w:rsidRPr="006A4EEE">
        <w:rPr>
          <w:rFonts w:ascii="Arial" w:hAnsi="Arial" w:cs="Arial"/>
          <w:color w:val="1D1B11" w:themeColor="background2" w:themeShade="1A"/>
          <w:sz w:val="24"/>
          <w:szCs w:val="24"/>
        </w:rPr>
        <w:t>Element 2 in cell I33.</w:t>
      </w:r>
    </w:p>
    <w:p w:rsidR="007B5253" w:rsidRPr="006A4EEE" w:rsidRDefault="007D4F61" w:rsidP="007B5253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4) </w:t>
      </w:r>
      <w:r w:rsidR="00A210A4">
        <w:rPr>
          <w:rFonts w:ascii="Arial" w:hAnsi="Arial" w:cs="Arial"/>
          <w:color w:val="1D1B11" w:themeColor="background2" w:themeShade="1A"/>
          <w:sz w:val="24"/>
          <w:szCs w:val="24"/>
        </w:rPr>
        <w:t>A</w:t>
      </w:r>
      <w:r w:rsidR="005D6D9E"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 Post-16 </w:t>
      </w:r>
      <w:r w:rsidR="00A210A4">
        <w:rPr>
          <w:rFonts w:ascii="Arial" w:hAnsi="Arial" w:cs="Arial"/>
          <w:color w:val="1D1B11" w:themeColor="background2" w:themeShade="1A"/>
          <w:sz w:val="24"/>
          <w:szCs w:val="24"/>
        </w:rPr>
        <w:t>Total shows in cell I35.</w:t>
      </w:r>
    </w:p>
    <w:p w:rsidR="0038230D" w:rsidRDefault="007D4F61" w:rsidP="007B5253">
      <w:pPr>
        <w:rPr>
          <w:rFonts w:ascii="Arial" w:hAnsi="Arial" w:cs="Arial"/>
          <w:sz w:val="24"/>
          <w:szCs w:val="24"/>
        </w:rPr>
      </w:pPr>
      <w:r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5) </w:t>
      </w:r>
      <w:r w:rsidR="0038230D" w:rsidRPr="006A4EEE">
        <w:rPr>
          <w:rFonts w:ascii="Arial" w:hAnsi="Arial" w:cs="Arial"/>
          <w:color w:val="1D1B11" w:themeColor="background2" w:themeShade="1A"/>
          <w:sz w:val="24"/>
          <w:szCs w:val="24"/>
        </w:rPr>
        <w:t>E</w:t>
      </w:r>
      <w:r w:rsidR="007B5253" w:rsidRPr="006A4EEE">
        <w:rPr>
          <w:rFonts w:ascii="Arial" w:hAnsi="Arial" w:cs="Arial"/>
          <w:color w:val="1D1B11" w:themeColor="background2" w:themeShade="1A"/>
          <w:sz w:val="24"/>
          <w:szCs w:val="24"/>
        </w:rPr>
        <w:t xml:space="preserve">xcess </w:t>
      </w:r>
      <w:r w:rsidR="007B5253">
        <w:rPr>
          <w:rFonts w:ascii="Arial" w:hAnsi="Arial" w:cs="Arial"/>
          <w:sz w:val="24"/>
          <w:szCs w:val="24"/>
        </w:rPr>
        <w:t>Element 1 &amp; 2 Funding will be driven by the pupil data entered onto the pupil tab</w:t>
      </w:r>
      <w:r w:rsidR="00EF27AA">
        <w:rPr>
          <w:rFonts w:ascii="Arial" w:hAnsi="Arial" w:cs="Arial"/>
          <w:sz w:val="24"/>
          <w:szCs w:val="24"/>
        </w:rPr>
        <w:t xml:space="preserve"> and will be shown in cell I37.</w:t>
      </w:r>
    </w:p>
    <w:p w:rsidR="00A210A4" w:rsidRPr="007A2C52" w:rsidRDefault="003B4B0D" w:rsidP="007B5253">
      <w:pPr>
        <w:rPr>
          <w:rFonts w:ascii="Arial" w:hAnsi="Arial" w:cs="Arial"/>
          <w:sz w:val="28"/>
          <w:szCs w:val="24"/>
        </w:rPr>
      </w:pP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AF4294" wp14:editId="4A9A1D07">
                <wp:simplePos x="0" y="0"/>
                <wp:positionH relativeFrom="column">
                  <wp:posOffset>4288221</wp:posOffset>
                </wp:positionH>
                <wp:positionV relativeFrom="paragraph">
                  <wp:posOffset>3067116</wp:posOffset>
                </wp:positionV>
                <wp:extent cx="490198" cy="0"/>
                <wp:effectExtent l="0" t="76200" r="24765" b="152400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9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337.65pt;margin-top:241.5pt;width:38.6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FA5BE7" wp14:editId="16A48F00">
                <wp:simplePos x="0" y="0"/>
                <wp:positionH relativeFrom="column">
                  <wp:posOffset>3806190</wp:posOffset>
                </wp:positionH>
                <wp:positionV relativeFrom="paragraph">
                  <wp:posOffset>2864485</wp:posOffset>
                </wp:positionV>
                <wp:extent cx="514350" cy="371475"/>
                <wp:effectExtent l="76200" t="76200" r="95250" b="1047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D4F6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A1B3FDD" wp14:editId="626DF87F">
                                  <wp:extent cx="161290" cy="130448"/>
                                  <wp:effectExtent l="0" t="0" r="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FE2F99A" wp14:editId="318E5E24">
                                  <wp:extent cx="161290" cy="130448"/>
                                  <wp:effectExtent l="0" t="0" r="0" b="317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BE52B6" wp14:editId="4977DC78">
                                  <wp:extent cx="161290" cy="124293"/>
                                  <wp:effectExtent l="0" t="0" r="0" b="952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32" style="position:absolute;margin-left:299.7pt;margin-top:225.55pt;width:40.5pt;height:29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7D4F6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A1B3FDD" wp14:editId="626DF87F">
                            <wp:extent cx="161290" cy="130448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FE2F99A" wp14:editId="318E5E24">
                            <wp:extent cx="161290" cy="130448"/>
                            <wp:effectExtent l="0" t="0" r="0" b="317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BE52B6" wp14:editId="4977DC78">
                            <wp:extent cx="161290" cy="124293"/>
                            <wp:effectExtent l="0" t="0" r="0" b="952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20EC3EC" wp14:editId="4B7F152B">
                <wp:simplePos x="0" y="0"/>
                <wp:positionH relativeFrom="column">
                  <wp:posOffset>4367048</wp:posOffset>
                </wp:positionH>
                <wp:positionV relativeFrom="paragraph">
                  <wp:posOffset>3303598</wp:posOffset>
                </wp:positionV>
                <wp:extent cx="468937" cy="289648"/>
                <wp:effectExtent l="38100" t="19050" r="83820" b="91440"/>
                <wp:wrapNone/>
                <wp:docPr id="981" name="Straight Arrow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37" cy="2896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1" o:spid="_x0000_s1026" type="#_x0000_t32" style="position:absolute;margin-left:343.85pt;margin-top:260.15pt;width:36.9pt;height:2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55BE3B1" wp14:editId="113AEBAC">
                <wp:simplePos x="0" y="0"/>
                <wp:positionH relativeFrom="column">
                  <wp:posOffset>4808220</wp:posOffset>
                </wp:positionH>
                <wp:positionV relativeFrom="paragraph">
                  <wp:posOffset>3587115</wp:posOffset>
                </wp:positionV>
                <wp:extent cx="857885" cy="191135"/>
                <wp:effectExtent l="57150" t="76200" r="75565" b="94615"/>
                <wp:wrapNone/>
                <wp:docPr id="973" name="Rounded Rectangle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1911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3" o:spid="_x0000_s1026" style="position:absolute;margin-left:378.6pt;margin-top:282.45pt;width:67.55pt;height:15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" filled="f" strokecolor="red" strokeweight="2pt"/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6FEE51" wp14:editId="0D16622F">
                <wp:simplePos x="0" y="0"/>
                <wp:positionH relativeFrom="column">
                  <wp:posOffset>4802505</wp:posOffset>
                </wp:positionH>
                <wp:positionV relativeFrom="paragraph">
                  <wp:posOffset>3778885</wp:posOffset>
                </wp:positionV>
                <wp:extent cx="857885" cy="278130"/>
                <wp:effectExtent l="76200" t="76200" r="94615" b="10287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781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378.15pt;margin-top:297.55pt;width:67.5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" filled="f" strokecolor="red" strokeweight="2pt"/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C166DD" wp14:editId="4C93F231">
                <wp:simplePos x="0" y="0"/>
                <wp:positionH relativeFrom="column">
                  <wp:posOffset>4810125</wp:posOffset>
                </wp:positionH>
                <wp:positionV relativeFrom="paragraph">
                  <wp:posOffset>2934970</wp:posOffset>
                </wp:positionV>
                <wp:extent cx="857885" cy="285750"/>
                <wp:effectExtent l="76200" t="76200" r="94615" b="95250"/>
                <wp:wrapNone/>
                <wp:docPr id="263" name="Rounded 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3" o:spid="_x0000_s1026" style="position:absolute;margin-left:378.75pt;margin-top:231.1pt;width:67.5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" filled="f" strokecolor="red" strokeweight="2pt"/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BF2DB2" wp14:editId="5B48F515">
                <wp:simplePos x="0" y="0"/>
                <wp:positionH relativeFrom="column">
                  <wp:posOffset>4410710</wp:posOffset>
                </wp:positionH>
                <wp:positionV relativeFrom="paragraph">
                  <wp:posOffset>2475865</wp:posOffset>
                </wp:positionV>
                <wp:extent cx="351790" cy="0"/>
                <wp:effectExtent l="0" t="76200" r="29210" b="1524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347.3pt;margin-top:194.95pt;width:27.7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EF044B" wp14:editId="248466AC">
                <wp:simplePos x="0" y="0"/>
                <wp:positionH relativeFrom="column">
                  <wp:posOffset>4414345</wp:posOffset>
                </wp:positionH>
                <wp:positionV relativeFrom="paragraph">
                  <wp:posOffset>1595886</wp:posOffset>
                </wp:positionV>
                <wp:extent cx="348221" cy="0"/>
                <wp:effectExtent l="0" t="76200" r="33020" b="1524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22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347.6pt;margin-top:125.65pt;width:27.4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6639B85" wp14:editId="3651F849">
                <wp:simplePos x="0" y="0"/>
                <wp:positionH relativeFrom="column">
                  <wp:posOffset>4378325</wp:posOffset>
                </wp:positionH>
                <wp:positionV relativeFrom="paragraph">
                  <wp:posOffset>1833245</wp:posOffset>
                </wp:positionV>
                <wp:extent cx="430530" cy="201930"/>
                <wp:effectExtent l="38100" t="38100" r="83820" b="102870"/>
                <wp:wrapNone/>
                <wp:docPr id="980" name="Straight Arrow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" cy="201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0" o:spid="_x0000_s1026" type="#_x0000_t32" style="position:absolute;margin-left:344.75pt;margin-top:144.35pt;width:33.9pt;height:15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AEE07D" wp14:editId="2CE6D854">
                <wp:simplePos x="0" y="0"/>
                <wp:positionH relativeFrom="column">
                  <wp:posOffset>3863340</wp:posOffset>
                </wp:positionH>
                <wp:positionV relativeFrom="paragraph">
                  <wp:posOffset>1355725</wp:posOffset>
                </wp:positionV>
                <wp:extent cx="514350" cy="371475"/>
                <wp:effectExtent l="76200" t="76200" r="95250" b="1047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D4F6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92D0E2" wp14:editId="6264744C">
                                  <wp:extent cx="161290" cy="124293"/>
                                  <wp:effectExtent l="0" t="0" r="0" b="9525"/>
                                  <wp:docPr id="391" name="Picture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3" style="position:absolute;margin-left:304.2pt;margin-top:106.75pt;width:40.5pt;height:29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uh3w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7D4F6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92D0E2" wp14:editId="6264744C">
                            <wp:extent cx="161290" cy="124293"/>
                            <wp:effectExtent l="0" t="0" r="0" b="9525"/>
                            <wp:docPr id="391" name="Picture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05DBD8" wp14:editId="0ECFC956">
                <wp:simplePos x="0" y="0"/>
                <wp:positionH relativeFrom="column">
                  <wp:posOffset>4805680</wp:posOffset>
                </wp:positionH>
                <wp:positionV relativeFrom="paragraph">
                  <wp:posOffset>1407160</wp:posOffset>
                </wp:positionV>
                <wp:extent cx="857885" cy="285750"/>
                <wp:effectExtent l="76200" t="76200" r="94615" b="95250"/>
                <wp:wrapNone/>
                <wp:docPr id="259" name="Rounded 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9" o:spid="_x0000_s1026" style="position:absolute;margin-left:378.4pt;margin-top:110.8pt;width:67.5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" filled="f" strokecolor="red" strokeweight="2pt"/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6B8FE1" wp14:editId="3D7B87F3">
                <wp:simplePos x="0" y="0"/>
                <wp:positionH relativeFrom="column">
                  <wp:posOffset>4806315</wp:posOffset>
                </wp:positionH>
                <wp:positionV relativeFrom="paragraph">
                  <wp:posOffset>1964055</wp:posOffset>
                </wp:positionV>
                <wp:extent cx="857885" cy="285750"/>
                <wp:effectExtent l="76200" t="76200" r="94615" b="952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378.45pt;margin-top:154.65pt;width:67.5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" filled="f" strokecolor="red" strokeweight="2pt"/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1B4D9E" wp14:editId="7D7D8627">
                <wp:simplePos x="0" y="0"/>
                <wp:positionH relativeFrom="column">
                  <wp:posOffset>3865880</wp:posOffset>
                </wp:positionH>
                <wp:positionV relativeFrom="paragraph">
                  <wp:posOffset>2183765</wp:posOffset>
                </wp:positionV>
                <wp:extent cx="514350" cy="371475"/>
                <wp:effectExtent l="76200" t="76200" r="95250" b="1047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D4F6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0B9CD3C" wp14:editId="33035C1A">
                                  <wp:extent cx="161290" cy="130448"/>
                                  <wp:effectExtent l="0" t="0" r="0" b="3175"/>
                                  <wp:docPr id="376" name="Picture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F11B1A" wp14:editId="16A97D21">
                                  <wp:extent cx="161290" cy="124293"/>
                                  <wp:effectExtent l="0" t="0" r="0" b="9525"/>
                                  <wp:docPr id="389" name="Pictur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4" style="position:absolute;margin-left:304.4pt;margin-top:171.95pt;width:40.5pt;height:2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Vl3QIAAEs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7D4F6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0B9CD3C" wp14:editId="33035C1A">
                            <wp:extent cx="161290" cy="130448"/>
                            <wp:effectExtent l="0" t="0" r="0" b="3175"/>
                            <wp:docPr id="376" name="Picture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F11B1A" wp14:editId="16A97D21">
                            <wp:extent cx="161290" cy="124293"/>
                            <wp:effectExtent l="0" t="0" r="0" b="9525"/>
                            <wp:docPr id="389" name="Picture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908B9D" wp14:editId="6B48F334">
                <wp:simplePos x="0" y="0"/>
                <wp:positionH relativeFrom="column">
                  <wp:posOffset>4809490</wp:posOffset>
                </wp:positionH>
                <wp:positionV relativeFrom="paragraph">
                  <wp:posOffset>2251710</wp:posOffset>
                </wp:positionV>
                <wp:extent cx="857885" cy="285750"/>
                <wp:effectExtent l="76200" t="76200" r="94615" b="95250"/>
                <wp:wrapNone/>
                <wp:docPr id="258" name="Rounded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8" o:spid="_x0000_s1026" style="position:absolute;margin-left:378.7pt;margin-top:177.3pt;width:67.5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" filled="f" strokecolor="red" strokeweight="2pt"/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8A704AE" wp14:editId="6A6B6B8A">
                <wp:simplePos x="0" y="0"/>
                <wp:positionH relativeFrom="column">
                  <wp:posOffset>4286885</wp:posOffset>
                </wp:positionH>
                <wp:positionV relativeFrom="paragraph">
                  <wp:posOffset>3898900</wp:posOffset>
                </wp:positionV>
                <wp:extent cx="474345" cy="0"/>
                <wp:effectExtent l="0" t="76200" r="20955" b="152400"/>
                <wp:wrapNone/>
                <wp:docPr id="470" name="Straight Arrow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0" o:spid="_x0000_s1026" type="#_x0000_t32" style="position:absolute;margin-left:337.55pt;margin-top:307pt;width:37.35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096F4A" wp14:editId="22FF41C7">
                <wp:simplePos x="0" y="0"/>
                <wp:positionH relativeFrom="column">
                  <wp:posOffset>3815715</wp:posOffset>
                </wp:positionH>
                <wp:positionV relativeFrom="paragraph">
                  <wp:posOffset>3729990</wp:posOffset>
                </wp:positionV>
                <wp:extent cx="514350" cy="371475"/>
                <wp:effectExtent l="76200" t="76200" r="95250" b="10477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537F1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7D8D4C97" wp14:editId="30C02FCC">
                                  <wp:extent cx="161290" cy="130448"/>
                                  <wp:effectExtent l="0" t="0" r="0" b="3175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7F67129" wp14:editId="246019BF">
                                  <wp:extent cx="161290" cy="130448"/>
                                  <wp:effectExtent l="0" t="0" r="0" b="3175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C884CA" wp14:editId="489AE909">
                                  <wp:extent cx="161290" cy="124293"/>
                                  <wp:effectExtent l="0" t="0" r="0" b="9525"/>
                                  <wp:docPr id="348" name="Picture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2" o:spid="_x0000_s1035" style="position:absolute;margin-left:300.45pt;margin-top:293.7pt;width:40.5pt;height:2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K+3gIAAE0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537F1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7D8D4C97" wp14:editId="30C02FCC">
                            <wp:extent cx="161290" cy="130448"/>
                            <wp:effectExtent l="0" t="0" r="0" b="3175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7F67129" wp14:editId="246019BF">
                            <wp:extent cx="161290" cy="130448"/>
                            <wp:effectExtent l="0" t="0" r="0" b="3175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C884CA" wp14:editId="489AE909">
                            <wp:extent cx="161290" cy="124293"/>
                            <wp:effectExtent l="0" t="0" r="0" b="9525"/>
                            <wp:docPr id="348" name="Picture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7A2C52">
        <w:rPr>
          <w:rFonts w:ascii="Arial" w:hAnsi="Arial" w:cs="Arial"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8B253E" wp14:editId="36208CF9">
                <wp:simplePos x="0" y="0"/>
                <wp:positionH relativeFrom="column">
                  <wp:posOffset>4284980</wp:posOffset>
                </wp:positionH>
                <wp:positionV relativeFrom="paragraph">
                  <wp:posOffset>4293235</wp:posOffset>
                </wp:positionV>
                <wp:extent cx="518160" cy="0"/>
                <wp:effectExtent l="0" t="76200" r="34290" b="1524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337.4pt;margin-top:338.05pt;width:40.8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CCF0F2" wp14:editId="66442823">
                <wp:simplePos x="0" y="0"/>
                <wp:positionH relativeFrom="column">
                  <wp:posOffset>3815715</wp:posOffset>
                </wp:positionH>
                <wp:positionV relativeFrom="paragraph">
                  <wp:posOffset>4112260</wp:posOffset>
                </wp:positionV>
                <wp:extent cx="514350" cy="371475"/>
                <wp:effectExtent l="76200" t="76200" r="95250" b="10477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537F1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B5FC1B5" wp14:editId="13970A3C">
                                  <wp:extent cx="161290" cy="130448"/>
                                  <wp:effectExtent l="0" t="0" r="0" b="3175"/>
                                  <wp:docPr id="325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4704C3B" wp14:editId="03294243">
                                  <wp:extent cx="161290" cy="130448"/>
                                  <wp:effectExtent l="0" t="0" r="0" b="3175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FBB1C" wp14:editId="021A18EA">
                                  <wp:extent cx="161290" cy="124293"/>
                                  <wp:effectExtent l="0" t="0" r="0" b="9525"/>
                                  <wp:docPr id="33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4" o:spid="_x0000_s1036" style="position:absolute;margin-left:300.45pt;margin-top:323.8pt;width:40.5pt;height:29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hk3wIAAE0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537F1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B5FC1B5" wp14:editId="13970A3C">
                            <wp:extent cx="161290" cy="130448"/>
                            <wp:effectExtent l="0" t="0" r="0" b="3175"/>
                            <wp:docPr id="325" name="Pictur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4704C3B" wp14:editId="03294243">
                            <wp:extent cx="161290" cy="130448"/>
                            <wp:effectExtent l="0" t="0" r="0" b="3175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FBB1C" wp14:editId="021A18EA">
                            <wp:extent cx="161290" cy="124293"/>
                            <wp:effectExtent l="0" t="0" r="0" b="9525"/>
                            <wp:docPr id="331" name="Picture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7A2C52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FC4B7B5" wp14:editId="18C8714C">
                <wp:simplePos x="0" y="0"/>
                <wp:positionH relativeFrom="column">
                  <wp:posOffset>4805045</wp:posOffset>
                </wp:positionH>
                <wp:positionV relativeFrom="paragraph">
                  <wp:posOffset>4091940</wp:posOffset>
                </wp:positionV>
                <wp:extent cx="857885" cy="285750"/>
                <wp:effectExtent l="76200" t="76200" r="94615" b="95250"/>
                <wp:wrapNone/>
                <wp:docPr id="966" name="Rounded Rectangle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6" o:spid="_x0000_s1026" style="position:absolute;margin-left:378.35pt;margin-top:322.2pt;width:67.55pt;height:22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" filled="f" strokecolor="red" strokeweight="2pt"/>
            </w:pict>
          </mc:Fallback>
        </mc:AlternateContent>
      </w:r>
      <w:r w:rsidR="007A2C52" w:rsidRPr="007A2C52">
        <w:rPr>
          <w:noProof/>
          <w:sz w:val="24"/>
          <w:lang w:eastAsia="en-GB"/>
        </w:rPr>
        <w:drawing>
          <wp:inline distT="0" distB="0" distL="0" distR="0" wp14:anchorId="3F3409FE" wp14:editId="4A702F30">
            <wp:extent cx="5656874" cy="4477407"/>
            <wp:effectExtent l="19050" t="19050" r="20320" b="18415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9989" cy="4495703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7AA" w:rsidRPr="00A210A4" w:rsidRDefault="00537F14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6) </w:t>
      </w:r>
      <w:r w:rsidR="00EF27AA" w:rsidRPr="00A210A4">
        <w:rPr>
          <w:rFonts w:ascii="Arial" w:hAnsi="Arial" w:cs="Arial"/>
          <w:sz w:val="24"/>
          <w:szCs w:val="24"/>
        </w:rPr>
        <w:t xml:space="preserve">Element 3 funding </w:t>
      </w:r>
      <w:r w:rsidR="00A210A4">
        <w:rPr>
          <w:rFonts w:ascii="Arial" w:hAnsi="Arial" w:cs="Arial"/>
          <w:sz w:val="24"/>
          <w:szCs w:val="24"/>
        </w:rPr>
        <w:t>is</w:t>
      </w:r>
      <w:r w:rsidR="00EF27AA" w:rsidRPr="00A210A4">
        <w:rPr>
          <w:rFonts w:ascii="Arial" w:hAnsi="Arial" w:cs="Arial"/>
          <w:sz w:val="24"/>
          <w:szCs w:val="24"/>
        </w:rPr>
        <w:t xml:space="preserve"> </w:t>
      </w:r>
      <w:r w:rsidR="007C039D" w:rsidRPr="00A210A4">
        <w:rPr>
          <w:rFonts w:ascii="Arial" w:hAnsi="Arial" w:cs="Arial"/>
          <w:sz w:val="24"/>
          <w:szCs w:val="24"/>
        </w:rPr>
        <w:t>shown</w:t>
      </w:r>
      <w:r w:rsidR="00EF27AA" w:rsidRPr="00A210A4">
        <w:rPr>
          <w:rFonts w:ascii="Arial" w:hAnsi="Arial" w:cs="Arial"/>
          <w:sz w:val="24"/>
          <w:szCs w:val="24"/>
        </w:rPr>
        <w:t xml:space="preserve"> split out on a monthly basis, with an annual total in cell I52.</w:t>
      </w:r>
    </w:p>
    <w:p w:rsidR="00537F14" w:rsidRDefault="00537F14" w:rsidP="00537F14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lastRenderedPageBreak/>
        <w:t xml:space="preserve">7) </w:t>
      </w:r>
      <w:r w:rsidRPr="009D3D26">
        <w:rPr>
          <w:rFonts w:ascii="Arial" w:hAnsi="Arial" w:cs="Arial"/>
          <w:sz w:val="24"/>
          <w:szCs w:val="24"/>
        </w:rPr>
        <w:t>T</w:t>
      </w:r>
      <w:r w:rsidR="007F3B43">
        <w:rPr>
          <w:rFonts w:ascii="Arial" w:hAnsi="Arial" w:cs="Arial"/>
          <w:sz w:val="24"/>
          <w:szCs w:val="24"/>
        </w:rPr>
        <w:t xml:space="preserve">otal Place </w:t>
      </w:r>
      <w:proofErr w:type="gramStart"/>
      <w:r w:rsidR="007F3B43">
        <w:rPr>
          <w:rFonts w:ascii="Arial" w:hAnsi="Arial" w:cs="Arial"/>
          <w:sz w:val="24"/>
          <w:szCs w:val="24"/>
        </w:rPr>
        <w:t>Plus</w:t>
      </w:r>
      <w:proofErr w:type="gramEnd"/>
      <w:r w:rsidR="007F3B43">
        <w:rPr>
          <w:rFonts w:ascii="Arial" w:hAnsi="Arial" w:cs="Arial"/>
          <w:sz w:val="24"/>
          <w:szCs w:val="24"/>
        </w:rPr>
        <w:t xml:space="preserve"> Funding for 2017/18</w:t>
      </w:r>
      <w:r w:rsidRPr="009D3D26">
        <w:rPr>
          <w:rFonts w:ascii="Arial" w:hAnsi="Arial" w:cs="Arial"/>
          <w:sz w:val="24"/>
          <w:szCs w:val="24"/>
        </w:rPr>
        <w:t xml:space="preserve"> will then be shown in cell I54</w:t>
      </w:r>
      <w:r>
        <w:rPr>
          <w:rFonts w:ascii="Arial" w:hAnsi="Arial" w:cs="Arial"/>
          <w:sz w:val="24"/>
          <w:szCs w:val="24"/>
        </w:rPr>
        <w:t>.</w:t>
      </w:r>
    </w:p>
    <w:p w:rsidR="007A0D20" w:rsidRDefault="00ED3D7D" w:rsidP="00EF27A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EB6AA4" wp14:editId="7666E66C">
                <wp:simplePos x="0" y="0"/>
                <wp:positionH relativeFrom="column">
                  <wp:posOffset>4201064</wp:posOffset>
                </wp:positionH>
                <wp:positionV relativeFrom="paragraph">
                  <wp:posOffset>362309</wp:posOffset>
                </wp:positionV>
                <wp:extent cx="1506855" cy="1993385"/>
                <wp:effectExtent l="76200" t="76200" r="93345" b="102235"/>
                <wp:wrapNone/>
                <wp:docPr id="257" name="Rounded 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993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7" o:spid="_x0000_s1026" style="position:absolute;margin-left:330.8pt;margin-top:28.55pt;width:118.65pt;height:15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9C7C1D" wp14:editId="27525EBF">
                <wp:simplePos x="0" y="0"/>
                <wp:positionH relativeFrom="column">
                  <wp:posOffset>3364230</wp:posOffset>
                </wp:positionH>
                <wp:positionV relativeFrom="paragraph">
                  <wp:posOffset>2070100</wp:posOffset>
                </wp:positionV>
                <wp:extent cx="1515745" cy="414020"/>
                <wp:effectExtent l="38100" t="38100" r="65405" b="11938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5745" cy="414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264.9pt;margin-top:163pt;width:119.35pt;height:3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0982C1" wp14:editId="6DE9F6E2">
                <wp:simplePos x="0" y="0"/>
                <wp:positionH relativeFrom="column">
                  <wp:posOffset>4886960</wp:posOffset>
                </wp:positionH>
                <wp:positionV relativeFrom="paragraph">
                  <wp:posOffset>2357755</wp:posOffset>
                </wp:positionV>
                <wp:extent cx="863600" cy="241300"/>
                <wp:effectExtent l="57150" t="76200" r="69850" b="101600"/>
                <wp:wrapNone/>
                <wp:docPr id="272" name="Rounded 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41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2" o:spid="_x0000_s1026" style="position:absolute;margin-left:384.8pt;margin-top:185.65pt;width:68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" filled="f" strokecolor="red" strokeweight="2pt"/>
            </w:pict>
          </mc:Fallback>
        </mc:AlternateContent>
      </w:r>
      <w:r w:rsidR="00CC67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B134F6" wp14:editId="00499AC3">
                <wp:simplePos x="0" y="0"/>
                <wp:positionH relativeFrom="column">
                  <wp:posOffset>2861310</wp:posOffset>
                </wp:positionH>
                <wp:positionV relativeFrom="paragraph">
                  <wp:posOffset>1876425</wp:posOffset>
                </wp:positionV>
                <wp:extent cx="514350" cy="371475"/>
                <wp:effectExtent l="76200" t="76200" r="95250" b="1047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537F1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E1E4662" wp14:editId="5A7EF2F2">
                                  <wp:extent cx="161290" cy="130448"/>
                                  <wp:effectExtent l="0" t="0" r="0" b="3175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33B037B" wp14:editId="1A017029">
                                  <wp:extent cx="161290" cy="130448"/>
                                  <wp:effectExtent l="0" t="0" r="0" b="3175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388CA4" wp14:editId="48784ED0">
                                  <wp:extent cx="161290" cy="124293"/>
                                  <wp:effectExtent l="0" t="0" r="0" b="9525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37" style="position:absolute;margin-left:225.3pt;margin-top:147.75pt;width:40.5pt;height:29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cj3Q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wK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537F1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E1E4662" wp14:editId="5A7EF2F2">
                            <wp:extent cx="161290" cy="130448"/>
                            <wp:effectExtent l="0" t="0" r="0" b="3175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33B037B" wp14:editId="1A017029">
                            <wp:extent cx="161290" cy="130448"/>
                            <wp:effectExtent l="0" t="0" r="0" b="3175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388CA4" wp14:editId="48784ED0">
                            <wp:extent cx="161290" cy="124293"/>
                            <wp:effectExtent l="0" t="0" r="0" b="9525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C67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C2D2B4" wp14:editId="271A0F25">
                <wp:simplePos x="0" y="0"/>
                <wp:positionH relativeFrom="column">
                  <wp:posOffset>2851785</wp:posOffset>
                </wp:positionH>
                <wp:positionV relativeFrom="paragraph">
                  <wp:posOffset>1052195</wp:posOffset>
                </wp:positionV>
                <wp:extent cx="514350" cy="371475"/>
                <wp:effectExtent l="76200" t="76200" r="95250" b="1047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537F1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E89D14A" wp14:editId="782EDE9E">
                                  <wp:extent cx="161290" cy="130448"/>
                                  <wp:effectExtent l="0" t="0" r="0" b="3175"/>
                                  <wp:docPr id="392" name="Picture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391F5254" wp14:editId="01A62EF8">
                                  <wp:extent cx="161290" cy="130448"/>
                                  <wp:effectExtent l="0" t="0" r="0" b="3175"/>
                                  <wp:docPr id="428" name="Picture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649A63" wp14:editId="3183ADF2">
                                  <wp:extent cx="161290" cy="124293"/>
                                  <wp:effectExtent l="0" t="0" r="0" b="9525"/>
                                  <wp:docPr id="452" name="Picture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38" style="position:absolute;margin-left:224.55pt;margin-top:82.85pt;width:40.5pt;height:29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L83gIAAEs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537F1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E89D14A" wp14:editId="782EDE9E">
                            <wp:extent cx="161290" cy="130448"/>
                            <wp:effectExtent l="0" t="0" r="0" b="3175"/>
                            <wp:docPr id="392" name="Picture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391F5254" wp14:editId="01A62EF8">
                            <wp:extent cx="161290" cy="130448"/>
                            <wp:effectExtent l="0" t="0" r="0" b="3175"/>
                            <wp:docPr id="428" name="Picture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649A63" wp14:editId="3183ADF2">
                            <wp:extent cx="161290" cy="124293"/>
                            <wp:effectExtent l="0" t="0" r="0" b="9525"/>
                            <wp:docPr id="452" name="Picture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C678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C3D8CE" wp14:editId="4D6132EC">
                <wp:simplePos x="0" y="0"/>
                <wp:positionH relativeFrom="column">
                  <wp:posOffset>3235325</wp:posOffset>
                </wp:positionH>
                <wp:positionV relativeFrom="paragraph">
                  <wp:posOffset>1209675</wp:posOffset>
                </wp:positionV>
                <wp:extent cx="972185" cy="0"/>
                <wp:effectExtent l="0" t="76200" r="18415" b="1524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54.75pt;margin-top:95.25pt;width:76.5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3D7D">
        <w:rPr>
          <w:noProof/>
          <w:lang w:eastAsia="en-GB"/>
        </w:rPr>
        <w:t xml:space="preserve"> </w:t>
      </w:r>
      <w:r w:rsidR="007A0D20">
        <w:rPr>
          <w:noProof/>
          <w:lang w:eastAsia="en-GB"/>
        </w:rPr>
        <w:drawing>
          <wp:inline distT="0" distB="0" distL="0" distR="0" wp14:anchorId="4631F954" wp14:editId="0636F132">
            <wp:extent cx="5719383" cy="2554014"/>
            <wp:effectExtent l="19050" t="19050" r="15240" b="1778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3122" cy="2560149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C7" w:rsidRDefault="00F441C7" w:rsidP="002F6B79"/>
    <w:p w:rsidR="007B5253" w:rsidRPr="00913A97" w:rsidRDefault="007B5253" w:rsidP="00AE4A9B">
      <w:pPr>
        <w:pStyle w:val="Heading2"/>
        <w:spacing w:line="360" w:lineRule="auto"/>
      </w:pPr>
      <w:bookmarkStart w:id="8" w:name="_Toc444590675"/>
      <w:r w:rsidRPr="00913A97">
        <w:t>Estimated Pupil Premium</w:t>
      </w:r>
      <w:r w:rsidR="00A210A4">
        <w:t xml:space="preserve"> (PP)</w:t>
      </w:r>
      <w:r w:rsidR="00EE5A0F" w:rsidRPr="00EE5A0F">
        <w:t xml:space="preserve"> </w:t>
      </w:r>
      <w:r w:rsidR="00A75AEC">
        <w:t>(Based on Jan 2017</w:t>
      </w:r>
      <w:r w:rsidR="00EE5A0F">
        <w:t xml:space="preserve"> census figures)</w:t>
      </w:r>
      <w:bookmarkEnd w:id="8"/>
    </w:p>
    <w:p w:rsidR="00AE4A9B" w:rsidRPr="00A210A4" w:rsidRDefault="0088437F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1) </w:t>
      </w:r>
      <w:r w:rsidR="007B5253" w:rsidRPr="00A210A4">
        <w:rPr>
          <w:rFonts w:ascii="Arial" w:hAnsi="Arial" w:cs="Arial"/>
          <w:sz w:val="24"/>
          <w:szCs w:val="24"/>
        </w:rPr>
        <w:t xml:space="preserve">In cell </w:t>
      </w:r>
      <w:r w:rsidR="009D3D26" w:rsidRPr="00A210A4">
        <w:rPr>
          <w:rFonts w:ascii="Arial" w:hAnsi="Arial" w:cs="Arial"/>
          <w:sz w:val="24"/>
          <w:szCs w:val="24"/>
        </w:rPr>
        <w:t>G59</w:t>
      </w:r>
      <w:r w:rsidR="007B5253" w:rsidRPr="00A210A4">
        <w:rPr>
          <w:rFonts w:ascii="Arial" w:hAnsi="Arial" w:cs="Arial"/>
          <w:sz w:val="24"/>
          <w:szCs w:val="24"/>
        </w:rPr>
        <w:t xml:space="preserve"> </w:t>
      </w:r>
      <w:r w:rsidR="00A210A4">
        <w:rPr>
          <w:rFonts w:ascii="Arial" w:hAnsi="Arial" w:cs="Arial"/>
          <w:sz w:val="24"/>
          <w:szCs w:val="24"/>
        </w:rPr>
        <w:t>the</w:t>
      </w:r>
      <w:r w:rsidR="009D3D26" w:rsidRPr="00A210A4">
        <w:rPr>
          <w:rFonts w:ascii="Arial" w:hAnsi="Arial" w:cs="Arial"/>
          <w:sz w:val="24"/>
          <w:szCs w:val="24"/>
        </w:rPr>
        <w:t xml:space="preserve"> estimated</w:t>
      </w:r>
      <w:r w:rsidR="007B5253" w:rsidRPr="00A210A4">
        <w:rPr>
          <w:rFonts w:ascii="Arial" w:hAnsi="Arial" w:cs="Arial"/>
          <w:sz w:val="24"/>
          <w:szCs w:val="24"/>
        </w:rPr>
        <w:t xml:space="preserve"> number of units for</w:t>
      </w:r>
      <w:r w:rsidR="009D3D26" w:rsidRPr="00A210A4">
        <w:rPr>
          <w:rFonts w:ascii="Arial" w:hAnsi="Arial" w:cs="Arial"/>
          <w:sz w:val="24"/>
          <w:szCs w:val="24"/>
        </w:rPr>
        <w:t xml:space="preserve"> </w:t>
      </w:r>
      <w:r w:rsidR="007B5253" w:rsidRPr="00A210A4">
        <w:rPr>
          <w:rFonts w:ascii="Arial" w:hAnsi="Arial" w:cs="Arial"/>
          <w:sz w:val="24"/>
          <w:szCs w:val="24"/>
        </w:rPr>
        <w:t>Free School Meals</w:t>
      </w:r>
      <w:r w:rsidR="00A210A4">
        <w:rPr>
          <w:rFonts w:ascii="Arial" w:hAnsi="Arial" w:cs="Arial"/>
          <w:sz w:val="24"/>
          <w:szCs w:val="24"/>
        </w:rPr>
        <w:t xml:space="preserve"> Ever 6 Primary is entered</w:t>
      </w:r>
      <w:r w:rsidR="009D3D26" w:rsidRPr="00A210A4">
        <w:rPr>
          <w:rFonts w:ascii="Arial" w:hAnsi="Arial" w:cs="Arial"/>
          <w:sz w:val="24"/>
          <w:szCs w:val="24"/>
        </w:rPr>
        <w:t xml:space="preserve">. </w:t>
      </w:r>
    </w:p>
    <w:p w:rsidR="004B2E9E" w:rsidRPr="00A210A4" w:rsidRDefault="0088437F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2) </w:t>
      </w:r>
      <w:r w:rsidR="007B5253" w:rsidRPr="00A210A4">
        <w:rPr>
          <w:rFonts w:ascii="Arial" w:hAnsi="Arial" w:cs="Arial"/>
          <w:sz w:val="24"/>
          <w:szCs w:val="24"/>
        </w:rPr>
        <w:t xml:space="preserve">In cell </w:t>
      </w:r>
      <w:r w:rsidR="009D3D26" w:rsidRPr="00A210A4">
        <w:rPr>
          <w:rFonts w:ascii="Arial" w:hAnsi="Arial" w:cs="Arial"/>
          <w:sz w:val="24"/>
          <w:szCs w:val="24"/>
        </w:rPr>
        <w:t>G60</w:t>
      </w:r>
      <w:r w:rsidR="007B5253" w:rsidRPr="00A210A4">
        <w:rPr>
          <w:rFonts w:ascii="Arial" w:hAnsi="Arial" w:cs="Arial"/>
          <w:sz w:val="24"/>
          <w:szCs w:val="24"/>
        </w:rPr>
        <w:t xml:space="preserve"> the </w:t>
      </w:r>
      <w:r w:rsidR="009D3D26" w:rsidRPr="00A210A4">
        <w:rPr>
          <w:rFonts w:ascii="Arial" w:hAnsi="Arial" w:cs="Arial"/>
          <w:sz w:val="24"/>
          <w:szCs w:val="24"/>
        </w:rPr>
        <w:t xml:space="preserve">estimated </w:t>
      </w:r>
      <w:r w:rsidR="007B5253" w:rsidRPr="00A210A4">
        <w:rPr>
          <w:rFonts w:ascii="Arial" w:hAnsi="Arial" w:cs="Arial"/>
          <w:sz w:val="24"/>
          <w:szCs w:val="24"/>
        </w:rPr>
        <w:t>number of units for</w:t>
      </w:r>
      <w:r w:rsidR="009D3D26" w:rsidRPr="00A210A4">
        <w:rPr>
          <w:rFonts w:ascii="Arial" w:hAnsi="Arial" w:cs="Arial"/>
          <w:sz w:val="24"/>
          <w:szCs w:val="24"/>
        </w:rPr>
        <w:t xml:space="preserve"> Free School Meals</w:t>
      </w:r>
      <w:r w:rsidR="00A210A4">
        <w:rPr>
          <w:rFonts w:ascii="Arial" w:hAnsi="Arial" w:cs="Arial"/>
          <w:sz w:val="24"/>
          <w:szCs w:val="24"/>
        </w:rPr>
        <w:t xml:space="preserve"> Ever 6 Secondary</w:t>
      </w:r>
      <w:r w:rsidR="007B5253" w:rsidRPr="00A210A4">
        <w:rPr>
          <w:rFonts w:ascii="Arial" w:hAnsi="Arial" w:cs="Arial"/>
          <w:sz w:val="24"/>
          <w:szCs w:val="24"/>
        </w:rPr>
        <w:t xml:space="preserve"> needs to be entered</w:t>
      </w:r>
      <w:r w:rsidR="009D3D26" w:rsidRPr="00A210A4">
        <w:rPr>
          <w:rFonts w:ascii="Arial" w:hAnsi="Arial" w:cs="Arial"/>
          <w:sz w:val="24"/>
          <w:szCs w:val="24"/>
        </w:rPr>
        <w:t>.</w:t>
      </w:r>
      <w:r w:rsidR="004B2E9E" w:rsidRPr="00A210A4">
        <w:rPr>
          <w:noProof/>
          <w:lang w:eastAsia="en-GB"/>
        </w:rPr>
        <w:t xml:space="preserve"> </w:t>
      </w:r>
    </w:p>
    <w:p w:rsidR="007B5253" w:rsidRPr="00A210A4" w:rsidRDefault="0088437F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3) </w:t>
      </w:r>
      <w:r w:rsidR="009D3D26" w:rsidRPr="00A210A4">
        <w:rPr>
          <w:rFonts w:ascii="Arial" w:hAnsi="Arial" w:cs="Arial"/>
          <w:sz w:val="24"/>
          <w:szCs w:val="24"/>
        </w:rPr>
        <w:t>Estimated Adopted (Post-LAC) pupil numbers should be entered in cell G61.</w:t>
      </w:r>
    </w:p>
    <w:p w:rsidR="007B5253" w:rsidRPr="00A210A4" w:rsidRDefault="0088437F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4) </w:t>
      </w:r>
      <w:r w:rsidR="007B5253" w:rsidRPr="00A210A4">
        <w:rPr>
          <w:rFonts w:ascii="Arial" w:hAnsi="Arial" w:cs="Arial"/>
          <w:sz w:val="24"/>
          <w:szCs w:val="24"/>
        </w:rPr>
        <w:t xml:space="preserve">In cell </w:t>
      </w:r>
      <w:r w:rsidR="009D3D26" w:rsidRPr="00A210A4">
        <w:rPr>
          <w:rFonts w:ascii="Arial" w:hAnsi="Arial" w:cs="Arial"/>
          <w:sz w:val="24"/>
          <w:szCs w:val="24"/>
        </w:rPr>
        <w:t>I62</w:t>
      </w:r>
      <w:r w:rsidR="007B5253" w:rsidRPr="00A210A4">
        <w:rPr>
          <w:rFonts w:ascii="Arial" w:hAnsi="Arial" w:cs="Arial"/>
          <w:sz w:val="24"/>
          <w:szCs w:val="24"/>
        </w:rPr>
        <w:t xml:space="preserve"> a total figure for </w:t>
      </w:r>
      <w:r w:rsidR="00A210A4">
        <w:rPr>
          <w:rFonts w:ascii="Arial" w:hAnsi="Arial" w:cs="Arial"/>
          <w:sz w:val="24"/>
          <w:szCs w:val="24"/>
        </w:rPr>
        <w:t xml:space="preserve">Children in Care (CiC) </w:t>
      </w:r>
      <w:r w:rsidR="007B5253" w:rsidRPr="00A210A4">
        <w:rPr>
          <w:rFonts w:ascii="Arial" w:hAnsi="Arial" w:cs="Arial"/>
          <w:sz w:val="24"/>
          <w:szCs w:val="24"/>
        </w:rPr>
        <w:t>should be entered</w:t>
      </w:r>
      <w:r w:rsidR="009D3D26" w:rsidRPr="00A210A4">
        <w:rPr>
          <w:rFonts w:ascii="Arial" w:hAnsi="Arial" w:cs="Arial"/>
          <w:sz w:val="24"/>
          <w:szCs w:val="24"/>
        </w:rPr>
        <w:t xml:space="preserve">. </w:t>
      </w:r>
    </w:p>
    <w:p w:rsidR="001C3BC8" w:rsidRPr="00A210A4" w:rsidRDefault="0088437F" w:rsidP="007B5253">
      <w:pPr>
        <w:rPr>
          <w:rFonts w:ascii="Arial" w:hAnsi="Arial" w:cs="Arial"/>
          <w:sz w:val="24"/>
          <w:szCs w:val="24"/>
        </w:rPr>
      </w:pPr>
      <w:r w:rsidRPr="008A4A1A">
        <w:rPr>
          <w:rFonts w:ascii="Arial" w:hAnsi="Arial" w:cs="Arial"/>
          <w:sz w:val="24"/>
          <w:szCs w:val="24"/>
        </w:rPr>
        <w:t xml:space="preserve">5) </w:t>
      </w:r>
      <w:r w:rsidR="001C3BC8" w:rsidRPr="008A4A1A">
        <w:rPr>
          <w:rFonts w:ascii="Arial" w:hAnsi="Arial" w:cs="Arial"/>
          <w:sz w:val="24"/>
          <w:szCs w:val="24"/>
        </w:rPr>
        <w:t xml:space="preserve">The estimated number of Service Children </w:t>
      </w:r>
      <w:r w:rsidR="00E83DE2" w:rsidRPr="008A4A1A">
        <w:rPr>
          <w:rFonts w:ascii="Arial" w:hAnsi="Arial" w:cs="Arial"/>
          <w:sz w:val="24"/>
          <w:szCs w:val="24"/>
        </w:rPr>
        <w:t xml:space="preserve">Ever 6 </w:t>
      </w:r>
      <w:r w:rsidR="001C3BC8" w:rsidRPr="008A4A1A">
        <w:rPr>
          <w:rFonts w:ascii="Arial" w:hAnsi="Arial" w:cs="Arial"/>
          <w:sz w:val="24"/>
          <w:szCs w:val="24"/>
        </w:rPr>
        <w:t>should then be entered in cell G63.</w:t>
      </w:r>
    </w:p>
    <w:p w:rsidR="001C3BC8" w:rsidRDefault="0088437F" w:rsidP="007B5253">
      <w:pPr>
        <w:rPr>
          <w:rFonts w:ascii="Arial" w:hAnsi="Arial" w:cs="Arial"/>
          <w:sz w:val="24"/>
          <w:szCs w:val="24"/>
        </w:rPr>
      </w:pPr>
      <w:r w:rsidRPr="00A210A4">
        <w:rPr>
          <w:rFonts w:ascii="Arial" w:hAnsi="Arial" w:cs="Arial"/>
          <w:sz w:val="24"/>
          <w:szCs w:val="24"/>
        </w:rPr>
        <w:t xml:space="preserve">6) </w:t>
      </w:r>
      <w:r w:rsidR="001C3BC8">
        <w:rPr>
          <w:rFonts w:ascii="Arial" w:hAnsi="Arial" w:cs="Arial"/>
          <w:sz w:val="24"/>
          <w:szCs w:val="24"/>
        </w:rPr>
        <w:t xml:space="preserve">A Total Pupil Premium figure based on </w:t>
      </w:r>
      <w:r w:rsidR="00A210A4">
        <w:rPr>
          <w:rFonts w:ascii="Arial" w:hAnsi="Arial" w:cs="Arial"/>
          <w:sz w:val="24"/>
          <w:szCs w:val="24"/>
        </w:rPr>
        <w:t xml:space="preserve">these </w:t>
      </w:r>
      <w:r w:rsidR="001C3BC8">
        <w:rPr>
          <w:rFonts w:ascii="Arial" w:hAnsi="Arial" w:cs="Arial"/>
          <w:sz w:val="24"/>
          <w:szCs w:val="24"/>
        </w:rPr>
        <w:t>estimates will now appear in cell I65.</w:t>
      </w:r>
    </w:p>
    <w:p w:rsidR="00AB7C6B" w:rsidRPr="00913A97" w:rsidRDefault="00A60AE3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98566B" wp14:editId="0637F422">
                <wp:simplePos x="0" y="0"/>
                <wp:positionH relativeFrom="column">
                  <wp:posOffset>3036246</wp:posOffset>
                </wp:positionH>
                <wp:positionV relativeFrom="paragraph">
                  <wp:posOffset>256540</wp:posOffset>
                </wp:positionV>
                <wp:extent cx="514350" cy="371475"/>
                <wp:effectExtent l="76200" t="76200" r="95250" b="1047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9E1AC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4D54E5" wp14:editId="78BEBCAA">
                                  <wp:extent cx="161290" cy="124293"/>
                                  <wp:effectExtent l="0" t="0" r="0" b="9525"/>
                                  <wp:docPr id="887" name="Picture 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39" style="position:absolute;margin-left:239.05pt;margin-top:20.2pt;width:40.5pt;height:29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" fillcolor="white [3212]" strokecolor="red" strokeweight="1.5pt">
                <v:textbox>
                  <w:txbxContent>
                    <w:p w:rsidR="0016153D" w:rsidRPr="009E1AC3" w:rsidRDefault="0016153D" w:rsidP="009E1AC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4D54E5" wp14:editId="78BEBCAA">
                            <wp:extent cx="161290" cy="124293"/>
                            <wp:effectExtent l="0" t="0" r="0" b="9525"/>
                            <wp:docPr id="887" name="Picture 8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B2E9E" w:rsidRDefault="00A60AE3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A6A00C" wp14:editId="4156AA7A">
                <wp:simplePos x="0" y="0"/>
                <wp:positionH relativeFrom="column">
                  <wp:posOffset>5576570</wp:posOffset>
                </wp:positionH>
                <wp:positionV relativeFrom="paragraph">
                  <wp:posOffset>723900</wp:posOffset>
                </wp:positionV>
                <wp:extent cx="158115" cy="160655"/>
                <wp:effectExtent l="57150" t="19050" r="70485" b="8699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" cy="160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439.1pt;margin-top:57pt;width:12.45pt;height:12.6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D3D17E" wp14:editId="4418CE14">
                <wp:simplePos x="0" y="0"/>
                <wp:positionH relativeFrom="column">
                  <wp:posOffset>5626100</wp:posOffset>
                </wp:positionH>
                <wp:positionV relativeFrom="paragraph">
                  <wp:posOffset>398780</wp:posOffset>
                </wp:positionV>
                <wp:extent cx="514350" cy="371475"/>
                <wp:effectExtent l="76200" t="76200" r="95250" b="10477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6A4EEE" w:rsidRDefault="0016153D" w:rsidP="009E1AC3">
                            <w:pPr>
                              <w:jc w:val="center"/>
                              <w:rPr>
                                <w:color w:val="1D1B11" w:themeColor="background2" w:themeShade="1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40" style="position:absolute;margin-left:443pt;margin-top:31.4pt;width:40.5pt;height:29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p73Q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UY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" fillcolor="white [3212]" strokecolor="red" strokeweight="1.5pt">
                <v:textbox>
                  <w:txbxContent>
                    <w:p w:rsidR="0016153D" w:rsidRPr="006A4EEE" w:rsidRDefault="0016153D" w:rsidP="009E1AC3">
                      <w:pPr>
                        <w:jc w:val="center"/>
                        <w:rPr>
                          <w:color w:val="1D1B11" w:themeColor="background2" w:themeShade="1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89BD81" wp14:editId="3537F29A">
                <wp:simplePos x="0" y="0"/>
                <wp:positionH relativeFrom="column">
                  <wp:posOffset>4044315</wp:posOffset>
                </wp:positionH>
                <wp:positionV relativeFrom="paragraph">
                  <wp:posOffset>1242060</wp:posOffset>
                </wp:positionV>
                <wp:extent cx="514350" cy="371475"/>
                <wp:effectExtent l="76200" t="76200" r="95250" b="1047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4C0F8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37986595" wp14:editId="6C7DE0D7">
                                  <wp:extent cx="171450" cy="124691"/>
                                  <wp:effectExtent l="0" t="0" r="0" b="8890"/>
                                  <wp:docPr id="884" name="Picture 8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2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41" style="position:absolute;margin-left:318.45pt;margin-top:97.8pt;width:40.5pt;height:29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" fillcolor="white [3212]" strokecolor="red" strokeweight="1.5pt">
                <v:textbox>
                  <w:txbxContent>
                    <w:p w:rsidR="0016153D" w:rsidRPr="009E1AC3" w:rsidRDefault="0016153D" w:rsidP="004C0F8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37986595" wp14:editId="6C7DE0D7">
                            <wp:extent cx="171450" cy="124691"/>
                            <wp:effectExtent l="0" t="0" r="0" b="8890"/>
                            <wp:docPr id="884" name="Picture 8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2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62D7C9" wp14:editId="70FD0BB0">
                <wp:simplePos x="0" y="0"/>
                <wp:positionH relativeFrom="column">
                  <wp:posOffset>4555490</wp:posOffset>
                </wp:positionH>
                <wp:positionV relativeFrom="paragraph">
                  <wp:posOffset>1387475</wp:posOffset>
                </wp:positionV>
                <wp:extent cx="241300" cy="0"/>
                <wp:effectExtent l="0" t="76200" r="25400" b="152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58.7pt;margin-top:109.25pt;width:19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B65EB1" wp14:editId="0D5B7A9B">
                <wp:simplePos x="0" y="0"/>
                <wp:positionH relativeFrom="column">
                  <wp:posOffset>3503981</wp:posOffset>
                </wp:positionH>
                <wp:positionV relativeFrom="paragraph">
                  <wp:posOffset>1178484</wp:posOffset>
                </wp:positionV>
                <wp:extent cx="291846" cy="208916"/>
                <wp:effectExtent l="38100" t="38100" r="51435" b="9588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846" cy="208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275.9pt;margin-top:92.8pt;width:23pt;height:16.4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7B38AB" wp14:editId="5739BFFA">
                <wp:simplePos x="0" y="0"/>
                <wp:positionH relativeFrom="column">
                  <wp:posOffset>3540557</wp:posOffset>
                </wp:positionH>
                <wp:positionV relativeFrom="paragraph">
                  <wp:posOffset>805409</wp:posOffset>
                </wp:positionV>
                <wp:extent cx="255270" cy="168377"/>
                <wp:effectExtent l="38100" t="38100" r="49530" b="793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" cy="168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78.8pt;margin-top:63.4pt;width:20.1pt;height:13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86BB13" wp14:editId="14C3BF44">
                <wp:simplePos x="0" y="0"/>
                <wp:positionH relativeFrom="column">
                  <wp:posOffset>3540557</wp:posOffset>
                </wp:positionH>
                <wp:positionV relativeFrom="paragraph">
                  <wp:posOffset>549377</wp:posOffset>
                </wp:positionV>
                <wp:extent cx="255270" cy="146304"/>
                <wp:effectExtent l="38100" t="19050" r="87630" b="10160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463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278.8pt;margin-top:43.25pt;width:20.1pt;height:1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8D54BE" wp14:editId="2CF8C9FA">
                <wp:simplePos x="0" y="0"/>
                <wp:positionH relativeFrom="column">
                  <wp:posOffset>3541116</wp:posOffset>
                </wp:positionH>
                <wp:positionV relativeFrom="paragraph">
                  <wp:posOffset>191770</wp:posOffset>
                </wp:positionV>
                <wp:extent cx="255270" cy="326390"/>
                <wp:effectExtent l="38100" t="19050" r="68580" b="9271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326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78.85pt;margin-top:15.1pt;width:20.1pt;height:2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694433" wp14:editId="646A4433">
                <wp:simplePos x="0" y="0"/>
                <wp:positionH relativeFrom="column">
                  <wp:posOffset>3034030</wp:posOffset>
                </wp:positionH>
                <wp:positionV relativeFrom="paragraph">
                  <wp:posOffset>1304290</wp:posOffset>
                </wp:positionV>
                <wp:extent cx="514350" cy="371475"/>
                <wp:effectExtent l="76200" t="76200" r="95250" b="10477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9E1AC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03B30B63" wp14:editId="06C89149">
                                  <wp:extent cx="171450" cy="124691"/>
                                  <wp:effectExtent l="0" t="0" r="0" b="8890"/>
                                  <wp:docPr id="885" name="Picture 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2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42" style="position:absolute;margin-left:238.9pt;margin-top:102.7pt;width:40.5pt;height:29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pO3gIAAEw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9E1AC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03B30B63" wp14:editId="06C89149">
                            <wp:extent cx="171450" cy="124691"/>
                            <wp:effectExtent l="0" t="0" r="0" b="8890"/>
                            <wp:docPr id="885" name="Picture 8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2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A4CC31" wp14:editId="2E3A5462">
                <wp:simplePos x="0" y="0"/>
                <wp:positionH relativeFrom="column">
                  <wp:posOffset>3033395</wp:posOffset>
                </wp:positionH>
                <wp:positionV relativeFrom="paragraph">
                  <wp:posOffset>805815</wp:posOffset>
                </wp:positionV>
                <wp:extent cx="514350" cy="371475"/>
                <wp:effectExtent l="76200" t="76200" r="95250" b="10477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9E1AC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8611AC6" wp14:editId="204CFB71">
                                  <wp:extent cx="171450" cy="124691"/>
                                  <wp:effectExtent l="0" t="0" r="0" b="8890"/>
                                  <wp:docPr id="886" name="Picture 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2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43" style="position:absolute;margin-left:238.85pt;margin-top:63.45pt;width:40.5pt;height:29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9E1AC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8611AC6" wp14:editId="204CFB71">
                            <wp:extent cx="171450" cy="124691"/>
                            <wp:effectExtent l="0" t="0" r="0" b="8890"/>
                            <wp:docPr id="886" name="Picture 8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2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25F57C" wp14:editId="3C474CF8">
                <wp:simplePos x="0" y="0"/>
                <wp:positionH relativeFrom="column">
                  <wp:posOffset>3030855</wp:posOffset>
                </wp:positionH>
                <wp:positionV relativeFrom="paragraph">
                  <wp:posOffset>374015</wp:posOffset>
                </wp:positionV>
                <wp:extent cx="514350" cy="371475"/>
                <wp:effectExtent l="76200" t="76200" r="95250" b="1047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6A4EEE" w:rsidRDefault="0016153D" w:rsidP="009E1AC3">
                            <w:pPr>
                              <w:jc w:val="center"/>
                              <w:rPr>
                                <w:color w:val="1D1B11" w:themeColor="background2" w:themeShade="1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44" style="position:absolute;margin-left:238.65pt;margin-top:29.45pt;width:40.5pt;height:29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Nhy3gIAAEw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" fillcolor="white [3212]" strokecolor="red" strokeweight="1.5pt">
                <v:textbox>
                  <w:txbxContent>
                    <w:p w:rsidR="0016153D" w:rsidRPr="006A4EEE" w:rsidRDefault="0016153D" w:rsidP="009E1AC3">
                      <w:pPr>
                        <w:jc w:val="center"/>
                        <w:rPr>
                          <w:color w:val="1D1B11" w:themeColor="background2" w:themeShade="1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722FDE" wp14:editId="00A34679">
                <wp:simplePos x="0" y="0"/>
                <wp:positionH relativeFrom="column">
                  <wp:posOffset>4795987</wp:posOffset>
                </wp:positionH>
                <wp:positionV relativeFrom="paragraph">
                  <wp:posOffset>1245870</wp:posOffset>
                </wp:positionV>
                <wp:extent cx="863600" cy="246380"/>
                <wp:effectExtent l="57150" t="76200" r="69850" b="965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377.65pt;margin-top:98.1pt;width:68pt;height:1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" filled="f" strokecolor="red" strokeweight="2pt"/>
            </w:pict>
          </mc:Fallback>
        </mc:AlternateContent>
      </w:r>
      <w:r w:rsidR="008A4A1A">
        <w:rPr>
          <w:noProof/>
          <w:lang w:eastAsia="en-GB"/>
        </w:rPr>
        <w:drawing>
          <wp:inline distT="0" distB="0" distL="0" distR="0" wp14:anchorId="1FB5EA5F" wp14:editId="0D5D878A">
            <wp:extent cx="5731510" cy="1485539"/>
            <wp:effectExtent l="19050" t="19050" r="21590" b="19685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553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210A4" w:rsidRDefault="00A210A4" w:rsidP="00A210A4"/>
    <w:p w:rsidR="00CC678A" w:rsidRDefault="00CC678A" w:rsidP="00CC678A"/>
    <w:p w:rsidR="007B5253" w:rsidRDefault="007B5253" w:rsidP="007B5253">
      <w:pPr>
        <w:pStyle w:val="Heading2"/>
      </w:pPr>
      <w:bookmarkStart w:id="9" w:name="_Toc444590676"/>
      <w:r w:rsidRPr="00913A97">
        <w:t xml:space="preserve">Universal Infant Free School Meals </w:t>
      </w:r>
      <w:r w:rsidR="001C3BC8">
        <w:t>(UIFSM)</w:t>
      </w:r>
      <w:bookmarkEnd w:id="9"/>
    </w:p>
    <w:p w:rsidR="001C3BC8" w:rsidRPr="001C3BC8" w:rsidRDefault="001C3BC8" w:rsidP="001C3BC8"/>
    <w:p w:rsidR="001C3BC8" w:rsidRDefault="001C3BC8" w:rsidP="002D618B">
      <w:pPr>
        <w:spacing w:line="240" w:lineRule="auto"/>
        <w:rPr>
          <w:rFonts w:ascii="Arial" w:hAnsi="Arial" w:cs="Arial"/>
          <w:sz w:val="24"/>
          <w:szCs w:val="24"/>
        </w:rPr>
      </w:pPr>
      <w:r w:rsidRPr="001C3BC8">
        <w:rPr>
          <w:rFonts w:ascii="Arial" w:hAnsi="Arial" w:cs="Arial"/>
          <w:sz w:val="24"/>
          <w:szCs w:val="24"/>
        </w:rPr>
        <w:t>This is split into two sections</w:t>
      </w:r>
      <w:r>
        <w:rPr>
          <w:rFonts w:ascii="Arial" w:hAnsi="Arial" w:cs="Arial"/>
          <w:sz w:val="24"/>
          <w:szCs w:val="24"/>
        </w:rPr>
        <w:t xml:space="preserve">, with the top section providing a figure for </w:t>
      </w:r>
      <w:r w:rsidR="00A210A4">
        <w:rPr>
          <w:rFonts w:ascii="Arial" w:hAnsi="Arial" w:cs="Arial"/>
          <w:sz w:val="24"/>
          <w:szCs w:val="24"/>
        </w:rPr>
        <w:t>the r</w:t>
      </w:r>
      <w:r w:rsidR="00A75AEC">
        <w:rPr>
          <w:rFonts w:ascii="Arial" w:hAnsi="Arial" w:cs="Arial"/>
          <w:sz w:val="24"/>
          <w:szCs w:val="24"/>
        </w:rPr>
        <w:t>emaining allocation for the 2016/17</w:t>
      </w:r>
      <w:r w:rsidR="00A210A4">
        <w:rPr>
          <w:rFonts w:ascii="Arial" w:hAnsi="Arial" w:cs="Arial"/>
          <w:sz w:val="24"/>
          <w:szCs w:val="24"/>
        </w:rPr>
        <w:t xml:space="preserve"> </w:t>
      </w:r>
      <w:r w:rsidR="00A210A4" w:rsidRPr="00BD4E70">
        <w:rPr>
          <w:rFonts w:ascii="Arial" w:hAnsi="Arial" w:cs="Arial"/>
          <w:b/>
          <w:sz w:val="24"/>
          <w:szCs w:val="24"/>
        </w:rPr>
        <w:t>academic</w:t>
      </w:r>
      <w:r w:rsidR="00A210A4">
        <w:rPr>
          <w:rFonts w:ascii="Arial" w:hAnsi="Arial" w:cs="Arial"/>
          <w:sz w:val="24"/>
          <w:szCs w:val="24"/>
        </w:rPr>
        <w:t xml:space="preserve"> </w:t>
      </w:r>
      <w:r w:rsidR="00A210A4" w:rsidRPr="00BD4E70">
        <w:rPr>
          <w:rFonts w:ascii="Arial" w:hAnsi="Arial" w:cs="Arial"/>
          <w:b/>
          <w:sz w:val="24"/>
          <w:szCs w:val="24"/>
        </w:rPr>
        <w:t>year</w:t>
      </w:r>
      <w:r>
        <w:rPr>
          <w:rFonts w:ascii="Arial" w:hAnsi="Arial" w:cs="Arial"/>
          <w:sz w:val="24"/>
          <w:szCs w:val="24"/>
        </w:rPr>
        <w:t xml:space="preserve"> </w:t>
      </w:r>
      <w:r w:rsidR="00A75AEC">
        <w:rPr>
          <w:rFonts w:ascii="Arial" w:hAnsi="Arial" w:cs="Arial"/>
          <w:sz w:val="24"/>
          <w:szCs w:val="24"/>
        </w:rPr>
        <w:t>(April 2017 to August 2017</w:t>
      </w:r>
      <w:r w:rsidR="00F4075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and the bottom section giving an estimate</w:t>
      </w:r>
      <w:r w:rsidR="00A210A4">
        <w:rPr>
          <w:rFonts w:ascii="Arial" w:hAnsi="Arial" w:cs="Arial"/>
          <w:sz w:val="24"/>
          <w:szCs w:val="24"/>
        </w:rPr>
        <w:t>d allocation</w:t>
      </w:r>
      <w:r>
        <w:rPr>
          <w:rFonts w:ascii="Arial" w:hAnsi="Arial" w:cs="Arial"/>
          <w:sz w:val="24"/>
          <w:szCs w:val="24"/>
        </w:rPr>
        <w:t xml:space="preserve"> for </w:t>
      </w:r>
      <w:r w:rsidR="00A75AEC">
        <w:rPr>
          <w:rFonts w:ascii="Arial" w:hAnsi="Arial" w:cs="Arial"/>
          <w:sz w:val="24"/>
          <w:szCs w:val="24"/>
        </w:rPr>
        <w:t>the first 7 months of the 2017/18</w:t>
      </w:r>
      <w:r w:rsidR="00BD4E70">
        <w:rPr>
          <w:rFonts w:ascii="Arial" w:hAnsi="Arial" w:cs="Arial"/>
          <w:sz w:val="24"/>
          <w:szCs w:val="24"/>
        </w:rPr>
        <w:t xml:space="preserve"> </w:t>
      </w:r>
      <w:r w:rsidR="00BD4E70" w:rsidRPr="00BD4E70">
        <w:rPr>
          <w:rFonts w:ascii="Arial" w:hAnsi="Arial" w:cs="Arial"/>
          <w:b/>
          <w:sz w:val="24"/>
          <w:szCs w:val="24"/>
        </w:rPr>
        <w:t>academic</w:t>
      </w:r>
      <w:r w:rsidR="00BD4E70">
        <w:rPr>
          <w:rFonts w:ascii="Arial" w:hAnsi="Arial" w:cs="Arial"/>
          <w:sz w:val="24"/>
          <w:szCs w:val="24"/>
        </w:rPr>
        <w:t xml:space="preserve"> </w:t>
      </w:r>
      <w:r w:rsidR="00BD4E70" w:rsidRPr="00BD4E70">
        <w:rPr>
          <w:rFonts w:ascii="Arial" w:hAnsi="Arial" w:cs="Arial"/>
          <w:b/>
          <w:sz w:val="24"/>
          <w:szCs w:val="24"/>
        </w:rPr>
        <w:t>year</w:t>
      </w:r>
      <w:r w:rsidR="00A75AEC">
        <w:rPr>
          <w:rFonts w:ascii="Arial" w:hAnsi="Arial" w:cs="Arial"/>
          <w:sz w:val="24"/>
          <w:szCs w:val="24"/>
        </w:rPr>
        <w:t xml:space="preserve"> (September 2017</w:t>
      </w:r>
      <w:r w:rsidR="00F4075D">
        <w:rPr>
          <w:rFonts w:ascii="Arial" w:hAnsi="Arial" w:cs="Arial"/>
          <w:sz w:val="24"/>
          <w:szCs w:val="24"/>
        </w:rPr>
        <w:t xml:space="preserve"> to Ma</w:t>
      </w:r>
      <w:r w:rsidR="00A75AEC">
        <w:rPr>
          <w:rFonts w:ascii="Arial" w:hAnsi="Arial" w:cs="Arial"/>
          <w:sz w:val="24"/>
          <w:szCs w:val="24"/>
        </w:rPr>
        <w:t>rch 2018</w:t>
      </w:r>
      <w:r w:rsidR="00F4075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BD4E70" w:rsidRDefault="00BD4E70" w:rsidP="002D618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two figures together will give an </w:t>
      </w:r>
      <w:proofErr w:type="gramStart"/>
      <w:r>
        <w:rPr>
          <w:rFonts w:ascii="Arial" w:hAnsi="Arial" w:cs="Arial"/>
          <w:sz w:val="24"/>
          <w:szCs w:val="24"/>
        </w:rPr>
        <w:t>Esti</w:t>
      </w:r>
      <w:r w:rsidR="00A75AEC">
        <w:rPr>
          <w:rFonts w:ascii="Arial" w:hAnsi="Arial" w:cs="Arial"/>
          <w:sz w:val="24"/>
          <w:szCs w:val="24"/>
        </w:rPr>
        <w:t>mated</w:t>
      </w:r>
      <w:proofErr w:type="gramEnd"/>
      <w:r w:rsidR="00A75AEC">
        <w:rPr>
          <w:rFonts w:ascii="Arial" w:hAnsi="Arial" w:cs="Arial"/>
          <w:sz w:val="24"/>
          <w:szCs w:val="24"/>
        </w:rPr>
        <w:t xml:space="preserve"> total funding for the 2017/18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financial year</w:t>
      </w:r>
      <w:r>
        <w:rPr>
          <w:rFonts w:ascii="Arial" w:hAnsi="Arial" w:cs="Arial"/>
          <w:sz w:val="24"/>
          <w:szCs w:val="24"/>
        </w:rPr>
        <w:t>.</w:t>
      </w:r>
    </w:p>
    <w:p w:rsidR="007C039D" w:rsidRPr="006E3C9D" w:rsidRDefault="00FA6588" w:rsidP="001C3BC8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A210A4" w:rsidRPr="00ED2E00">
        <w:rPr>
          <w:rFonts w:ascii="Arial" w:hAnsi="Arial" w:cs="Arial"/>
          <w:i/>
          <w:color w:val="0070C0"/>
          <w:sz w:val="24"/>
          <w:szCs w:val="24"/>
        </w:rPr>
        <w:t>April to August</w:t>
      </w:r>
      <w:r w:rsidR="00A75AEC">
        <w:rPr>
          <w:rFonts w:ascii="Arial" w:hAnsi="Arial" w:cs="Arial"/>
          <w:i/>
          <w:color w:val="0070C0"/>
          <w:sz w:val="24"/>
          <w:szCs w:val="24"/>
        </w:rPr>
        <w:t xml:space="preserve"> 2017</w:t>
      </w:r>
      <w:r w:rsidR="007C039D" w:rsidRPr="00ED2E00">
        <w:rPr>
          <w:rFonts w:ascii="Arial" w:hAnsi="Arial" w:cs="Arial"/>
          <w:i/>
          <w:color w:val="0070C0"/>
          <w:sz w:val="24"/>
          <w:szCs w:val="24"/>
        </w:rPr>
        <w:t xml:space="preserve"> Payment</w:t>
      </w:r>
    </w:p>
    <w:p w:rsidR="009D0C3E" w:rsidRPr="009C2D32" w:rsidRDefault="009D0C3E" w:rsidP="009D0C3E">
      <w:pPr>
        <w:rPr>
          <w:rFonts w:ascii="Arial" w:hAnsi="Arial" w:cs="Arial"/>
          <w:i/>
          <w:sz w:val="24"/>
          <w:szCs w:val="24"/>
        </w:rPr>
      </w:pPr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this by using the </w:t>
      </w:r>
      <w:r w:rsidRPr="009C2D32">
        <w:rPr>
          <w:rFonts w:ascii="Arial" w:hAnsi="Arial" w:cs="Arial"/>
          <w:i/>
          <w:sz w:val="24"/>
          <w:szCs w:val="24"/>
        </w:rPr>
        <w:t xml:space="preserve">number of pupils recorded as taking a meal and then </w:t>
      </w:r>
      <w:r w:rsidRPr="009C2D32">
        <w:rPr>
          <w:rFonts w:ascii="Arial" w:hAnsi="Arial" w:cs="Arial"/>
          <w:b/>
          <w:i/>
          <w:sz w:val="24"/>
          <w:szCs w:val="24"/>
        </w:rPr>
        <w:t>subtract</w:t>
      </w:r>
      <w:r>
        <w:rPr>
          <w:rFonts w:ascii="Arial" w:hAnsi="Arial" w:cs="Arial"/>
          <w:b/>
          <w:i/>
          <w:sz w:val="24"/>
          <w:szCs w:val="24"/>
        </w:rPr>
        <w:t>ing</w:t>
      </w:r>
      <w:r w:rsidRPr="009C2D32">
        <w:rPr>
          <w:rFonts w:ascii="Arial" w:hAnsi="Arial" w:cs="Arial"/>
          <w:i/>
          <w:sz w:val="24"/>
          <w:szCs w:val="24"/>
        </w:rPr>
        <w:t xml:space="preserve"> those pupils taking a meal known to be eligible for FSM in the same censuses</w:t>
      </w:r>
      <w:r>
        <w:rPr>
          <w:rFonts w:ascii="Arial" w:hAnsi="Arial" w:cs="Arial"/>
          <w:i/>
          <w:sz w:val="24"/>
          <w:szCs w:val="24"/>
        </w:rPr>
        <w:t>. (Refer to census data).</w:t>
      </w:r>
    </w:p>
    <w:p w:rsidR="007B5253" w:rsidRPr="005D7670" w:rsidRDefault="007C039D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1)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In cell </w:t>
      </w:r>
      <w:r w:rsidR="001C3BC8" w:rsidRPr="005D7670">
        <w:rPr>
          <w:rFonts w:ascii="Arial" w:hAnsi="Arial" w:cs="Arial"/>
          <w:color w:val="1D1B11" w:themeColor="background2" w:themeShade="1A"/>
          <w:sz w:val="24"/>
          <w:szCs w:val="24"/>
        </w:rPr>
        <w:t>I71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>, enter the number of qualifying pupils in yea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rs 1 &amp; 2 as per the October 2016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C039D" w:rsidRPr="005D7670" w:rsidRDefault="007C039D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>2) In cell I72, enter the number of qualifying pupils in yea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rs 1 &amp; 2 as per the January 2017</w:t>
      </w: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C039D" w:rsidRPr="005D7670" w:rsidRDefault="007C039D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>3) In cell I73, enter the number of qualifying pupils i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n year R as per the October 2016</w:t>
      </w: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C039D" w:rsidRPr="005D7670" w:rsidRDefault="007C039D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>4) In cell I74, enter the number of qualifying pupils i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n year R as per the January 2017</w:t>
      </w: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2D0D9E" w:rsidRDefault="007C039D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5) 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>The remaining allocation for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 xml:space="preserve"> the period April to August 2017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will </w:t>
      </w: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then show in cell </w:t>
      </w:r>
      <w:r w:rsidR="00F20658" w:rsidRPr="005D7670">
        <w:rPr>
          <w:rFonts w:ascii="Arial" w:hAnsi="Arial" w:cs="Arial"/>
          <w:color w:val="1D1B11" w:themeColor="background2" w:themeShade="1A"/>
          <w:sz w:val="24"/>
          <w:szCs w:val="24"/>
        </w:rPr>
        <w:t>I8</w:t>
      </w:r>
      <w:r w:rsidR="003A5945">
        <w:rPr>
          <w:rFonts w:ascii="Arial" w:hAnsi="Arial" w:cs="Arial"/>
          <w:color w:val="1D1B11" w:themeColor="background2" w:themeShade="1A"/>
          <w:sz w:val="24"/>
          <w:szCs w:val="24"/>
        </w:rPr>
        <w:t>0</w:t>
      </w:r>
      <w:r w:rsidR="00645F4E">
        <w:rPr>
          <w:rFonts w:ascii="Arial" w:hAnsi="Arial" w:cs="Arial"/>
          <w:color w:val="1D1B11" w:themeColor="background2" w:themeShade="1A"/>
          <w:sz w:val="24"/>
          <w:szCs w:val="24"/>
        </w:rPr>
        <w:t xml:space="preserve">, </w:t>
      </w:r>
      <w:r w:rsidR="00F20658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based on the total number of qualifying pupils calculated in the cells above. </w:t>
      </w:r>
    </w:p>
    <w:p w:rsidR="00482C45" w:rsidRDefault="00204E84" w:rsidP="007C039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DAF53C" wp14:editId="07FED425">
                <wp:simplePos x="0" y="0"/>
                <wp:positionH relativeFrom="column">
                  <wp:posOffset>4240924</wp:posOffset>
                </wp:positionH>
                <wp:positionV relativeFrom="paragraph">
                  <wp:posOffset>463835</wp:posOffset>
                </wp:positionV>
                <wp:extent cx="514766" cy="378372"/>
                <wp:effectExtent l="38100" t="19050" r="57150" b="9842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766" cy="378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333.95pt;margin-top:36.5pt;width:40.55pt;height:29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09E847" wp14:editId="2D209D79">
                <wp:simplePos x="0" y="0"/>
                <wp:positionH relativeFrom="column">
                  <wp:posOffset>4225159</wp:posOffset>
                </wp:positionH>
                <wp:positionV relativeFrom="paragraph">
                  <wp:posOffset>841901</wp:posOffset>
                </wp:positionV>
                <wp:extent cx="499000" cy="236789"/>
                <wp:effectExtent l="38100" t="38100" r="73025" b="106680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000" cy="2367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332.7pt;margin-top:66.3pt;width:39.3pt;height:18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45EED7" wp14:editId="30E89DAD">
                <wp:simplePos x="0" y="0"/>
                <wp:positionH relativeFrom="column">
                  <wp:posOffset>3740785</wp:posOffset>
                </wp:positionH>
                <wp:positionV relativeFrom="paragraph">
                  <wp:posOffset>158006</wp:posOffset>
                </wp:positionV>
                <wp:extent cx="514350" cy="371475"/>
                <wp:effectExtent l="76200" t="76200" r="95250" b="10477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C0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210D63" wp14:editId="530B430A">
                                  <wp:extent cx="161290" cy="77199"/>
                                  <wp:effectExtent l="0" t="0" r="0" b="0"/>
                                  <wp:docPr id="896" name="Picture 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17B9AF" wp14:editId="133B73BA">
                                  <wp:extent cx="161290" cy="124293"/>
                                  <wp:effectExtent l="0" t="0" r="0" b="9525"/>
                                  <wp:docPr id="897" name="Picture 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4" o:spid="_x0000_s1045" style="position:absolute;margin-left:294.55pt;margin-top:12.45pt;width:40.5pt;height:29.2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Jk3w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7C0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210D63" wp14:editId="530B430A">
                            <wp:extent cx="161290" cy="77199"/>
                            <wp:effectExtent l="0" t="0" r="0" b="0"/>
                            <wp:docPr id="896" name="Picture 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17B9AF" wp14:editId="133B73BA">
                            <wp:extent cx="161290" cy="124293"/>
                            <wp:effectExtent l="0" t="0" r="0" b="9525"/>
                            <wp:docPr id="897" name="Picture 8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F5BB14" wp14:editId="7C16E82C">
                <wp:simplePos x="0" y="0"/>
                <wp:positionH relativeFrom="column">
                  <wp:posOffset>3729355</wp:posOffset>
                </wp:positionH>
                <wp:positionV relativeFrom="paragraph">
                  <wp:posOffset>542816</wp:posOffset>
                </wp:positionV>
                <wp:extent cx="514350" cy="371475"/>
                <wp:effectExtent l="76200" t="76200" r="95250" b="10477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C0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D9F4C3" wp14:editId="5A8FA6B8">
                                  <wp:extent cx="161290" cy="77199"/>
                                  <wp:effectExtent l="0" t="0" r="0" b="0"/>
                                  <wp:docPr id="894" name="Picture 8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FBBE6E" wp14:editId="7BC556C7">
                                  <wp:extent cx="161290" cy="124293"/>
                                  <wp:effectExtent l="0" t="0" r="0" b="9525"/>
                                  <wp:docPr id="895" name="Picture 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0" o:spid="_x0000_s1046" style="position:absolute;margin-left:293.65pt;margin-top:42.75pt;width:40.5pt;height:29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n93w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7C0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D9F4C3" wp14:editId="5A8FA6B8">
                            <wp:extent cx="161290" cy="77199"/>
                            <wp:effectExtent l="0" t="0" r="0" b="0"/>
                            <wp:docPr id="894" name="Picture 8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FBBE6E" wp14:editId="7BC556C7">
                            <wp:extent cx="161290" cy="124293"/>
                            <wp:effectExtent l="0" t="0" r="0" b="9525"/>
                            <wp:docPr id="895" name="Picture 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D5CE22" wp14:editId="4651A26D">
                <wp:simplePos x="0" y="0"/>
                <wp:positionH relativeFrom="column">
                  <wp:posOffset>4240530</wp:posOffset>
                </wp:positionH>
                <wp:positionV relativeFrom="paragraph">
                  <wp:posOffset>1264285</wp:posOffset>
                </wp:positionV>
                <wp:extent cx="483235" cy="0"/>
                <wp:effectExtent l="0" t="76200" r="31115" b="152400"/>
                <wp:wrapNone/>
                <wp:docPr id="321" name="Straight Arrow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333.9pt;margin-top:99.55pt;width:38.0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D112A7" wp14:editId="23C56F74">
                <wp:simplePos x="0" y="0"/>
                <wp:positionH relativeFrom="column">
                  <wp:posOffset>4272280</wp:posOffset>
                </wp:positionH>
                <wp:positionV relativeFrom="paragraph">
                  <wp:posOffset>1377950</wp:posOffset>
                </wp:positionV>
                <wp:extent cx="533400" cy="184785"/>
                <wp:effectExtent l="38100" t="57150" r="0" b="8191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8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336.4pt;margin-top:108.5pt;width:42pt;height:14.5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51865C" wp14:editId="1A9C73BB">
                <wp:simplePos x="0" y="0"/>
                <wp:positionH relativeFrom="column">
                  <wp:posOffset>3724910</wp:posOffset>
                </wp:positionH>
                <wp:positionV relativeFrom="paragraph">
                  <wp:posOffset>955040</wp:posOffset>
                </wp:positionV>
                <wp:extent cx="514350" cy="371475"/>
                <wp:effectExtent l="76200" t="76200" r="95250" b="10477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C0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C110E3" wp14:editId="5EB1C83A">
                                  <wp:extent cx="161290" cy="77199"/>
                                  <wp:effectExtent l="0" t="0" r="0" b="0"/>
                                  <wp:docPr id="892" name="Picture 8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5B4B42" wp14:editId="7A631C48">
                                  <wp:extent cx="161290" cy="124293"/>
                                  <wp:effectExtent l="0" t="0" r="0" b="9525"/>
                                  <wp:docPr id="893" name="Picture 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3" o:spid="_x0000_s1047" style="position:absolute;margin-left:293.3pt;margin-top:75.2pt;width:40.5pt;height:29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7C0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C110E3" wp14:editId="5EB1C83A">
                            <wp:extent cx="161290" cy="77199"/>
                            <wp:effectExtent l="0" t="0" r="0" b="0"/>
                            <wp:docPr id="892" name="Picture 8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5B4B42" wp14:editId="7A631C48">
                            <wp:extent cx="161290" cy="124293"/>
                            <wp:effectExtent l="0" t="0" r="0" b="9525"/>
                            <wp:docPr id="893" name="Picture 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108D85" wp14:editId="3912172F">
                <wp:simplePos x="0" y="0"/>
                <wp:positionH relativeFrom="column">
                  <wp:posOffset>4830445</wp:posOffset>
                </wp:positionH>
                <wp:positionV relativeFrom="paragraph">
                  <wp:posOffset>2088515</wp:posOffset>
                </wp:positionV>
                <wp:extent cx="863600" cy="246380"/>
                <wp:effectExtent l="114300" t="114300" r="127000" b="13462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26" style="position:absolute;margin-left:380.35pt;margin-top:164.45pt;width:68pt;height:19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6104743" wp14:editId="398A7902">
                <wp:simplePos x="0" y="0"/>
                <wp:positionH relativeFrom="column">
                  <wp:posOffset>4272455</wp:posOffset>
                </wp:positionH>
                <wp:positionV relativeFrom="paragraph">
                  <wp:posOffset>2182276</wp:posOffset>
                </wp:positionV>
                <wp:extent cx="483235" cy="141846"/>
                <wp:effectExtent l="38100" t="57150" r="0" b="86995"/>
                <wp:wrapNone/>
                <wp:docPr id="323" name="Straight Arrow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235" cy="1418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336.4pt;margin-top:171.85pt;width:38.05pt;height:11.1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5106E3" wp14:editId="0F81FF0B">
                <wp:simplePos x="0" y="0"/>
                <wp:positionH relativeFrom="column">
                  <wp:posOffset>3732530</wp:posOffset>
                </wp:positionH>
                <wp:positionV relativeFrom="paragraph">
                  <wp:posOffset>2178685</wp:posOffset>
                </wp:positionV>
                <wp:extent cx="514350" cy="371475"/>
                <wp:effectExtent l="76200" t="76200" r="95250" b="10477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C0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1BC896" wp14:editId="35EAF716">
                                  <wp:extent cx="161290" cy="77199"/>
                                  <wp:effectExtent l="0" t="0" r="0" b="0"/>
                                  <wp:docPr id="888" name="Picture 8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15E39B" wp14:editId="6CC97843">
                                  <wp:extent cx="161290" cy="124293"/>
                                  <wp:effectExtent l="0" t="0" r="0" b="9525"/>
                                  <wp:docPr id="889" name="Picture 8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9" o:spid="_x0000_s1048" style="position:absolute;margin-left:293.9pt;margin-top:171.55pt;width:40.5pt;height:29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Gz4A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7C0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1BC896" wp14:editId="35EAF716">
                            <wp:extent cx="161290" cy="77199"/>
                            <wp:effectExtent l="0" t="0" r="0" b="0"/>
                            <wp:docPr id="888" name="Picture 8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15E39B" wp14:editId="6CC97843">
                            <wp:extent cx="161290" cy="124293"/>
                            <wp:effectExtent l="0" t="0" r="0" b="9525"/>
                            <wp:docPr id="889" name="Picture 8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D0D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2214E7" wp14:editId="7B889577">
                <wp:simplePos x="0" y="0"/>
                <wp:positionH relativeFrom="column">
                  <wp:posOffset>3757295</wp:posOffset>
                </wp:positionH>
                <wp:positionV relativeFrom="paragraph">
                  <wp:posOffset>1329055</wp:posOffset>
                </wp:positionV>
                <wp:extent cx="514350" cy="371475"/>
                <wp:effectExtent l="76200" t="76200" r="95250" b="10477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C039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D40584" wp14:editId="11E4732C">
                                  <wp:extent cx="161290" cy="77199"/>
                                  <wp:effectExtent l="0" t="0" r="0" b="0"/>
                                  <wp:docPr id="890" name="Picture 8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2306C6" wp14:editId="4EC79EB7">
                                  <wp:extent cx="161290" cy="124293"/>
                                  <wp:effectExtent l="0" t="0" r="0" b="9525"/>
                                  <wp:docPr id="891" name="Picture 8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153D" w:rsidRDefault="001615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6" o:spid="_x0000_s1049" style="position:absolute;margin-left:295.85pt;margin-top:104.65pt;width:40.5pt;height:29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U3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7C039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D40584" wp14:editId="11E4732C">
                            <wp:extent cx="161290" cy="77199"/>
                            <wp:effectExtent l="0" t="0" r="0" b="0"/>
                            <wp:docPr id="890" name="Picture 8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2306C6" wp14:editId="4EC79EB7">
                            <wp:extent cx="161290" cy="124293"/>
                            <wp:effectExtent l="0" t="0" r="0" b="9525"/>
                            <wp:docPr id="891" name="Picture 8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153D" w:rsidRDefault="0016153D"/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8E2F94E" wp14:editId="1682FD9B">
            <wp:extent cx="5833239" cy="2317531"/>
            <wp:effectExtent l="19050" t="19050" r="1524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3239" cy="231753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658" w:rsidRPr="006E3C9D" w:rsidRDefault="00F20658" w:rsidP="007B5253">
      <w:pPr>
        <w:rPr>
          <w:rFonts w:ascii="Arial" w:hAnsi="Arial" w:cs="Arial"/>
          <w:i/>
          <w:color w:val="0070C0"/>
          <w:sz w:val="24"/>
          <w:szCs w:val="24"/>
        </w:rPr>
      </w:pPr>
      <w:r w:rsidRPr="00ED2E00">
        <w:rPr>
          <w:rFonts w:ascii="Arial" w:hAnsi="Arial" w:cs="Arial"/>
          <w:i/>
          <w:color w:val="0070C0"/>
          <w:sz w:val="24"/>
          <w:szCs w:val="24"/>
        </w:rPr>
        <w:t xml:space="preserve">Estimated </w:t>
      </w:r>
      <w:r w:rsidR="008631B9">
        <w:rPr>
          <w:rFonts w:ascii="Arial" w:hAnsi="Arial" w:cs="Arial"/>
          <w:i/>
          <w:color w:val="0070C0"/>
          <w:sz w:val="24"/>
          <w:szCs w:val="24"/>
        </w:rPr>
        <w:t>September 2017 to March 2018</w:t>
      </w:r>
      <w:r w:rsidRPr="00ED2E00">
        <w:rPr>
          <w:rFonts w:ascii="Arial" w:hAnsi="Arial" w:cs="Arial"/>
          <w:i/>
          <w:color w:val="0070C0"/>
          <w:sz w:val="24"/>
          <w:szCs w:val="24"/>
        </w:rPr>
        <w:t xml:space="preserve"> allocation</w:t>
      </w:r>
    </w:p>
    <w:p w:rsidR="007B5253" w:rsidRPr="005D7670" w:rsidRDefault="00F20658" w:rsidP="007B5253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>1) I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n cell 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>I8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>5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enter the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estimated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number </w:t>
      </w:r>
      <w:r w:rsidR="007B5253" w:rsidRPr="00333948">
        <w:rPr>
          <w:rFonts w:ascii="Arial" w:hAnsi="Arial" w:cs="Arial"/>
          <w:color w:val="1D1B11" w:themeColor="background2" w:themeShade="1A"/>
          <w:sz w:val="24"/>
          <w:szCs w:val="24"/>
        </w:rPr>
        <w:t>of qualify</w:t>
      </w:r>
      <w:r w:rsidR="00651D6D" w:rsidRPr="00333948">
        <w:rPr>
          <w:rFonts w:ascii="Arial" w:hAnsi="Arial" w:cs="Arial"/>
          <w:color w:val="1D1B11" w:themeColor="background2" w:themeShade="1A"/>
          <w:sz w:val="24"/>
          <w:szCs w:val="24"/>
        </w:rPr>
        <w:t>ing pupils in years 1 &amp;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2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>for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the October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 xml:space="preserve"> 2017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B5253" w:rsidRPr="005D7670" w:rsidRDefault="00F20658" w:rsidP="00FC0077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lastRenderedPageBreak/>
        <w:t xml:space="preserve">2)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In cell 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>I8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>6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>enter the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 estimated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number of qualifying pupils in years 1 &amp; 2 that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>are expected to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 xml:space="preserve"> be on the January 2018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B5253" w:rsidRPr="005D7670" w:rsidRDefault="00F20658" w:rsidP="002D618B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3)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In cell 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>I8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>7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>enter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 the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>estimated number of qualifying pupils in year R as per expectations for the October 201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7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7B5253" w:rsidRPr="005D7670" w:rsidRDefault="00F20658" w:rsidP="002D618B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4)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In cell 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>I</w:t>
      </w:r>
      <w:r w:rsidR="00BD4E70">
        <w:rPr>
          <w:rFonts w:ascii="Arial" w:hAnsi="Arial" w:cs="Arial"/>
          <w:color w:val="1D1B11" w:themeColor="background2" w:themeShade="1A"/>
          <w:sz w:val="24"/>
          <w:szCs w:val="24"/>
        </w:rPr>
        <w:t>88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enter the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estimated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number of qualifying pupils </w:t>
      </w:r>
      <w:r w:rsidR="00651D6D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that 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>will b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e in year R for the January 2018</w:t>
      </w:r>
      <w:r w:rsidR="007B5253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census.</w:t>
      </w:r>
    </w:p>
    <w:p w:rsidR="00EB4136" w:rsidRPr="00BD4E70" w:rsidRDefault="00F20658" w:rsidP="002D618B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5) </w:t>
      </w:r>
      <w:r w:rsidR="00EB4136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Once all cells have been populated, an Estimated UIFSM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>allocation</w:t>
      </w:r>
      <w:r w:rsidR="00EB4136" w:rsidRPr="005D76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for 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the 2017/18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 academic</w:t>
      </w:r>
      <w:r w:rsidR="00EB4136" w:rsidRPr="00BD4E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year 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(September 2017 to March 2018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) </w:t>
      </w:r>
      <w:r w:rsidR="00EB4136" w:rsidRPr="00BD4E70">
        <w:rPr>
          <w:rFonts w:ascii="Arial" w:hAnsi="Arial" w:cs="Arial"/>
          <w:color w:val="1D1B11" w:themeColor="background2" w:themeShade="1A"/>
          <w:sz w:val="24"/>
          <w:szCs w:val="24"/>
        </w:rPr>
        <w:t>will generate in cell I9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>4</w:t>
      </w:r>
      <w:r w:rsidR="00EB4136" w:rsidRPr="00BD4E70">
        <w:rPr>
          <w:rFonts w:ascii="Arial" w:hAnsi="Arial" w:cs="Arial"/>
          <w:color w:val="1D1B11" w:themeColor="background2" w:themeShade="1A"/>
          <w:sz w:val="24"/>
          <w:szCs w:val="24"/>
        </w:rPr>
        <w:t>.</w:t>
      </w:r>
    </w:p>
    <w:p w:rsidR="001D0FAC" w:rsidRDefault="00B74110" w:rsidP="002D618B">
      <w:pPr>
        <w:spacing w:line="240" w:lineRule="auto"/>
        <w:rPr>
          <w:noProof/>
          <w:color w:val="1D1B11" w:themeColor="background2" w:themeShade="1A"/>
          <w:lang w:eastAsia="en-GB"/>
        </w:rPr>
      </w:pP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6)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An </w:t>
      </w: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>Estimated Total U</w:t>
      </w:r>
      <w:r w:rsidR="008631B9">
        <w:rPr>
          <w:rFonts w:ascii="Arial" w:hAnsi="Arial" w:cs="Arial"/>
          <w:color w:val="1D1B11" w:themeColor="background2" w:themeShade="1A"/>
          <w:sz w:val="24"/>
          <w:szCs w:val="24"/>
        </w:rPr>
        <w:t>IFSM funding figure for the 2017/18</w:t>
      </w: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 financial year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(the sum of the April to August payment and the estimated September to March allocation) </w:t>
      </w: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 xml:space="preserve">will 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 xml:space="preserve">be shown </w:t>
      </w: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>in cell I</w:t>
      </w:r>
      <w:r w:rsidR="00333948">
        <w:rPr>
          <w:rFonts w:ascii="Arial" w:hAnsi="Arial" w:cs="Arial"/>
          <w:color w:val="1D1B11" w:themeColor="background2" w:themeShade="1A"/>
          <w:sz w:val="24"/>
          <w:szCs w:val="24"/>
        </w:rPr>
        <w:t>96</w:t>
      </w:r>
      <w:r w:rsidRPr="00BD4E70">
        <w:rPr>
          <w:rFonts w:ascii="Arial" w:hAnsi="Arial" w:cs="Arial"/>
          <w:color w:val="1D1B11" w:themeColor="background2" w:themeShade="1A"/>
          <w:sz w:val="24"/>
          <w:szCs w:val="24"/>
        </w:rPr>
        <w:t>.</w:t>
      </w:r>
      <w:r w:rsidRPr="005D7670">
        <w:rPr>
          <w:noProof/>
          <w:color w:val="1D1B11" w:themeColor="background2" w:themeShade="1A"/>
          <w:lang w:eastAsia="en-GB"/>
        </w:rPr>
        <w:t xml:space="preserve"> </w:t>
      </w:r>
    </w:p>
    <w:p w:rsidR="0029253C" w:rsidRPr="001D0FAC" w:rsidRDefault="00E317BA" w:rsidP="001D0FAC">
      <w:pPr>
        <w:spacing w:line="240" w:lineRule="auto"/>
        <w:rPr>
          <w:noProof/>
          <w:color w:val="1D1B11" w:themeColor="background2" w:themeShade="1A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72FEA0" wp14:editId="6A9F0C06">
                <wp:simplePos x="0" y="0"/>
                <wp:positionH relativeFrom="column">
                  <wp:posOffset>4313555</wp:posOffset>
                </wp:positionH>
                <wp:positionV relativeFrom="paragraph">
                  <wp:posOffset>2695684</wp:posOffset>
                </wp:positionV>
                <wp:extent cx="728980" cy="193040"/>
                <wp:effectExtent l="114300" t="114300" r="109220" b="130810"/>
                <wp:wrapNone/>
                <wp:docPr id="347" name="Rounded 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19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7" o:spid="_x0000_s1026" style="position:absolute;margin-left:339.65pt;margin-top:212.25pt;width:57.4pt;height:15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F423A8" wp14:editId="0508CA76">
                <wp:simplePos x="0" y="0"/>
                <wp:positionH relativeFrom="column">
                  <wp:posOffset>4277995</wp:posOffset>
                </wp:positionH>
                <wp:positionV relativeFrom="paragraph">
                  <wp:posOffset>2355324</wp:posOffset>
                </wp:positionV>
                <wp:extent cx="728980" cy="193040"/>
                <wp:effectExtent l="114300" t="114300" r="109220" b="130810"/>
                <wp:wrapNone/>
                <wp:docPr id="341" name="Rounded 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19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1" o:spid="_x0000_s1026" style="position:absolute;margin-left:336.85pt;margin-top:185.45pt;width:57.4pt;height:1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" filled="f" strokecolor="red" strokeweight="2pt"/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D4BCFF5" wp14:editId="2075C199">
                <wp:simplePos x="0" y="0"/>
                <wp:positionH relativeFrom="column">
                  <wp:posOffset>4224655</wp:posOffset>
                </wp:positionH>
                <wp:positionV relativeFrom="paragraph">
                  <wp:posOffset>2875915</wp:posOffset>
                </wp:positionV>
                <wp:extent cx="238125" cy="0"/>
                <wp:effectExtent l="0" t="76200" r="28575" b="152400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1" o:spid="_x0000_s1026" type="#_x0000_t32" style="position:absolute;margin-left:332.65pt;margin-top:226.45pt;width:18.7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90CB05" wp14:editId="2DC960C0">
                <wp:simplePos x="0" y="0"/>
                <wp:positionH relativeFrom="column">
                  <wp:posOffset>4130040</wp:posOffset>
                </wp:positionH>
                <wp:positionV relativeFrom="paragraph">
                  <wp:posOffset>729615</wp:posOffset>
                </wp:positionV>
                <wp:extent cx="363855" cy="316865"/>
                <wp:effectExtent l="38100" t="19050" r="93345" b="102235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" cy="316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0" o:spid="_x0000_s1026" type="#_x0000_t32" style="position:absolute;margin-left:325.2pt;margin-top:57.45pt;width:28.65pt;height:24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9168BD" wp14:editId="626BDCF8">
                <wp:simplePos x="0" y="0"/>
                <wp:positionH relativeFrom="column">
                  <wp:posOffset>4156184</wp:posOffset>
                </wp:positionH>
                <wp:positionV relativeFrom="paragraph">
                  <wp:posOffset>1142037</wp:posOffset>
                </wp:positionV>
                <wp:extent cx="396569" cy="86009"/>
                <wp:effectExtent l="38100" t="38100" r="60960" b="123825"/>
                <wp:wrapNone/>
                <wp:docPr id="343" name="Straight Arrow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569" cy="860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3" o:spid="_x0000_s1026" type="#_x0000_t32" style="position:absolute;margin-left:327.25pt;margin-top:89.9pt;width:31.25pt;height: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090CC7" wp14:editId="793C23B4">
                <wp:simplePos x="0" y="0"/>
                <wp:positionH relativeFrom="column">
                  <wp:posOffset>4193628</wp:posOffset>
                </wp:positionH>
                <wp:positionV relativeFrom="paragraph">
                  <wp:posOffset>1362754</wp:posOffset>
                </wp:positionV>
                <wp:extent cx="409268" cy="36742"/>
                <wp:effectExtent l="38100" t="57150" r="29210" b="135255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268" cy="36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330.2pt;margin-top:107.3pt;width:32.25pt;height:2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32A26F" wp14:editId="188E417C">
                <wp:simplePos x="0" y="0"/>
                <wp:positionH relativeFrom="column">
                  <wp:posOffset>4162097</wp:posOffset>
                </wp:positionH>
                <wp:positionV relativeFrom="paragraph">
                  <wp:posOffset>1551940</wp:posOffset>
                </wp:positionV>
                <wp:extent cx="455930" cy="175260"/>
                <wp:effectExtent l="38100" t="57150" r="1270" b="91440"/>
                <wp:wrapNone/>
                <wp:docPr id="344" name="Straight Arrow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93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4" o:spid="_x0000_s1026" type="#_x0000_t32" style="position:absolute;margin-left:327.7pt;margin-top:122.2pt;width:35.9pt;height:13.8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3C09F6" wp14:editId="3856FD68">
                <wp:simplePos x="0" y="0"/>
                <wp:positionH relativeFrom="column">
                  <wp:posOffset>4171950</wp:posOffset>
                </wp:positionH>
                <wp:positionV relativeFrom="paragraph">
                  <wp:posOffset>2403278</wp:posOffset>
                </wp:positionV>
                <wp:extent cx="301647" cy="155575"/>
                <wp:effectExtent l="38100" t="19050" r="41275" b="111125"/>
                <wp:wrapNone/>
                <wp:docPr id="342" name="Straight Arrow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47" cy="15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328.5pt;margin-top:189.25pt;width:23.75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5EF47A" wp14:editId="60D59860">
                <wp:simplePos x="0" y="0"/>
                <wp:positionH relativeFrom="column">
                  <wp:posOffset>3672840</wp:posOffset>
                </wp:positionH>
                <wp:positionV relativeFrom="paragraph">
                  <wp:posOffset>422801</wp:posOffset>
                </wp:positionV>
                <wp:extent cx="514350" cy="371475"/>
                <wp:effectExtent l="76200" t="76200" r="95250" b="104775"/>
                <wp:wrapNone/>
                <wp:docPr id="989" name="Ova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F6F1F" wp14:editId="62B6C6DC">
                                  <wp:extent cx="161290" cy="77199"/>
                                  <wp:effectExtent l="0" t="0" r="0" b="0"/>
                                  <wp:docPr id="990" name="Picture 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F7D485" wp14:editId="76A0A9AF">
                                  <wp:extent cx="161290" cy="124293"/>
                                  <wp:effectExtent l="0" t="0" r="0" b="9525"/>
                                  <wp:docPr id="991" name="Picture 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9" o:spid="_x0000_s1050" style="position:absolute;margin-left:289.2pt;margin-top:33.3pt;width:40.5pt;height:29.2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DF6F1F" wp14:editId="62B6C6DC">
                            <wp:extent cx="161290" cy="77199"/>
                            <wp:effectExtent l="0" t="0" r="0" b="0"/>
                            <wp:docPr id="990" name="Picture 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F7D485" wp14:editId="76A0A9AF">
                            <wp:extent cx="161290" cy="124293"/>
                            <wp:effectExtent l="0" t="0" r="0" b="9525"/>
                            <wp:docPr id="991" name="Picture 9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D439395" wp14:editId="2481ACDF">
                <wp:simplePos x="0" y="0"/>
                <wp:positionH relativeFrom="column">
                  <wp:posOffset>3648601</wp:posOffset>
                </wp:positionH>
                <wp:positionV relativeFrom="paragraph">
                  <wp:posOffset>828675</wp:posOffset>
                </wp:positionV>
                <wp:extent cx="514350" cy="371475"/>
                <wp:effectExtent l="76200" t="76200" r="95250" b="10477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AE1AD9" wp14:editId="7848E965">
                                  <wp:extent cx="161290" cy="77199"/>
                                  <wp:effectExtent l="0" t="0" r="0" b="0"/>
                                  <wp:docPr id="883" name="Picture 8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2EBD8E" wp14:editId="3C2ABFC9">
                                  <wp:extent cx="161290" cy="124293"/>
                                  <wp:effectExtent l="0" t="0" r="0" b="9525"/>
                                  <wp:docPr id="898" name="Picture 8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1" o:spid="_x0000_s1051" style="position:absolute;margin-left:287.3pt;margin-top:65.25pt;width:40.5pt;height:29.2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AE1AD9" wp14:editId="7848E965">
                            <wp:extent cx="161290" cy="77199"/>
                            <wp:effectExtent l="0" t="0" r="0" b="0"/>
                            <wp:docPr id="883" name="Picture 8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2EBD8E" wp14:editId="3C2ABFC9">
                            <wp:extent cx="161290" cy="124293"/>
                            <wp:effectExtent l="0" t="0" r="0" b="9525"/>
                            <wp:docPr id="898" name="Picture 8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DD1B6AA" wp14:editId="11594E75">
                <wp:simplePos x="0" y="0"/>
                <wp:positionH relativeFrom="column">
                  <wp:posOffset>3674745</wp:posOffset>
                </wp:positionH>
                <wp:positionV relativeFrom="paragraph">
                  <wp:posOffset>1167656</wp:posOffset>
                </wp:positionV>
                <wp:extent cx="514350" cy="371475"/>
                <wp:effectExtent l="76200" t="76200" r="95250" b="10477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AADAF0" wp14:editId="059DF64B">
                                  <wp:extent cx="161290" cy="77199"/>
                                  <wp:effectExtent l="0" t="0" r="0" b="0"/>
                                  <wp:docPr id="875" name="Picture 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E4B34" wp14:editId="1197C6F6">
                                  <wp:extent cx="161290" cy="124293"/>
                                  <wp:effectExtent l="0" t="0" r="0" b="9525"/>
                                  <wp:docPr id="878" name="Picture 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" o:spid="_x0000_s1052" style="position:absolute;margin-left:289.35pt;margin-top:91.95pt;width:40.5pt;height:29.2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Q74A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AADAF0" wp14:editId="059DF64B">
                            <wp:extent cx="161290" cy="77199"/>
                            <wp:effectExtent l="0" t="0" r="0" b="0"/>
                            <wp:docPr id="875" name="Picture 8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E4B34" wp14:editId="1197C6F6">
                            <wp:extent cx="161290" cy="124293"/>
                            <wp:effectExtent l="0" t="0" r="0" b="9525"/>
                            <wp:docPr id="878" name="Picture 8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A23A8E9" wp14:editId="3513B448">
                <wp:simplePos x="0" y="0"/>
                <wp:positionH relativeFrom="column">
                  <wp:posOffset>3633996</wp:posOffset>
                </wp:positionH>
                <wp:positionV relativeFrom="paragraph">
                  <wp:posOffset>1625600</wp:posOffset>
                </wp:positionV>
                <wp:extent cx="514350" cy="371475"/>
                <wp:effectExtent l="76200" t="76200" r="95250" b="1047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B77864" wp14:editId="059269AD">
                                  <wp:extent cx="161290" cy="77199"/>
                                  <wp:effectExtent l="0" t="0" r="0" b="0"/>
                                  <wp:docPr id="881" name="Picture 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ECC10D" wp14:editId="01B6FA33">
                                  <wp:extent cx="161290" cy="124293"/>
                                  <wp:effectExtent l="0" t="0" r="0" b="9525"/>
                                  <wp:docPr id="882" name="Picture 8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53" style="position:absolute;margin-left:286.15pt;margin-top:128pt;width:40.5pt;height:29.2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oY3wIAAEw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B77864" wp14:editId="059269AD">
                            <wp:extent cx="161290" cy="77199"/>
                            <wp:effectExtent l="0" t="0" r="0" b="0"/>
                            <wp:docPr id="881" name="Picture 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ECC10D" wp14:editId="01B6FA33">
                            <wp:extent cx="161290" cy="124293"/>
                            <wp:effectExtent l="0" t="0" r="0" b="9525"/>
                            <wp:docPr id="882" name="Picture 8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2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FF80C7E" wp14:editId="7A040B8C">
                <wp:simplePos x="0" y="0"/>
                <wp:positionH relativeFrom="column">
                  <wp:posOffset>3669774</wp:posOffset>
                </wp:positionH>
                <wp:positionV relativeFrom="paragraph">
                  <wp:posOffset>2253615</wp:posOffset>
                </wp:positionV>
                <wp:extent cx="514350" cy="371475"/>
                <wp:effectExtent l="76200" t="76200" r="95250" b="1047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15EF6E" wp14:editId="5B8F298C">
                                  <wp:extent cx="161290" cy="77199"/>
                                  <wp:effectExtent l="0" t="0" r="0" b="0"/>
                                  <wp:docPr id="367" name="Pictur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39D0DB" wp14:editId="2B0E11BD">
                                  <wp:extent cx="161290" cy="124293"/>
                                  <wp:effectExtent l="0" t="0" r="0" b="9525"/>
                                  <wp:docPr id="374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54" style="position:absolute;margin-left:288.95pt;margin-top:177.45pt;width:40.5pt;height:29.2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15EF6E" wp14:editId="5B8F298C">
                            <wp:extent cx="161290" cy="77199"/>
                            <wp:effectExtent l="0" t="0" r="0" b="0"/>
                            <wp:docPr id="367" name="Pictur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39D0DB" wp14:editId="2B0E11BD">
                            <wp:extent cx="161290" cy="124293"/>
                            <wp:effectExtent l="0" t="0" r="0" b="9525"/>
                            <wp:docPr id="374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83BE888" wp14:editId="7D5467D1">
                <wp:simplePos x="0" y="0"/>
                <wp:positionH relativeFrom="column">
                  <wp:posOffset>3697079</wp:posOffset>
                </wp:positionH>
                <wp:positionV relativeFrom="paragraph">
                  <wp:posOffset>2673350</wp:posOffset>
                </wp:positionV>
                <wp:extent cx="514350" cy="371475"/>
                <wp:effectExtent l="76200" t="76200" r="95250" b="1047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F372E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FE3DA" wp14:editId="4B4515CF">
                                  <wp:extent cx="161290" cy="77199"/>
                                  <wp:effectExtent l="0" t="0" r="0" b="0"/>
                                  <wp:docPr id="364" name="Picture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628A74" wp14:editId="43665F54">
                                  <wp:extent cx="161290" cy="124293"/>
                                  <wp:effectExtent l="0" t="0" r="0" b="9525"/>
                                  <wp:docPr id="366" name="Picture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55" style="position:absolute;margin-left:291.1pt;margin-top:210.5pt;width:40.5pt;height:29.2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EI3gIAAEw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F372E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2FE3DA" wp14:editId="4B4515CF">
                            <wp:extent cx="161290" cy="77199"/>
                            <wp:effectExtent l="0" t="0" r="0" b="0"/>
                            <wp:docPr id="364" name="Picture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628A74" wp14:editId="43665F54">
                            <wp:extent cx="161290" cy="124293"/>
                            <wp:effectExtent l="0" t="0" r="0" b="9525"/>
                            <wp:docPr id="366" name="Picture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FAC">
        <w:rPr>
          <w:noProof/>
          <w:lang w:eastAsia="en-GB"/>
        </w:rPr>
        <w:drawing>
          <wp:inline distT="0" distB="0" distL="0" distR="0" wp14:anchorId="2A1FC8E5" wp14:editId="206AB85C">
            <wp:extent cx="5738644" cy="3020082"/>
            <wp:effectExtent l="19050" t="19050" r="14605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01632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38" w:rsidRDefault="00B92638" w:rsidP="002D618B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t xml:space="preserve">7) </w:t>
      </w:r>
      <w:r w:rsidRPr="00B92638">
        <w:rPr>
          <w:rFonts w:ascii="Arial" w:hAnsi="Arial" w:cs="Arial"/>
          <w:color w:val="1D1B11" w:themeColor="background2" w:themeShade="1A"/>
          <w:sz w:val="24"/>
          <w:szCs w:val="24"/>
        </w:rPr>
        <w:t xml:space="preserve">Just below </w:t>
      </w:r>
      <w:r>
        <w:rPr>
          <w:rFonts w:ascii="Arial" w:hAnsi="Arial" w:cs="Arial"/>
          <w:color w:val="1D1B11" w:themeColor="background2" w:themeShade="1A"/>
          <w:sz w:val="24"/>
          <w:szCs w:val="24"/>
        </w:rPr>
        <w:t>this section there is an additional line for any Special Nursery Funding to be entered in cell I98.</w:t>
      </w:r>
      <w:r w:rsidR="001B1D3F">
        <w:rPr>
          <w:rFonts w:ascii="Arial" w:hAnsi="Arial" w:cs="Arial"/>
          <w:color w:val="1D1B11" w:themeColor="background2" w:themeShade="1A"/>
          <w:sz w:val="24"/>
          <w:szCs w:val="24"/>
        </w:rPr>
        <w:t xml:space="preserve"> Schools will have already received notification of this funding from the School Budget &amp; PVI Team.</w:t>
      </w:r>
    </w:p>
    <w:p w:rsidR="00B92638" w:rsidRDefault="00B92638" w:rsidP="002D618B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t>8) An overall total estimated funding figure will show in cell I100.</w:t>
      </w:r>
    </w:p>
    <w:p w:rsidR="00B92638" w:rsidRPr="00B52F6A" w:rsidRDefault="00AC568F" w:rsidP="00B52F6A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3998C63" wp14:editId="04AB7BA0">
                <wp:simplePos x="0" y="0"/>
                <wp:positionH relativeFrom="column">
                  <wp:posOffset>4867910</wp:posOffset>
                </wp:positionH>
                <wp:positionV relativeFrom="paragraph">
                  <wp:posOffset>377299</wp:posOffset>
                </wp:positionV>
                <wp:extent cx="728980" cy="193040"/>
                <wp:effectExtent l="114300" t="114300" r="109220" b="130810"/>
                <wp:wrapNone/>
                <wp:docPr id="363" name="Rounded 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19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3" o:spid="_x0000_s1026" style="position:absolute;margin-left:383.3pt;margin-top:29.7pt;width:57.4pt;height:15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" filled="f" strokecolor="red" strokeweight="2pt"/>
            </w:pict>
          </mc:Fallback>
        </mc:AlternateContent>
      </w:r>
      <w:r w:rsidR="00B52F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63ED3BE" wp14:editId="734E0819">
                <wp:simplePos x="0" y="0"/>
                <wp:positionH relativeFrom="column">
                  <wp:posOffset>4853414</wp:posOffset>
                </wp:positionH>
                <wp:positionV relativeFrom="paragraph">
                  <wp:posOffset>698500</wp:posOffset>
                </wp:positionV>
                <wp:extent cx="728980" cy="193040"/>
                <wp:effectExtent l="114300" t="114300" r="109220" b="130810"/>
                <wp:wrapNone/>
                <wp:docPr id="899" name="Rounded 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19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99" o:spid="_x0000_s1026" style="position:absolute;margin-left:382.15pt;margin-top:55pt;width:57.4pt;height:15.2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" filled="f" strokecolor="red" strokeweight="2pt"/>
            </w:pict>
          </mc:Fallback>
        </mc:AlternateContent>
      </w:r>
      <w:r w:rsidR="00B52F6A">
        <w:rPr>
          <w:noProof/>
          <w:lang w:eastAsia="en-GB"/>
        </w:rPr>
        <w:drawing>
          <wp:inline distT="0" distB="0" distL="0" distR="0" wp14:anchorId="0EFC3836" wp14:editId="7D0516BA">
            <wp:extent cx="5738648" cy="1008994"/>
            <wp:effectExtent l="19050" t="19050" r="14605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00773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6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745D6BB" wp14:editId="5D4B92D5">
                <wp:simplePos x="0" y="0"/>
                <wp:positionH relativeFrom="column">
                  <wp:posOffset>4485640</wp:posOffset>
                </wp:positionH>
                <wp:positionV relativeFrom="paragraph">
                  <wp:posOffset>802005</wp:posOffset>
                </wp:positionV>
                <wp:extent cx="429895" cy="0"/>
                <wp:effectExtent l="0" t="76200" r="27305" b="152400"/>
                <wp:wrapNone/>
                <wp:docPr id="901" name="Straight Arrow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8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1" o:spid="_x0000_s1026" type="#_x0000_t32" style="position:absolute;margin-left:353.2pt;margin-top:63.15pt;width:33.85pt;height: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926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74CD97C" wp14:editId="1A40374D">
                <wp:simplePos x="0" y="0"/>
                <wp:positionH relativeFrom="column">
                  <wp:posOffset>4012565</wp:posOffset>
                </wp:positionH>
                <wp:positionV relativeFrom="paragraph">
                  <wp:posOffset>709930</wp:posOffset>
                </wp:positionV>
                <wp:extent cx="514350" cy="371475"/>
                <wp:effectExtent l="76200" t="76200" r="95250" b="104775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B9263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C9098B" wp14:editId="5D7FDDC1">
                                  <wp:extent cx="161290" cy="77199"/>
                                  <wp:effectExtent l="0" t="0" r="0" b="0"/>
                                  <wp:docPr id="360" name="Picture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6B212A" wp14:editId="61E3F8E2">
                                  <wp:extent cx="161290" cy="124293"/>
                                  <wp:effectExtent l="0" t="0" r="0" b="9525"/>
                                  <wp:docPr id="361" name="Pictur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8" o:spid="_x0000_s1056" style="position:absolute;margin-left:315.95pt;margin-top:55.9pt;width:40.5pt;height:29.25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B9263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8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C9098B" wp14:editId="5D7FDDC1">
                            <wp:extent cx="161290" cy="77199"/>
                            <wp:effectExtent l="0" t="0" r="0" b="0"/>
                            <wp:docPr id="360" name="Picture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6B212A" wp14:editId="61E3F8E2">
                            <wp:extent cx="161290" cy="124293"/>
                            <wp:effectExtent l="0" t="0" r="0" b="9525"/>
                            <wp:docPr id="361" name="Picture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926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C9642DD" wp14:editId="1B8FF37A">
                <wp:simplePos x="0" y="0"/>
                <wp:positionH relativeFrom="column">
                  <wp:posOffset>4013200</wp:posOffset>
                </wp:positionH>
                <wp:positionV relativeFrom="paragraph">
                  <wp:posOffset>212090</wp:posOffset>
                </wp:positionV>
                <wp:extent cx="514350" cy="371475"/>
                <wp:effectExtent l="76200" t="76200" r="95250" b="1047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B9263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EC1E92" wp14:editId="3F5D962A">
                                  <wp:extent cx="161290" cy="77199"/>
                                  <wp:effectExtent l="0" t="0" r="0" b="0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569BE8" wp14:editId="09A7D42C">
                                  <wp:extent cx="161290" cy="124293"/>
                                  <wp:effectExtent l="0" t="0" r="0" b="9525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9" o:spid="_x0000_s1057" style="position:absolute;margin-left:316pt;margin-top:16.7pt;width:40.5pt;height:29.2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Z54AIAAE4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B9263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EC1E92" wp14:editId="3F5D962A">
                            <wp:extent cx="161290" cy="77199"/>
                            <wp:effectExtent l="0" t="0" r="0" b="0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569BE8" wp14:editId="09A7D42C">
                            <wp:extent cx="161290" cy="124293"/>
                            <wp:effectExtent l="0" t="0" r="0" b="9525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926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C7C44F7" wp14:editId="466EBA08">
                <wp:simplePos x="0" y="0"/>
                <wp:positionH relativeFrom="column">
                  <wp:posOffset>4492625</wp:posOffset>
                </wp:positionH>
                <wp:positionV relativeFrom="paragraph">
                  <wp:posOffset>474980</wp:posOffset>
                </wp:positionV>
                <wp:extent cx="429895" cy="0"/>
                <wp:effectExtent l="0" t="76200" r="27305" b="152400"/>
                <wp:wrapNone/>
                <wp:docPr id="900" name="Straight Arrow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8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0" o:spid="_x0000_s1026" type="#_x0000_t32" style="position:absolute;margin-left:353.75pt;margin-top:37.4pt;width:33.85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D618B" w:rsidRDefault="006F5AA5" w:rsidP="006F5AA5">
      <w:pPr>
        <w:pStyle w:val="Heading2"/>
      </w:pPr>
      <w:bookmarkStart w:id="10" w:name="_Toc444590677"/>
      <w:r>
        <w:t xml:space="preserve">Pooled Funding </w:t>
      </w:r>
      <w:r w:rsidR="00B04080">
        <w:t>Arrangement</w:t>
      </w:r>
      <w:bookmarkEnd w:id="10"/>
      <w:r w:rsidR="00B04080">
        <w:t xml:space="preserve"> </w:t>
      </w:r>
    </w:p>
    <w:p w:rsidR="006F5AA5" w:rsidRPr="002766A4" w:rsidRDefault="00B04080" w:rsidP="0006161C">
      <w:pPr>
        <w:spacing w:line="240" w:lineRule="auto"/>
        <w:rPr>
          <w:rFonts w:ascii="Arial" w:hAnsi="Arial" w:cs="Arial"/>
          <w:i/>
          <w:color w:val="548DD4" w:themeColor="text2" w:themeTint="99"/>
          <w:sz w:val="24"/>
          <w:szCs w:val="24"/>
        </w:rPr>
      </w:pPr>
      <w:r w:rsidRPr="002766A4">
        <w:rPr>
          <w:rFonts w:ascii="Arial" w:hAnsi="Arial" w:cs="Arial"/>
          <w:i/>
          <w:color w:val="548DD4" w:themeColor="text2" w:themeTint="99"/>
          <w:sz w:val="24"/>
          <w:szCs w:val="24"/>
        </w:rPr>
        <w:t>(Funding delegated to schools which is recovered via the advances)</w:t>
      </w:r>
    </w:p>
    <w:p w:rsidR="006F5AA5" w:rsidRDefault="006F5AA5" w:rsidP="0006161C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DA082C">
        <w:rPr>
          <w:rFonts w:ascii="Arial" w:hAnsi="Arial" w:cs="Arial"/>
          <w:sz w:val="24"/>
          <w:szCs w:val="24"/>
        </w:rPr>
        <w:t>Details of Pooled Funding Arrangement</w:t>
      </w:r>
      <w:r w:rsidR="00333948">
        <w:rPr>
          <w:rFonts w:ascii="Arial" w:hAnsi="Arial" w:cs="Arial"/>
          <w:sz w:val="24"/>
          <w:szCs w:val="24"/>
        </w:rPr>
        <w:t>s</w:t>
      </w:r>
      <w:r w:rsidRPr="00DA082C">
        <w:rPr>
          <w:rFonts w:ascii="Arial" w:hAnsi="Arial" w:cs="Arial"/>
          <w:sz w:val="24"/>
          <w:szCs w:val="24"/>
        </w:rPr>
        <w:t xml:space="preserve"> will appear below </w:t>
      </w:r>
      <w:r w:rsidR="00333948">
        <w:rPr>
          <w:rFonts w:ascii="Arial" w:hAnsi="Arial" w:cs="Arial"/>
          <w:sz w:val="24"/>
          <w:szCs w:val="24"/>
        </w:rPr>
        <w:t>the</w:t>
      </w:r>
      <w:r w:rsidRPr="00DA082C">
        <w:rPr>
          <w:rFonts w:ascii="Arial" w:hAnsi="Arial" w:cs="Arial"/>
          <w:sz w:val="24"/>
          <w:szCs w:val="24"/>
        </w:rPr>
        <w:t xml:space="preserve"> UIFSM </w:t>
      </w:r>
      <w:r w:rsidR="00333948">
        <w:rPr>
          <w:rFonts w:ascii="Arial" w:hAnsi="Arial" w:cs="Arial"/>
          <w:sz w:val="24"/>
          <w:szCs w:val="24"/>
        </w:rPr>
        <w:t>section</w:t>
      </w:r>
      <w:r w:rsidRPr="00DA082C">
        <w:rPr>
          <w:rFonts w:ascii="Arial" w:hAnsi="Arial" w:cs="Arial"/>
          <w:sz w:val="24"/>
          <w:szCs w:val="24"/>
        </w:rPr>
        <w:t>, with a total expenditure figure in cell I</w:t>
      </w:r>
      <w:r>
        <w:rPr>
          <w:rFonts w:ascii="Arial" w:hAnsi="Arial" w:cs="Arial"/>
          <w:sz w:val="24"/>
          <w:szCs w:val="24"/>
        </w:rPr>
        <w:t>1</w:t>
      </w:r>
      <w:r w:rsidR="00832B73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.</w:t>
      </w:r>
    </w:p>
    <w:p w:rsidR="006F5AA5" w:rsidRDefault="00333948" w:rsidP="007820DC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BD3815D" wp14:editId="0C16B5C3">
                <wp:simplePos x="0" y="0"/>
                <wp:positionH relativeFrom="column">
                  <wp:posOffset>4565650</wp:posOffset>
                </wp:positionH>
                <wp:positionV relativeFrom="paragraph">
                  <wp:posOffset>1198771</wp:posOffset>
                </wp:positionV>
                <wp:extent cx="802256" cy="193040"/>
                <wp:effectExtent l="114300" t="114300" r="112395" b="130810"/>
                <wp:wrapNone/>
                <wp:docPr id="982" name="Rounded Rectangle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9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82" o:spid="_x0000_s1026" style="position:absolute;margin-left:359.5pt;margin-top:94.4pt;width:63.15pt;height:15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" filled="f" strokecolor="red" strokeweight="2pt"/>
            </w:pict>
          </mc:Fallback>
        </mc:AlternateContent>
      </w:r>
      <w:r w:rsidR="00832B73">
        <w:rPr>
          <w:noProof/>
          <w:lang w:eastAsia="en-GB"/>
        </w:rPr>
        <w:drawing>
          <wp:inline distT="0" distB="0" distL="0" distR="0" wp14:anchorId="169F2713" wp14:editId="5AA6B1E8">
            <wp:extent cx="5326128" cy="1396401"/>
            <wp:effectExtent l="19050" t="19050" r="27305" b="13335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118" cy="139797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D1569" w:rsidRDefault="007D1569" w:rsidP="00F718BE">
      <w:pPr>
        <w:pStyle w:val="Heading1"/>
        <w:spacing w:line="360" w:lineRule="auto"/>
        <w:rPr>
          <w:u w:val="single"/>
        </w:rPr>
      </w:pPr>
      <w:bookmarkStart w:id="11" w:name="_Toc444590678"/>
      <w:r w:rsidRPr="006F5AA5">
        <w:rPr>
          <w:u w:val="single"/>
        </w:rPr>
        <w:t>‘Excess E1 &amp; E2’ Tab</w:t>
      </w:r>
      <w:bookmarkEnd w:id="11"/>
    </w:p>
    <w:p w:rsidR="009C740D" w:rsidRDefault="00115238" w:rsidP="00AB11B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B482F75" wp14:editId="3B516994">
                <wp:simplePos x="0" y="0"/>
                <wp:positionH relativeFrom="column">
                  <wp:posOffset>2397594</wp:posOffset>
                </wp:positionH>
                <wp:positionV relativeFrom="paragraph">
                  <wp:posOffset>228269</wp:posOffset>
                </wp:positionV>
                <wp:extent cx="2928289" cy="795130"/>
                <wp:effectExtent l="57150" t="38100" r="62865" b="119380"/>
                <wp:wrapNone/>
                <wp:docPr id="985" name="Straight Arrow Connector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8289" cy="795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5" o:spid="_x0000_s1026" type="#_x0000_t32" style="position:absolute;margin-left:188.8pt;margin-top:17.95pt;width:230.55pt;height:62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11BC" w:rsidRPr="007A260C">
        <w:rPr>
          <w:rFonts w:ascii="Arial" w:hAnsi="Arial" w:cs="Arial"/>
          <w:sz w:val="24"/>
          <w:szCs w:val="24"/>
        </w:rPr>
        <w:t>At the</w:t>
      </w:r>
      <w:r w:rsidR="00AB11BC">
        <w:t xml:space="preserve"> </w:t>
      </w:r>
      <w:r w:rsidR="00AB11BC" w:rsidRPr="007A260C">
        <w:rPr>
          <w:rFonts w:ascii="Arial" w:hAnsi="Arial" w:cs="Arial"/>
          <w:sz w:val="24"/>
          <w:szCs w:val="24"/>
        </w:rPr>
        <w:t xml:space="preserve">top of this sheet, </w:t>
      </w:r>
      <w:r w:rsidR="00AB11BC">
        <w:rPr>
          <w:rFonts w:ascii="Arial" w:hAnsi="Arial" w:cs="Arial"/>
          <w:sz w:val="24"/>
          <w:szCs w:val="24"/>
        </w:rPr>
        <w:t>a</w:t>
      </w:r>
      <w:r w:rsidR="00AB11BC" w:rsidRPr="007A260C">
        <w:rPr>
          <w:rFonts w:ascii="Arial" w:hAnsi="Arial" w:cs="Arial"/>
          <w:sz w:val="24"/>
          <w:szCs w:val="24"/>
        </w:rPr>
        <w:t xml:space="preserve"> </w:t>
      </w:r>
      <w:r w:rsidR="00AB11BC">
        <w:rPr>
          <w:rFonts w:ascii="Arial" w:hAnsi="Arial" w:cs="Arial"/>
          <w:sz w:val="24"/>
          <w:szCs w:val="24"/>
        </w:rPr>
        <w:t>P</w:t>
      </w:r>
      <w:r w:rsidR="00AB11BC" w:rsidRPr="007A260C">
        <w:rPr>
          <w:rFonts w:ascii="Arial" w:hAnsi="Arial" w:cs="Arial"/>
          <w:sz w:val="24"/>
          <w:szCs w:val="24"/>
        </w:rPr>
        <w:t xml:space="preserve">rotected </w:t>
      </w:r>
      <w:r w:rsidR="00AB11BC">
        <w:rPr>
          <w:rFonts w:ascii="Arial" w:hAnsi="Arial" w:cs="Arial"/>
          <w:sz w:val="24"/>
          <w:szCs w:val="24"/>
        </w:rPr>
        <w:t>C</w:t>
      </w:r>
      <w:r w:rsidR="00AB11BC" w:rsidRPr="007A260C">
        <w:rPr>
          <w:rFonts w:ascii="Arial" w:hAnsi="Arial" w:cs="Arial"/>
          <w:sz w:val="24"/>
          <w:szCs w:val="24"/>
        </w:rPr>
        <w:t xml:space="preserve">ash </w:t>
      </w:r>
      <w:r w:rsidR="00AB11BC">
        <w:rPr>
          <w:rFonts w:ascii="Arial" w:hAnsi="Arial" w:cs="Arial"/>
          <w:sz w:val="24"/>
          <w:szCs w:val="24"/>
        </w:rPr>
        <w:t>A</w:t>
      </w:r>
      <w:r w:rsidR="00AB11BC" w:rsidRPr="007A260C">
        <w:rPr>
          <w:rFonts w:ascii="Arial" w:hAnsi="Arial" w:cs="Arial"/>
          <w:sz w:val="24"/>
          <w:szCs w:val="24"/>
        </w:rPr>
        <w:t>dvance</w:t>
      </w:r>
      <w:r w:rsidR="00AB11BC">
        <w:rPr>
          <w:rFonts w:ascii="Arial" w:hAnsi="Arial" w:cs="Arial"/>
          <w:sz w:val="24"/>
          <w:szCs w:val="24"/>
        </w:rPr>
        <w:t xml:space="preserve"> figure will be </w:t>
      </w:r>
      <w:r w:rsidR="007D29D1">
        <w:rPr>
          <w:rFonts w:ascii="Arial" w:hAnsi="Arial" w:cs="Arial"/>
          <w:sz w:val="24"/>
          <w:szCs w:val="24"/>
        </w:rPr>
        <w:t>shown</w:t>
      </w:r>
      <w:r w:rsidR="009C740D">
        <w:rPr>
          <w:rFonts w:ascii="Arial" w:hAnsi="Arial" w:cs="Arial"/>
          <w:sz w:val="24"/>
          <w:szCs w:val="24"/>
        </w:rPr>
        <w:t xml:space="preserve"> in cell C4</w:t>
      </w:r>
      <w:r w:rsidR="007D29D1">
        <w:rPr>
          <w:rFonts w:ascii="Arial" w:hAnsi="Arial" w:cs="Arial"/>
          <w:sz w:val="24"/>
          <w:szCs w:val="24"/>
        </w:rPr>
        <w:t>,</w:t>
      </w:r>
      <w:r w:rsidR="00AB11BC">
        <w:rPr>
          <w:rFonts w:ascii="Arial" w:hAnsi="Arial" w:cs="Arial"/>
          <w:sz w:val="24"/>
          <w:szCs w:val="24"/>
        </w:rPr>
        <w:t xml:space="preserve"> based o</w:t>
      </w:r>
      <w:r w:rsidR="008631B9">
        <w:rPr>
          <w:rFonts w:ascii="Arial" w:hAnsi="Arial" w:cs="Arial"/>
          <w:sz w:val="24"/>
          <w:szCs w:val="24"/>
        </w:rPr>
        <w:t>n the figure as at February 2017</w:t>
      </w:r>
      <w:r w:rsidR="00AB11BC">
        <w:rPr>
          <w:rFonts w:ascii="Arial" w:hAnsi="Arial" w:cs="Arial"/>
          <w:sz w:val="24"/>
          <w:szCs w:val="24"/>
        </w:rPr>
        <w:t xml:space="preserve">. </w:t>
      </w:r>
    </w:p>
    <w:p w:rsidR="00AB11BC" w:rsidRPr="007A260C" w:rsidRDefault="00832B73" w:rsidP="00AB11B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EF7C4C4" wp14:editId="1244827A">
                <wp:simplePos x="0" y="0"/>
                <wp:positionH relativeFrom="column">
                  <wp:posOffset>1738630</wp:posOffset>
                </wp:positionH>
                <wp:positionV relativeFrom="paragraph">
                  <wp:posOffset>496570</wp:posOffset>
                </wp:positionV>
                <wp:extent cx="664210" cy="146050"/>
                <wp:effectExtent l="114300" t="114300" r="78740" b="139700"/>
                <wp:wrapNone/>
                <wp:docPr id="986" name="Rounded Rectangle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146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86" o:spid="_x0000_s1026" style="position:absolute;margin-left:136.9pt;margin-top:39.1pt;width:52.3pt;height:11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5D24B73" wp14:editId="0FA52E8E">
                <wp:simplePos x="0" y="0"/>
                <wp:positionH relativeFrom="column">
                  <wp:posOffset>1576358</wp:posOffset>
                </wp:positionH>
                <wp:positionV relativeFrom="paragraph">
                  <wp:posOffset>169276</wp:posOffset>
                </wp:positionV>
                <wp:extent cx="291465" cy="117806"/>
                <wp:effectExtent l="0" t="0" r="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117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124.1pt;margin-top:13.35pt;width:22.95pt;height:9.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6DB882" wp14:editId="693E6D46">
            <wp:extent cx="5098873" cy="2520564"/>
            <wp:effectExtent l="0" t="0" r="6985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92" cy="25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BC" w:rsidRDefault="008631B9" w:rsidP="0006161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March 2017</w:t>
      </w:r>
      <w:r w:rsidR="00AB11BC">
        <w:rPr>
          <w:rFonts w:ascii="Arial" w:hAnsi="Arial" w:cs="Arial"/>
          <w:sz w:val="24"/>
          <w:szCs w:val="24"/>
        </w:rPr>
        <w:t xml:space="preserve">, a member of the Schools &amp; PVI team will be contacting Special Schools to notify them </w:t>
      </w:r>
      <w:r w:rsidR="009768B2">
        <w:rPr>
          <w:rFonts w:ascii="Arial" w:hAnsi="Arial" w:cs="Arial"/>
          <w:sz w:val="24"/>
          <w:szCs w:val="24"/>
        </w:rPr>
        <w:t>i</w:t>
      </w:r>
      <w:r w:rsidR="00AB11BC">
        <w:rPr>
          <w:rFonts w:ascii="Arial" w:hAnsi="Arial" w:cs="Arial"/>
          <w:sz w:val="24"/>
          <w:szCs w:val="24"/>
        </w:rPr>
        <w:t xml:space="preserve">f </w:t>
      </w:r>
      <w:r w:rsidR="0006161C">
        <w:rPr>
          <w:rFonts w:ascii="Arial" w:hAnsi="Arial" w:cs="Arial"/>
          <w:sz w:val="24"/>
          <w:szCs w:val="24"/>
        </w:rPr>
        <w:t>their Protected Cash Advance figure</w:t>
      </w:r>
      <w:r w:rsidR="009768B2">
        <w:rPr>
          <w:rFonts w:ascii="Arial" w:hAnsi="Arial" w:cs="Arial"/>
          <w:sz w:val="24"/>
          <w:szCs w:val="24"/>
        </w:rPr>
        <w:t xml:space="preserve"> needs to be updated</w:t>
      </w:r>
      <w:r w:rsidR="00AB11BC">
        <w:rPr>
          <w:rFonts w:ascii="Arial" w:hAnsi="Arial" w:cs="Arial"/>
          <w:sz w:val="24"/>
          <w:szCs w:val="24"/>
        </w:rPr>
        <w:t xml:space="preserve">. </w:t>
      </w:r>
      <w:r w:rsidR="009768B2">
        <w:rPr>
          <w:rFonts w:ascii="Arial" w:hAnsi="Arial" w:cs="Arial"/>
          <w:sz w:val="24"/>
          <w:szCs w:val="24"/>
        </w:rPr>
        <w:t xml:space="preserve">Any updated figure </w:t>
      </w:r>
      <w:r w:rsidR="00AB11BC">
        <w:rPr>
          <w:rFonts w:ascii="Arial" w:hAnsi="Arial" w:cs="Arial"/>
          <w:sz w:val="24"/>
          <w:szCs w:val="24"/>
        </w:rPr>
        <w:t xml:space="preserve">needs to be entered into cell </w:t>
      </w:r>
      <w:r w:rsidR="009768B2">
        <w:rPr>
          <w:rFonts w:ascii="Arial" w:hAnsi="Arial" w:cs="Arial"/>
          <w:sz w:val="24"/>
          <w:szCs w:val="24"/>
        </w:rPr>
        <w:t xml:space="preserve">C4 by </w:t>
      </w:r>
      <w:r w:rsidR="00AB11BC">
        <w:rPr>
          <w:rFonts w:ascii="Arial" w:hAnsi="Arial" w:cs="Arial"/>
          <w:sz w:val="24"/>
          <w:szCs w:val="24"/>
        </w:rPr>
        <w:t>overtyping the figure that is already there.</w:t>
      </w:r>
    </w:p>
    <w:p w:rsidR="00832B73" w:rsidRDefault="007C22B1" w:rsidP="0006161C">
      <w:pPr>
        <w:spacing w:line="240" w:lineRule="auto"/>
        <w:rPr>
          <w:rFonts w:ascii="Arial" w:hAnsi="Arial" w:cs="Arial"/>
          <w:sz w:val="24"/>
          <w:szCs w:val="24"/>
        </w:rPr>
      </w:pPr>
      <w:r w:rsidRPr="007D29D1">
        <w:rPr>
          <w:rFonts w:ascii="Arial" w:hAnsi="Arial" w:cs="Arial"/>
          <w:sz w:val="24"/>
          <w:szCs w:val="24"/>
        </w:rPr>
        <w:t>This tab</w:t>
      </w:r>
      <w:r w:rsidR="00490952" w:rsidRPr="007D29D1">
        <w:rPr>
          <w:rFonts w:ascii="Arial" w:hAnsi="Arial" w:cs="Arial"/>
          <w:sz w:val="24"/>
          <w:szCs w:val="24"/>
        </w:rPr>
        <w:t xml:space="preserve"> is used to illustrate how Year 1 Excess Element 1 and 2 funding is</w:t>
      </w:r>
      <w:r w:rsidR="00F718BE" w:rsidRPr="007D29D1">
        <w:rPr>
          <w:rFonts w:ascii="Arial" w:hAnsi="Arial" w:cs="Arial"/>
          <w:sz w:val="24"/>
          <w:szCs w:val="24"/>
        </w:rPr>
        <w:t xml:space="preserve"> calculated. </w:t>
      </w:r>
      <w:r w:rsidR="00163FF1" w:rsidRPr="007D29D1">
        <w:rPr>
          <w:rFonts w:ascii="Arial" w:hAnsi="Arial" w:cs="Arial"/>
          <w:sz w:val="24"/>
          <w:szCs w:val="24"/>
        </w:rPr>
        <w:t xml:space="preserve">It shows the </w:t>
      </w:r>
      <w:r w:rsidR="007D29D1" w:rsidRPr="007D29D1">
        <w:rPr>
          <w:rFonts w:ascii="Arial" w:hAnsi="Arial" w:cs="Arial"/>
          <w:sz w:val="24"/>
          <w:szCs w:val="24"/>
        </w:rPr>
        <w:t xml:space="preserve">total commissioned place </w:t>
      </w:r>
      <w:r w:rsidR="00163FF1" w:rsidRPr="007D29D1">
        <w:rPr>
          <w:rFonts w:ascii="Arial" w:hAnsi="Arial" w:cs="Arial"/>
          <w:sz w:val="24"/>
          <w:szCs w:val="24"/>
        </w:rPr>
        <w:t xml:space="preserve">numbers for each month (row </w:t>
      </w:r>
      <w:r w:rsidR="007D29D1" w:rsidRPr="007D29D1">
        <w:rPr>
          <w:rFonts w:ascii="Arial" w:hAnsi="Arial" w:cs="Arial"/>
          <w:sz w:val="24"/>
          <w:szCs w:val="24"/>
        </w:rPr>
        <w:t>10</w:t>
      </w:r>
      <w:r w:rsidR="00163FF1" w:rsidRPr="007D29D1">
        <w:rPr>
          <w:rFonts w:ascii="Arial" w:hAnsi="Arial" w:cs="Arial"/>
          <w:sz w:val="24"/>
          <w:szCs w:val="24"/>
        </w:rPr>
        <w:t>) against the actual</w:t>
      </w:r>
      <w:r w:rsidR="00163FF1">
        <w:rPr>
          <w:rFonts w:ascii="Arial" w:hAnsi="Arial" w:cs="Arial"/>
          <w:sz w:val="24"/>
          <w:szCs w:val="24"/>
        </w:rPr>
        <w:t xml:space="preserve"> place numbers (row </w:t>
      </w:r>
      <w:r w:rsidR="007D29D1">
        <w:rPr>
          <w:rFonts w:ascii="Arial" w:hAnsi="Arial" w:cs="Arial"/>
          <w:sz w:val="24"/>
          <w:szCs w:val="24"/>
        </w:rPr>
        <w:t>12</w:t>
      </w:r>
      <w:r w:rsidR="00163FF1">
        <w:rPr>
          <w:rFonts w:ascii="Arial" w:hAnsi="Arial" w:cs="Arial"/>
          <w:sz w:val="24"/>
          <w:szCs w:val="24"/>
        </w:rPr>
        <w:t xml:space="preserve">), with the difference shown against excess places (row </w:t>
      </w:r>
      <w:r w:rsidR="007D29D1">
        <w:rPr>
          <w:rFonts w:ascii="Arial" w:hAnsi="Arial" w:cs="Arial"/>
          <w:sz w:val="24"/>
          <w:szCs w:val="24"/>
        </w:rPr>
        <w:t>13</w:t>
      </w:r>
      <w:r w:rsidR="00163FF1">
        <w:rPr>
          <w:rFonts w:ascii="Arial" w:hAnsi="Arial" w:cs="Arial"/>
          <w:sz w:val="24"/>
          <w:szCs w:val="24"/>
        </w:rPr>
        <w:t xml:space="preserve">). </w:t>
      </w:r>
    </w:p>
    <w:p w:rsidR="009C740D" w:rsidRDefault="00163FF1" w:rsidP="0006161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number is then multiplied by the excess place unit cost shown in row </w:t>
      </w:r>
      <w:r w:rsidR="007D29D1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to give a total for each month in row 1</w:t>
      </w:r>
      <w:r w:rsidR="007D29D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:rsidR="00395DB7" w:rsidRDefault="0006161C" w:rsidP="0006161C">
      <w:pPr>
        <w:spacing w:line="240" w:lineRule="auto"/>
        <w:rPr>
          <w:noProof/>
          <w:lang w:eastAsia="en-GB"/>
        </w:rPr>
      </w:pPr>
      <w:r w:rsidRPr="007D29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28E2050" wp14:editId="717A5D93">
                <wp:simplePos x="0" y="0"/>
                <wp:positionH relativeFrom="column">
                  <wp:posOffset>4222115</wp:posOffset>
                </wp:positionH>
                <wp:positionV relativeFrom="paragraph">
                  <wp:posOffset>2799080</wp:posOffset>
                </wp:positionV>
                <wp:extent cx="749935" cy="189230"/>
                <wp:effectExtent l="114300" t="114300" r="107315" b="134620"/>
                <wp:wrapNone/>
                <wp:docPr id="983" name="Rounded Rectangl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83" o:spid="_x0000_s1026" style="position:absolute;margin-left:332.45pt;margin-top:220.4pt;width:59.05pt;height:14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" filled="f" strokecolor="red" strokeweight="2pt"/>
            </w:pict>
          </mc:Fallback>
        </mc:AlternateContent>
      </w:r>
      <w:r w:rsidR="00163FF1">
        <w:rPr>
          <w:rFonts w:ascii="Arial" w:hAnsi="Arial" w:cs="Arial"/>
          <w:sz w:val="24"/>
          <w:szCs w:val="24"/>
        </w:rPr>
        <w:t xml:space="preserve">Below </w:t>
      </w:r>
      <w:r w:rsidR="00612AFA">
        <w:rPr>
          <w:rFonts w:ascii="Arial" w:hAnsi="Arial" w:cs="Arial"/>
          <w:sz w:val="24"/>
          <w:szCs w:val="24"/>
        </w:rPr>
        <w:t>the excess place totals</w:t>
      </w:r>
      <w:r w:rsidR="00163FF1">
        <w:rPr>
          <w:rFonts w:ascii="Arial" w:hAnsi="Arial" w:cs="Arial"/>
          <w:sz w:val="24"/>
          <w:szCs w:val="24"/>
        </w:rPr>
        <w:t>, the Protection periods are listed</w:t>
      </w:r>
      <w:r w:rsidR="001B6449">
        <w:rPr>
          <w:rFonts w:ascii="Arial" w:hAnsi="Arial" w:cs="Arial"/>
          <w:sz w:val="24"/>
          <w:szCs w:val="24"/>
        </w:rPr>
        <w:t xml:space="preserve"> and a protected </w:t>
      </w:r>
      <w:r w:rsidR="0010596B">
        <w:rPr>
          <w:rFonts w:ascii="Arial" w:hAnsi="Arial" w:cs="Arial"/>
          <w:sz w:val="24"/>
          <w:szCs w:val="24"/>
        </w:rPr>
        <w:t xml:space="preserve">monthly </w:t>
      </w:r>
      <w:r w:rsidR="001B6449">
        <w:rPr>
          <w:rFonts w:ascii="Arial" w:hAnsi="Arial" w:cs="Arial"/>
          <w:sz w:val="24"/>
          <w:szCs w:val="24"/>
        </w:rPr>
        <w:t>balance</w:t>
      </w:r>
      <w:r w:rsidR="00612AFA">
        <w:rPr>
          <w:rFonts w:ascii="Arial" w:hAnsi="Arial" w:cs="Arial"/>
          <w:sz w:val="24"/>
          <w:szCs w:val="24"/>
        </w:rPr>
        <w:t xml:space="preserve"> is</w:t>
      </w:r>
      <w:r w:rsidR="001B6449">
        <w:rPr>
          <w:rFonts w:ascii="Arial" w:hAnsi="Arial" w:cs="Arial"/>
          <w:sz w:val="24"/>
          <w:szCs w:val="24"/>
        </w:rPr>
        <w:t xml:space="preserve"> </w:t>
      </w:r>
      <w:r w:rsidR="00282F12">
        <w:rPr>
          <w:rFonts w:ascii="Arial" w:hAnsi="Arial" w:cs="Arial"/>
          <w:sz w:val="24"/>
          <w:szCs w:val="24"/>
        </w:rPr>
        <w:t xml:space="preserve">shown </w:t>
      </w:r>
      <w:r w:rsidR="001B6449">
        <w:rPr>
          <w:rFonts w:ascii="Arial" w:hAnsi="Arial" w:cs="Arial"/>
          <w:sz w:val="24"/>
          <w:szCs w:val="24"/>
        </w:rPr>
        <w:t xml:space="preserve">in </w:t>
      </w:r>
      <w:r w:rsidR="0010596B">
        <w:rPr>
          <w:rFonts w:ascii="Arial" w:hAnsi="Arial" w:cs="Arial"/>
          <w:sz w:val="24"/>
          <w:szCs w:val="24"/>
        </w:rPr>
        <w:t>row 1</w:t>
      </w:r>
      <w:r w:rsidR="00F07CBA">
        <w:rPr>
          <w:rFonts w:ascii="Arial" w:hAnsi="Arial" w:cs="Arial"/>
          <w:sz w:val="24"/>
          <w:szCs w:val="24"/>
        </w:rPr>
        <w:t>7</w:t>
      </w:r>
      <w:r w:rsidR="0010596B">
        <w:rPr>
          <w:rFonts w:ascii="Arial" w:hAnsi="Arial" w:cs="Arial"/>
          <w:sz w:val="24"/>
          <w:szCs w:val="24"/>
        </w:rPr>
        <w:t>. The total annual protected balance is then show</w:t>
      </w:r>
      <w:r>
        <w:rPr>
          <w:rFonts w:ascii="Arial" w:hAnsi="Arial" w:cs="Arial"/>
          <w:sz w:val="24"/>
          <w:szCs w:val="24"/>
        </w:rPr>
        <w:t>n</w:t>
      </w:r>
      <w:r w:rsidR="001059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10596B">
        <w:rPr>
          <w:rFonts w:ascii="Arial" w:hAnsi="Arial" w:cs="Arial"/>
          <w:sz w:val="24"/>
          <w:szCs w:val="24"/>
        </w:rPr>
        <w:t xml:space="preserve">n cell </w:t>
      </w:r>
      <w:r w:rsidR="00832B73">
        <w:rPr>
          <w:rFonts w:ascii="Arial" w:hAnsi="Arial" w:cs="Arial"/>
          <w:sz w:val="24"/>
          <w:szCs w:val="24"/>
        </w:rPr>
        <w:t>O</w:t>
      </w:r>
      <w:r w:rsidR="0010596B">
        <w:rPr>
          <w:rFonts w:ascii="Arial" w:hAnsi="Arial" w:cs="Arial"/>
          <w:sz w:val="24"/>
          <w:szCs w:val="24"/>
        </w:rPr>
        <w:t>1</w:t>
      </w:r>
      <w:r w:rsidR="007D29D1">
        <w:rPr>
          <w:rFonts w:ascii="Arial" w:hAnsi="Arial" w:cs="Arial"/>
          <w:sz w:val="24"/>
          <w:szCs w:val="24"/>
        </w:rPr>
        <w:t>7</w:t>
      </w:r>
      <w:r w:rsidR="009C740D">
        <w:rPr>
          <w:rFonts w:ascii="Arial" w:hAnsi="Arial" w:cs="Arial"/>
          <w:sz w:val="24"/>
          <w:szCs w:val="24"/>
        </w:rPr>
        <w:t>.</w:t>
      </w:r>
      <w:r w:rsidR="00832B73" w:rsidRPr="00832B73">
        <w:rPr>
          <w:noProof/>
          <w:lang w:eastAsia="en-GB"/>
        </w:rPr>
        <w:t xml:space="preserve"> </w:t>
      </w:r>
    </w:p>
    <w:p w:rsidR="00395DB7" w:rsidRDefault="00395DB7" w:rsidP="0006161C">
      <w:pPr>
        <w:spacing w:line="240" w:lineRule="auto"/>
        <w:rPr>
          <w:noProof/>
          <w:lang w:eastAsia="en-GB"/>
        </w:rPr>
      </w:pPr>
    </w:p>
    <w:p w:rsidR="00395DB7" w:rsidRDefault="00395DB7" w:rsidP="0006161C">
      <w:pPr>
        <w:spacing w:line="240" w:lineRule="auto"/>
        <w:rPr>
          <w:noProof/>
          <w:lang w:eastAsia="en-GB"/>
        </w:rPr>
      </w:pPr>
    </w:p>
    <w:p w:rsidR="00395DB7" w:rsidRDefault="00395DB7" w:rsidP="0006161C">
      <w:pPr>
        <w:spacing w:line="240" w:lineRule="auto"/>
        <w:rPr>
          <w:noProof/>
          <w:lang w:eastAsia="en-GB"/>
        </w:rPr>
      </w:pPr>
    </w:p>
    <w:p w:rsidR="009C740D" w:rsidRPr="00395DB7" w:rsidRDefault="00395DB7" w:rsidP="0006161C">
      <w:pPr>
        <w:spacing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160E214" wp14:editId="4BC8D652">
            <wp:extent cx="5801710" cy="2301765"/>
            <wp:effectExtent l="19050" t="19050" r="8890" b="228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4497" cy="229890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C9D" w:rsidRDefault="006E3C9D" w:rsidP="006E3C9D">
      <w:pPr>
        <w:pStyle w:val="Heading1"/>
        <w:rPr>
          <w:u w:val="single"/>
        </w:rPr>
      </w:pPr>
      <w:bookmarkStart w:id="12" w:name="_Toc444590679"/>
      <w:r w:rsidRPr="006F5AA5">
        <w:rPr>
          <w:u w:val="single"/>
        </w:rPr>
        <w:t>‘Year 2 &amp; 3 Pupils’ Tab</w:t>
      </w:r>
      <w:bookmarkEnd w:id="12"/>
    </w:p>
    <w:p w:rsidR="009C740D" w:rsidRPr="009C740D" w:rsidRDefault="009C740D" w:rsidP="009C740D"/>
    <w:p w:rsidR="00B40496" w:rsidRDefault="00B40496" w:rsidP="00105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pink-shaded cells in the </w:t>
      </w:r>
      <w:r w:rsidRPr="007F7907">
        <w:rPr>
          <w:rFonts w:ascii="Arial" w:hAnsi="Arial" w:cs="Arial"/>
          <w:i/>
          <w:sz w:val="24"/>
          <w:szCs w:val="24"/>
        </w:rPr>
        <w:t>Year 2 Element 3 pupil data table</w:t>
      </w:r>
      <w:r>
        <w:rPr>
          <w:rFonts w:ascii="Arial" w:hAnsi="Arial" w:cs="Arial"/>
          <w:sz w:val="24"/>
          <w:szCs w:val="24"/>
        </w:rPr>
        <w:t xml:space="preserve"> at the top of the sheet, e</w:t>
      </w:r>
      <w:r w:rsidR="00C5378E">
        <w:rPr>
          <w:rFonts w:ascii="Arial" w:hAnsi="Arial" w:cs="Arial"/>
          <w:sz w:val="24"/>
          <w:szCs w:val="24"/>
        </w:rPr>
        <w:t xml:space="preserve">nter estimated </w:t>
      </w:r>
      <w:r>
        <w:rPr>
          <w:rFonts w:ascii="Arial" w:hAnsi="Arial" w:cs="Arial"/>
          <w:sz w:val="24"/>
          <w:szCs w:val="24"/>
        </w:rPr>
        <w:t xml:space="preserve">Year 2 </w:t>
      </w:r>
      <w:r w:rsidR="00C5378E">
        <w:rPr>
          <w:rFonts w:ascii="Arial" w:hAnsi="Arial" w:cs="Arial"/>
          <w:sz w:val="24"/>
          <w:szCs w:val="24"/>
        </w:rPr>
        <w:t>pupil numbers for each need type against each month from March to July and September to February</w:t>
      </w:r>
      <w:r w:rsidR="00032DEE">
        <w:rPr>
          <w:rFonts w:ascii="Arial" w:hAnsi="Arial" w:cs="Arial"/>
          <w:sz w:val="24"/>
          <w:szCs w:val="24"/>
        </w:rPr>
        <w:t xml:space="preserve">. </w:t>
      </w:r>
    </w:p>
    <w:p w:rsidR="009C740D" w:rsidRDefault="00F372E2" w:rsidP="00105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Figures do not need to be entered for</w:t>
      </w:r>
      <w:r w:rsidR="00032DEE">
        <w:rPr>
          <w:rFonts w:ascii="Arial" w:hAnsi="Arial" w:cs="Arial"/>
          <w:sz w:val="24"/>
          <w:szCs w:val="24"/>
        </w:rPr>
        <w:t xml:space="preserve"> August as these will be based on July figures.</w:t>
      </w:r>
      <w:r w:rsidR="00F905E6">
        <w:rPr>
          <w:rFonts w:ascii="Arial" w:hAnsi="Arial" w:cs="Arial"/>
          <w:sz w:val="24"/>
          <w:szCs w:val="24"/>
        </w:rPr>
        <w:t xml:space="preserve"> Each month’s pupil numbers will generate funding in the following month, so </w:t>
      </w:r>
      <w:r>
        <w:rPr>
          <w:rFonts w:ascii="Arial" w:hAnsi="Arial" w:cs="Arial"/>
          <w:sz w:val="24"/>
          <w:szCs w:val="24"/>
        </w:rPr>
        <w:t>March numbers will dictate the</w:t>
      </w:r>
      <w:r w:rsidR="00F905E6">
        <w:rPr>
          <w:rFonts w:ascii="Arial" w:hAnsi="Arial" w:cs="Arial"/>
          <w:sz w:val="24"/>
          <w:szCs w:val="24"/>
        </w:rPr>
        <w:t xml:space="preserve"> first mo</w:t>
      </w:r>
      <w:r w:rsidR="008631B9">
        <w:rPr>
          <w:rFonts w:ascii="Arial" w:hAnsi="Arial" w:cs="Arial"/>
          <w:sz w:val="24"/>
          <w:szCs w:val="24"/>
        </w:rPr>
        <w:t>nth’s funding in April 2018</w:t>
      </w:r>
      <w:r>
        <w:rPr>
          <w:rFonts w:ascii="Arial" w:hAnsi="Arial" w:cs="Arial"/>
          <w:sz w:val="24"/>
          <w:szCs w:val="24"/>
        </w:rPr>
        <w:t xml:space="preserve"> and </w:t>
      </w:r>
      <w:r w:rsidR="00F905E6">
        <w:rPr>
          <w:rFonts w:ascii="Arial" w:hAnsi="Arial" w:cs="Arial"/>
          <w:sz w:val="24"/>
          <w:szCs w:val="24"/>
        </w:rPr>
        <w:t xml:space="preserve">February numbers will dictate </w:t>
      </w:r>
      <w:r>
        <w:rPr>
          <w:rFonts w:ascii="Arial" w:hAnsi="Arial" w:cs="Arial"/>
          <w:sz w:val="24"/>
          <w:szCs w:val="24"/>
        </w:rPr>
        <w:t>the</w:t>
      </w:r>
      <w:r w:rsidR="00F905E6">
        <w:rPr>
          <w:rFonts w:ascii="Arial" w:hAnsi="Arial" w:cs="Arial"/>
          <w:sz w:val="24"/>
          <w:szCs w:val="24"/>
        </w:rPr>
        <w:t xml:space="preserve"> la</w:t>
      </w:r>
      <w:r w:rsidR="008631B9">
        <w:rPr>
          <w:rFonts w:ascii="Arial" w:hAnsi="Arial" w:cs="Arial"/>
          <w:sz w:val="24"/>
          <w:szCs w:val="24"/>
        </w:rPr>
        <w:t>st month’s funding in March 2019</w:t>
      </w:r>
      <w:r w:rsidR="00F905E6">
        <w:rPr>
          <w:rFonts w:ascii="Arial" w:hAnsi="Arial" w:cs="Arial"/>
          <w:sz w:val="24"/>
          <w:szCs w:val="24"/>
        </w:rPr>
        <w:t>.</w:t>
      </w:r>
    </w:p>
    <w:p w:rsidR="009C740D" w:rsidRDefault="00395DB7" w:rsidP="0010596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45AA93A" wp14:editId="251ABADD">
                <wp:simplePos x="0" y="0"/>
                <wp:positionH relativeFrom="column">
                  <wp:posOffset>1119352</wp:posOffset>
                </wp:positionH>
                <wp:positionV relativeFrom="paragraph">
                  <wp:posOffset>1093842</wp:posOffset>
                </wp:positionV>
                <wp:extent cx="4256689" cy="1086485"/>
                <wp:effectExtent l="114300" t="114300" r="125095" b="132715"/>
                <wp:wrapNone/>
                <wp:docPr id="387" name="Rounded 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89" cy="10864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7" o:spid="_x0000_s1026" style="position:absolute;margin-left:88.15pt;margin-top:86.15pt;width:335.15pt;height:85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9DCA21" wp14:editId="0B603194">
            <wp:extent cx="5738648" cy="3231931"/>
            <wp:effectExtent l="19050" t="19050" r="14605" b="260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22791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53D" w:rsidRDefault="0016153D" w:rsidP="0010596B">
      <w:pPr>
        <w:rPr>
          <w:rFonts w:ascii="Arial" w:hAnsi="Arial" w:cs="Arial"/>
          <w:sz w:val="24"/>
          <w:szCs w:val="24"/>
        </w:rPr>
      </w:pPr>
    </w:p>
    <w:p w:rsidR="00032DEE" w:rsidRDefault="00032DEE" w:rsidP="00105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table just below </w:t>
      </w:r>
      <w:r w:rsidR="00DD68FD">
        <w:rPr>
          <w:rFonts w:ascii="Arial" w:hAnsi="Arial" w:cs="Arial"/>
          <w:sz w:val="24"/>
          <w:szCs w:val="24"/>
        </w:rPr>
        <w:t>is for</w:t>
      </w:r>
      <w:r>
        <w:rPr>
          <w:rFonts w:ascii="Arial" w:hAnsi="Arial" w:cs="Arial"/>
          <w:sz w:val="24"/>
          <w:szCs w:val="24"/>
        </w:rPr>
        <w:t xml:space="preserve"> </w:t>
      </w:r>
      <w:r w:rsidRPr="007F7907">
        <w:rPr>
          <w:rFonts w:ascii="Arial" w:hAnsi="Arial" w:cs="Arial"/>
          <w:i/>
          <w:sz w:val="24"/>
          <w:szCs w:val="24"/>
        </w:rPr>
        <w:t>Year 3 Element 3 pupil data</w:t>
      </w:r>
      <w:r>
        <w:rPr>
          <w:rFonts w:ascii="Arial" w:hAnsi="Arial" w:cs="Arial"/>
          <w:sz w:val="24"/>
          <w:szCs w:val="24"/>
        </w:rPr>
        <w:t>. As before, enter estimated pupil numbers against each month and need type</w:t>
      </w:r>
      <w:r w:rsidR="00B40496">
        <w:rPr>
          <w:rFonts w:ascii="Arial" w:hAnsi="Arial" w:cs="Arial"/>
          <w:sz w:val="24"/>
          <w:szCs w:val="24"/>
        </w:rPr>
        <w:t xml:space="preserve"> in the pink-shaded cells</w:t>
      </w:r>
      <w:r w:rsidR="00F905E6">
        <w:rPr>
          <w:rFonts w:ascii="Arial" w:hAnsi="Arial" w:cs="Arial"/>
          <w:sz w:val="24"/>
          <w:szCs w:val="24"/>
        </w:rPr>
        <w:t>.</w:t>
      </w:r>
    </w:p>
    <w:p w:rsidR="00F905E6" w:rsidRPr="00821435" w:rsidRDefault="00821435" w:rsidP="00F905E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6DEDAB" wp14:editId="14435D77">
                <wp:simplePos x="0" y="0"/>
                <wp:positionH relativeFrom="column">
                  <wp:posOffset>796181</wp:posOffset>
                </wp:positionH>
                <wp:positionV relativeFrom="paragraph">
                  <wp:posOffset>488950</wp:posOffset>
                </wp:positionV>
                <wp:extent cx="4540250" cy="1086485"/>
                <wp:effectExtent l="114300" t="114300" r="127000" b="132715"/>
                <wp:wrapNone/>
                <wp:docPr id="390" name="Rounded 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10864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0" o:spid="_x0000_s1026" style="position:absolute;margin-left:62.7pt;margin-top:38.5pt;width:357.5pt;height:85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F5FEC4" wp14:editId="633B991E">
            <wp:extent cx="5738648" cy="2364828"/>
            <wp:effectExtent l="19050" t="19050" r="14605" b="165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36188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38" w:rsidRDefault="00115238" w:rsidP="00F905E6">
      <w:pPr>
        <w:rPr>
          <w:rFonts w:ascii="Arial" w:hAnsi="Arial" w:cs="Arial"/>
          <w:sz w:val="24"/>
          <w:szCs w:val="24"/>
        </w:rPr>
      </w:pPr>
    </w:p>
    <w:p w:rsidR="00F905E6" w:rsidRDefault="00F905E6" w:rsidP="00F905E6">
      <w:pPr>
        <w:rPr>
          <w:rFonts w:ascii="Arial" w:hAnsi="Arial" w:cs="Arial"/>
          <w:sz w:val="24"/>
          <w:szCs w:val="24"/>
        </w:rPr>
      </w:pPr>
      <w:r w:rsidRPr="00F905E6">
        <w:rPr>
          <w:rFonts w:ascii="Arial" w:hAnsi="Arial" w:cs="Arial"/>
          <w:sz w:val="24"/>
          <w:szCs w:val="24"/>
        </w:rPr>
        <w:t xml:space="preserve">The information </w:t>
      </w:r>
      <w:r w:rsidR="00F372E2">
        <w:rPr>
          <w:rFonts w:ascii="Arial" w:hAnsi="Arial" w:cs="Arial"/>
          <w:sz w:val="24"/>
          <w:szCs w:val="24"/>
        </w:rPr>
        <w:t>entered</w:t>
      </w:r>
      <w:r w:rsidRPr="00F905E6">
        <w:rPr>
          <w:rFonts w:ascii="Arial" w:hAnsi="Arial" w:cs="Arial"/>
          <w:sz w:val="24"/>
          <w:szCs w:val="24"/>
        </w:rPr>
        <w:t xml:space="preserve"> in the</w:t>
      </w:r>
      <w:r w:rsidR="00F372E2">
        <w:rPr>
          <w:rFonts w:ascii="Arial" w:hAnsi="Arial" w:cs="Arial"/>
          <w:sz w:val="24"/>
          <w:szCs w:val="24"/>
        </w:rPr>
        <w:t>se</w:t>
      </w:r>
      <w:r w:rsidRPr="00F905E6">
        <w:rPr>
          <w:rFonts w:ascii="Arial" w:hAnsi="Arial" w:cs="Arial"/>
          <w:sz w:val="24"/>
          <w:szCs w:val="24"/>
        </w:rPr>
        <w:t xml:space="preserve"> tables </w:t>
      </w:r>
      <w:r>
        <w:rPr>
          <w:rFonts w:ascii="Arial" w:hAnsi="Arial" w:cs="Arial"/>
          <w:sz w:val="24"/>
          <w:szCs w:val="24"/>
        </w:rPr>
        <w:t xml:space="preserve">will feed into the </w:t>
      </w:r>
      <w:r w:rsidR="00E71D59">
        <w:rPr>
          <w:rFonts w:ascii="Arial" w:hAnsi="Arial" w:cs="Arial"/>
          <w:sz w:val="24"/>
          <w:szCs w:val="24"/>
        </w:rPr>
        <w:t xml:space="preserve">future years budget </w:t>
      </w:r>
      <w:r w:rsidR="004E409E">
        <w:rPr>
          <w:rFonts w:ascii="Arial" w:hAnsi="Arial" w:cs="Arial"/>
          <w:sz w:val="24"/>
          <w:szCs w:val="24"/>
        </w:rPr>
        <w:t>calculations</w:t>
      </w:r>
      <w:r>
        <w:rPr>
          <w:rFonts w:ascii="Arial" w:hAnsi="Arial" w:cs="Arial"/>
          <w:sz w:val="24"/>
          <w:szCs w:val="24"/>
        </w:rPr>
        <w:t xml:space="preserve"> on the </w:t>
      </w:r>
      <w:r w:rsidRPr="009113B6">
        <w:rPr>
          <w:rFonts w:ascii="Arial" w:hAnsi="Arial" w:cs="Arial"/>
          <w:color w:val="0070C0"/>
          <w:sz w:val="24"/>
          <w:szCs w:val="24"/>
        </w:rPr>
        <w:t>‘Y</w:t>
      </w:r>
      <w:r w:rsidR="00824902" w:rsidRPr="009113B6">
        <w:rPr>
          <w:rFonts w:ascii="Arial" w:hAnsi="Arial" w:cs="Arial"/>
          <w:color w:val="0070C0"/>
          <w:sz w:val="24"/>
          <w:szCs w:val="24"/>
        </w:rPr>
        <w:t xml:space="preserve">ear 2’ Tab </w:t>
      </w:r>
      <w:r w:rsidR="00824902">
        <w:rPr>
          <w:rFonts w:ascii="Arial" w:hAnsi="Arial" w:cs="Arial"/>
          <w:sz w:val="24"/>
          <w:szCs w:val="24"/>
        </w:rPr>
        <w:t xml:space="preserve">and the </w:t>
      </w:r>
      <w:r w:rsidR="00824902" w:rsidRPr="007F7907">
        <w:rPr>
          <w:rFonts w:ascii="Arial" w:hAnsi="Arial" w:cs="Arial"/>
          <w:color w:val="0070C0"/>
          <w:sz w:val="24"/>
          <w:szCs w:val="24"/>
        </w:rPr>
        <w:t>‘Year 3’ Tab</w:t>
      </w:r>
      <w:r w:rsidR="00824902">
        <w:rPr>
          <w:rFonts w:ascii="Arial" w:hAnsi="Arial" w:cs="Arial"/>
          <w:sz w:val="24"/>
          <w:szCs w:val="24"/>
        </w:rPr>
        <w:t xml:space="preserve">, so ensure best estimates </w:t>
      </w:r>
      <w:r w:rsidR="00F372E2">
        <w:rPr>
          <w:rFonts w:ascii="Arial" w:hAnsi="Arial" w:cs="Arial"/>
          <w:sz w:val="24"/>
          <w:szCs w:val="24"/>
        </w:rPr>
        <w:t xml:space="preserve">are used </w:t>
      </w:r>
      <w:r w:rsidR="00824902">
        <w:rPr>
          <w:rFonts w:ascii="Arial" w:hAnsi="Arial" w:cs="Arial"/>
          <w:sz w:val="24"/>
          <w:szCs w:val="24"/>
        </w:rPr>
        <w:t>and double-check</w:t>
      </w:r>
      <w:r w:rsidR="00F372E2">
        <w:rPr>
          <w:rFonts w:ascii="Arial" w:hAnsi="Arial" w:cs="Arial"/>
          <w:sz w:val="24"/>
          <w:szCs w:val="24"/>
        </w:rPr>
        <w:t>ed</w:t>
      </w:r>
      <w:r w:rsidR="00824902">
        <w:rPr>
          <w:rFonts w:ascii="Arial" w:hAnsi="Arial" w:cs="Arial"/>
          <w:sz w:val="24"/>
          <w:szCs w:val="24"/>
        </w:rPr>
        <w:t xml:space="preserve"> </w:t>
      </w:r>
      <w:r w:rsidR="00F372E2">
        <w:rPr>
          <w:rFonts w:ascii="Arial" w:hAnsi="Arial" w:cs="Arial"/>
          <w:sz w:val="24"/>
          <w:szCs w:val="24"/>
        </w:rPr>
        <w:t>for accuracy</w:t>
      </w:r>
      <w:r w:rsidR="00824902">
        <w:rPr>
          <w:rFonts w:ascii="Arial" w:hAnsi="Arial" w:cs="Arial"/>
          <w:sz w:val="24"/>
          <w:szCs w:val="24"/>
        </w:rPr>
        <w:t>.</w:t>
      </w:r>
    </w:p>
    <w:p w:rsidR="006E3C9D" w:rsidRPr="00F905E6" w:rsidRDefault="006E3C9D" w:rsidP="00F905E6">
      <w:pPr>
        <w:rPr>
          <w:rFonts w:ascii="Arial" w:hAnsi="Arial" w:cs="Arial"/>
          <w:sz w:val="24"/>
          <w:szCs w:val="24"/>
        </w:rPr>
      </w:pPr>
    </w:p>
    <w:p w:rsidR="00CF0870" w:rsidRPr="006F5AA5" w:rsidRDefault="00CF0870" w:rsidP="0001469D">
      <w:pPr>
        <w:pStyle w:val="Heading1"/>
        <w:rPr>
          <w:u w:val="single"/>
        </w:rPr>
      </w:pPr>
      <w:bookmarkStart w:id="13" w:name="_Toc444590680"/>
      <w:r w:rsidRPr="006F5AA5">
        <w:rPr>
          <w:u w:val="single"/>
        </w:rPr>
        <w:t>‘Year 2’ Tab</w:t>
      </w:r>
      <w:bookmarkEnd w:id="13"/>
    </w:p>
    <w:p w:rsidR="006E3C9D" w:rsidRDefault="006E3C9D" w:rsidP="00407111">
      <w:pPr>
        <w:rPr>
          <w:rFonts w:ascii="Arial" w:hAnsi="Arial" w:cs="Arial"/>
          <w:sz w:val="24"/>
          <w:szCs w:val="24"/>
        </w:rPr>
      </w:pPr>
    </w:p>
    <w:p w:rsidR="00407111" w:rsidRDefault="00407111" w:rsidP="00407111">
      <w:r w:rsidRPr="00913A97">
        <w:rPr>
          <w:rFonts w:ascii="Arial" w:hAnsi="Arial" w:cs="Arial"/>
          <w:sz w:val="24"/>
          <w:szCs w:val="24"/>
        </w:rPr>
        <w:t xml:space="preserve">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</w:t>
      </w:r>
      <w:r w:rsidRPr="007F7907">
        <w:rPr>
          <w:rFonts w:ascii="Arial" w:hAnsi="Arial" w:cs="Arial"/>
          <w:color w:val="0070C0"/>
          <w:sz w:val="24"/>
          <w:szCs w:val="24"/>
        </w:rPr>
        <w:t>Year 2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Pr="00913A97">
        <w:rPr>
          <w:rFonts w:ascii="Arial" w:hAnsi="Arial" w:cs="Arial"/>
          <w:sz w:val="24"/>
          <w:szCs w:val="24"/>
        </w:rPr>
        <w:t>provides a budget projection for 20</w:t>
      </w:r>
      <w:r w:rsidR="008631B9">
        <w:rPr>
          <w:rFonts w:ascii="Arial" w:hAnsi="Arial" w:cs="Arial"/>
          <w:sz w:val="24"/>
          <w:szCs w:val="24"/>
        </w:rPr>
        <w:t>18</w:t>
      </w:r>
      <w:r w:rsidRPr="00913A97">
        <w:rPr>
          <w:rFonts w:ascii="Arial" w:hAnsi="Arial" w:cs="Arial"/>
          <w:sz w:val="24"/>
          <w:szCs w:val="24"/>
        </w:rPr>
        <w:t>/1</w:t>
      </w:r>
      <w:r w:rsidR="008631B9">
        <w:rPr>
          <w:rFonts w:ascii="Arial" w:hAnsi="Arial" w:cs="Arial"/>
          <w:sz w:val="24"/>
          <w:szCs w:val="24"/>
        </w:rPr>
        <w:t xml:space="preserve">9 </w:t>
      </w:r>
      <w:r w:rsidRPr="00913A97">
        <w:rPr>
          <w:rFonts w:ascii="Arial" w:hAnsi="Arial" w:cs="Arial"/>
          <w:sz w:val="24"/>
          <w:szCs w:val="24"/>
        </w:rPr>
        <w:t>and relies on the pupil number estimates provided in ‘Year 2</w:t>
      </w:r>
      <w:r>
        <w:rPr>
          <w:rFonts w:ascii="Arial" w:hAnsi="Arial" w:cs="Arial"/>
          <w:sz w:val="24"/>
          <w:szCs w:val="24"/>
        </w:rPr>
        <w:t xml:space="preserve"> &amp; 3 Pupils</w:t>
      </w:r>
      <w:r w:rsidRPr="00913A97">
        <w:rPr>
          <w:rFonts w:ascii="Arial" w:hAnsi="Arial" w:cs="Arial"/>
          <w:sz w:val="24"/>
          <w:szCs w:val="24"/>
        </w:rPr>
        <w:t>’ tab.</w:t>
      </w:r>
    </w:p>
    <w:p w:rsidR="009C740D" w:rsidRDefault="009C740D" w:rsidP="002F6B79"/>
    <w:p w:rsidR="00407111" w:rsidRDefault="006949B7" w:rsidP="00407111">
      <w:pPr>
        <w:pStyle w:val="Heading2"/>
      </w:pPr>
      <w:bookmarkStart w:id="14" w:name="_Toc444590681"/>
      <w:r>
        <w:t xml:space="preserve">Place </w:t>
      </w:r>
      <w:proofErr w:type="gramStart"/>
      <w:r>
        <w:t>Plus</w:t>
      </w:r>
      <w:proofErr w:type="gramEnd"/>
      <w:r>
        <w:t xml:space="preserve"> Funding 2018</w:t>
      </w:r>
      <w:r w:rsidR="00407111">
        <w:t>/1</w:t>
      </w:r>
      <w:bookmarkEnd w:id="14"/>
      <w:r>
        <w:t>9</w:t>
      </w:r>
    </w:p>
    <w:p w:rsidR="006E3C9D" w:rsidRPr="006E3C9D" w:rsidRDefault="006E3C9D" w:rsidP="006E3C9D"/>
    <w:p w:rsidR="00005F10" w:rsidRPr="00F372E2" w:rsidRDefault="00CC7DB9" w:rsidP="004456FC">
      <w:pPr>
        <w:rPr>
          <w:rFonts w:ascii="Arial" w:hAnsi="Arial" w:cs="Arial"/>
          <w:sz w:val="24"/>
          <w:szCs w:val="24"/>
        </w:rPr>
      </w:pPr>
      <w:r w:rsidRPr="00F7219F">
        <w:rPr>
          <w:rFonts w:ascii="Arial" w:hAnsi="Arial" w:cs="Arial"/>
          <w:sz w:val="24"/>
          <w:szCs w:val="24"/>
        </w:rPr>
        <w:t xml:space="preserve">1) </w:t>
      </w:r>
      <w:r w:rsidR="00F372E2" w:rsidRPr="00F7219F">
        <w:rPr>
          <w:rFonts w:ascii="Arial" w:hAnsi="Arial" w:cs="Arial"/>
          <w:sz w:val="24"/>
          <w:szCs w:val="24"/>
        </w:rPr>
        <w:t>E</w:t>
      </w:r>
      <w:r w:rsidR="00E71D59" w:rsidRPr="00F7219F">
        <w:rPr>
          <w:rFonts w:ascii="Arial" w:hAnsi="Arial" w:cs="Arial"/>
          <w:sz w:val="24"/>
          <w:szCs w:val="24"/>
        </w:rPr>
        <w:t>nter</w:t>
      </w:r>
      <w:r w:rsidR="00005F10" w:rsidRPr="00F7219F">
        <w:rPr>
          <w:rFonts w:ascii="Arial" w:hAnsi="Arial" w:cs="Arial"/>
          <w:sz w:val="24"/>
          <w:szCs w:val="24"/>
        </w:rPr>
        <w:t xml:space="preserve"> the </w:t>
      </w:r>
      <w:r w:rsidR="00F372E2" w:rsidRPr="00F7219F">
        <w:rPr>
          <w:rFonts w:ascii="Arial" w:hAnsi="Arial" w:cs="Arial"/>
          <w:sz w:val="24"/>
          <w:szCs w:val="24"/>
        </w:rPr>
        <w:t xml:space="preserve">estimated </w:t>
      </w:r>
      <w:r w:rsidR="00005F10" w:rsidRPr="00F7219F">
        <w:rPr>
          <w:rFonts w:ascii="Arial" w:hAnsi="Arial" w:cs="Arial"/>
          <w:sz w:val="24"/>
          <w:szCs w:val="24"/>
        </w:rPr>
        <w:t xml:space="preserve">number of </w:t>
      </w:r>
      <w:r w:rsidR="00F7219F" w:rsidRPr="00F7219F">
        <w:rPr>
          <w:rFonts w:ascii="Arial" w:hAnsi="Arial" w:cs="Arial"/>
          <w:sz w:val="24"/>
          <w:szCs w:val="24"/>
        </w:rPr>
        <w:t xml:space="preserve">April to August </w:t>
      </w:r>
      <w:r w:rsidR="00E71D59" w:rsidRPr="00F7219F">
        <w:rPr>
          <w:rFonts w:ascii="Arial" w:hAnsi="Arial" w:cs="Arial"/>
          <w:sz w:val="24"/>
          <w:szCs w:val="24"/>
        </w:rPr>
        <w:t xml:space="preserve">Pre-16 </w:t>
      </w:r>
      <w:r w:rsidR="00005F10" w:rsidRPr="00F7219F">
        <w:rPr>
          <w:rFonts w:ascii="Arial" w:hAnsi="Arial" w:cs="Arial"/>
          <w:sz w:val="24"/>
          <w:szCs w:val="24"/>
        </w:rPr>
        <w:t>p</w:t>
      </w:r>
      <w:r w:rsidR="00E71D59" w:rsidRPr="00F7219F">
        <w:rPr>
          <w:rFonts w:ascii="Arial" w:hAnsi="Arial" w:cs="Arial"/>
          <w:sz w:val="24"/>
          <w:szCs w:val="24"/>
        </w:rPr>
        <w:t>laces</w:t>
      </w:r>
      <w:r w:rsidR="00005F10" w:rsidRPr="00F7219F">
        <w:rPr>
          <w:rFonts w:ascii="Arial" w:hAnsi="Arial" w:cs="Arial"/>
          <w:sz w:val="24"/>
          <w:szCs w:val="24"/>
        </w:rPr>
        <w:t xml:space="preserve"> </w:t>
      </w:r>
      <w:r w:rsidR="0016153D">
        <w:rPr>
          <w:rFonts w:ascii="Arial" w:hAnsi="Arial" w:cs="Arial"/>
          <w:sz w:val="24"/>
          <w:szCs w:val="24"/>
        </w:rPr>
        <w:t>on</w:t>
      </w:r>
      <w:r w:rsidR="00DD68FD" w:rsidRPr="00F7219F">
        <w:rPr>
          <w:rFonts w:ascii="Arial" w:hAnsi="Arial" w:cs="Arial"/>
          <w:sz w:val="24"/>
          <w:szCs w:val="24"/>
        </w:rPr>
        <w:t xml:space="preserve"> </w:t>
      </w:r>
      <w:r w:rsidR="008631B9">
        <w:rPr>
          <w:rFonts w:ascii="Arial" w:hAnsi="Arial" w:cs="Arial"/>
          <w:sz w:val="24"/>
          <w:szCs w:val="24"/>
        </w:rPr>
        <w:t>October 2017</w:t>
      </w:r>
      <w:r w:rsidR="00E71D59" w:rsidRPr="00F7219F">
        <w:rPr>
          <w:rFonts w:ascii="Arial" w:hAnsi="Arial" w:cs="Arial"/>
          <w:sz w:val="24"/>
          <w:szCs w:val="24"/>
        </w:rPr>
        <w:t xml:space="preserve"> in cell</w:t>
      </w:r>
      <w:r w:rsidR="00005F10" w:rsidRPr="00F7219F">
        <w:rPr>
          <w:rFonts w:ascii="Arial" w:hAnsi="Arial" w:cs="Arial"/>
          <w:sz w:val="24"/>
          <w:szCs w:val="24"/>
        </w:rPr>
        <w:t xml:space="preserve"> </w:t>
      </w:r>
      <w:r w:rsidR="00F7219F" w:rsidRPr="00F7219F">
        <w:rPr>
          <w:rFonts w:ascii="Arial" w:hAnsi="Arial" w:cs="Arial"/>
          <w:sz w:val="24"/>
          <w:szCs w:val="24"/>
        </w:rPr>
        <w:t>G16, and</w:t>
      </w:r>
      <w:r w:rsidR="00F7219F">
        <w:rPr>
          <w:rFonts w:ascii="Arial" w:hAnsi="Arial" w:cs="Arial"/>
          <w:sz w:val="24"/>
          <w:szCs w:val="24"/>
        </w:rPr>
        <w:t xml:space="preserve"> September to March Pre-16 places in cell G17.</w:t>
      </w:r>
    </w:p>
    <w:p w:rsidR="00E71D59" w:rsidRPr="00F372E2" w:rsidRDefault="00CC7DB9" w:rsidP="004456FC">
      <w:pPr>
        <w:rPr>
          <w:rFonts w:ascii="Arial" w:hAnsi="Arial" w:cs="Arial"/>
          <w:sz w:val="24"/>
          <w:szCs w:val="24"/>
        </w:rPr>
      </w:pPr>
      <w:r w:rsidRPr="00F372E2">
        <w:rPr>
          <w:rFonts w:ascii="Arial" w:hAnsi="Arial" w:cs="Arial"/>
          <w:sz w:val="24"/>
          <w:szCs w:val="24"/>
        </w:rPr>
        <w:t xml:space="preserve">2) </w:t>
      </w:r>
      <w:r w:rsidR="00E72FCB" w:rsidRPr="00F7219F">
        <w:rPr>
          <w:rFonts w:ascii="Arial" w:hAnsi="Arial" w:cs="Arial"/>
          <w:sz w:val="24"/>
          <w:szCs w:val="24"/>
        </w:rPr>
        <w:t xml:space="preserve">Enter the estimated number of April to </w:t>
      </w:r>
      <w:r w:rsidR="00E72FCB">
        <w:rPr>
          <w:rFonts w:ascii="Arial" w:hAnsi="Arial" w:cs="Arial"/>
          <w:sz w:val="24"/>
          <w:szCs w:val="24"/>
        </w:rPr>
        <w:t>July</w:t>
      </w:r>
      <w:r w:rsidR="00E72FCB" w:rsidRPr="00F7219F">
        <w:rPr>
          <w:rFonts w:ascii="Arial" w:hAnsi="Arial" w:cs="Arial"/>
          <w:sz w:val="24"/>
          <w:szCs w:val="24"/>
        </w:rPr>
        <w:t xml:space="preserve"> P</w:t>
      </w:r>
      <w:r w:rsidR="00E72FCB">
        <w:rPr>
          <w:rFonts w:ascii="Arial" w:hAnsi="Arial" w:cs="Arial"/>
          <w:sz w:val="24"/>
          <w:szCs w:val="24"/>
        </w:rPr>
        <w:t>ost</w:t>
      </w:r>
      <w:r w:rsidR="0016153D">
        <w:rPr>
          <w:rFonts w:ascii="Arial" w:hAnsi="Arial" w:cs="Arial"/>
          <w:sz w:val="24"/>
          <w:szCs w:val="24"/>
        </w:rPr>
        <w:t>-16 places on</w:t>
      </w:r>
      <w:r w:rsidR="008631B9">
        <w:rPr>
          <w:rFonts w:ascii="Arial" w:hAnsi="Arial" w:cs="Arial"/>
          <w:sz w:val="24"/>
          <w:szCs w:val="24"/>
        </w:rPr>
        <w:t xml:space="preserve"> October 2017</w:t>
      </w:r>
      <w:r w:rsidR="00E72FCB" w:rsidRPr="00F7219F">
        <w:rPr>
          <w:rFonts w:ascii="Arial" w:hAnsi="Arial" w:cs="Arial"/>
          <w:sz w:val="24"/>
          <w:szCs w:val="24"/>
        </w:rPr>
        <w:t xml:space="preserve"> in cell G</w:t>
      </w:r>
      <w:r w:rsidR="00E72FCB">
        <w:rPr>
          <w:rFonts w:ascii="Arial" w:hAnsi="Arial" w:cs="Arial"/>
          <w:sz w:val="24"/>
          <w:szCs w:val="24"/>
        </w:rPr>
        <w:t>28</w:t>
      </w:r>
      <w:r w:rsidR="00E72FCB" w:rsidRPr="00F7219F">
        <w:rPr>
          <w:rFonts w:ascii="Arial" w:hAnsi="Arial" w:cs="Arial"/>
          <w:sz w:val="24"/>
          <w:szCs w:val="24"/>
        </w:rPr>
        <w:t>, and</w:t>
      </w:r>
      <w:r w:rsidR="00E72FCB">
        <w:rPr>
          <w:rFonts w:ascii="Arial" w:hAnsi="Arial" w:cs="Arial"/>
          <w:sz w:val="24"/>
          <w:szCs w:val="24"/>
        </w:rPr>
        <w:t xml:space="preserve"> August to March Post-16 places in cell G29.</w:t>
      </w:r>
    </w:p>
    <w:p w:rsidR="004E409E" w:rsidRPr="00F372E2" w:rsidRDefault="00CC7DB9" w:rsidP="004E409E">
      <w:pPr>
        <w:rPr>
          <w:rFonts w:ascii="Arial" w:hAnsi="Arial" w:cs="Arial"/>
          <w:sz w:val="24"/>
          <w:szCs w:val="24"/>
        </w:rPr>
      </w:pPr>
      <w:r w:rsidRPr="00F372E2">
        <w:rPr>
          <w:rFonts w:ascii="Arial" w:hAnsi="Arial" w:cs="Arial"/>
          <w:sz w:val="24"/>
          <w:szCs w:val="24"/>
        </w:rPr>
        <w:t xml:space="preserve">3) </w:t>
      </w:r>
      <w:r w:rsidR="004E409E" w:rsidRPr="00F372E2">
        <w:rPr>
          <w:rFonts w:ascii="Arial" w:hAnsi="Arial" w:cs="Arial"/>
          <w:sz w:val="24"/>
          <w:szCs w:val="24"/>
        </w:rPr>
        <w:t xml:space="preserve">The total for Pre-16 Element 1 will be shown in cell I18 and Element 2 in cell I22. </w:t>
      </w:r>
    </w:p>
    <w:p w:rsidR="000C66EF" w:rsidRDefault="00CC7DB9" w:rsidP="004E409E">
      <w:pPr>
        <w:rPr>
          <w:rFonts w:ascii="Arial" w:hAnsi="Arial" w:cs="Arial"/>
          <w:sz w:val="24"/>
          <w:szCs w:val="24"/>
        </w:rPr>
      </w:pPr>
      <w:r w:rsidRPr="00F372E2">
        <w:rPr>
          <w:rFonts w:ascii="Arial" w:hAnsi="Arial" w:cs="Arial"/>
          <w:sz w:val="24"/>
          <w:szCs w:val="24"/>
        </w:rPr>
        <w:t>4)</w:t>
      </w:r>
      <w:r w:rsidRPr="00F372E2">
        <w:rPr>
          <w:rFonts w:ascii="Bodoni MT Black" w:hAnsi="Bodoni MT Black" w:cs="Arial"/>
          <w:sz w:val="24"/>
          <w:szCs w:val="24"/>
        </w:rPr>
        <w:t xml:space="preserve"> </w:t>
      </w:r>
      <w:r w:rsidR="004E409E">
        <w:rPr>
          <w:rFonts w:ascii="Arial" w:hAnsi="Arial" w:cs="Arial"/>
          <w:sz w:val="24"/>
          <w:szCs w:val="24"/>
        </w:rPr>
        <w:t>The total for Post-16 El</w:t>
      </w:r>
      <w:r w:rsidR="00F7219F">
        <w:rPr>
          <w:rFonts w:ascii="Arial" w:hAnsi="Arial" w:cs="Arial"/>
          <w:sz w:val="24"/>
          <w:szCs w:val="24"/>
        </w:rPr>
        <w:t>ement 1 will be shown in cell I30</w:t>
      </w:r>
      <w:r w:rsidR="004E409E">
        <w:rPr>
          <w:rFonts w:ascii="Arial" w:hAnsi="Arial" w:cs="Arial"/>
          <w:sz w:val="24"/>
          <w:szCs w:val="24"/>
        </w:rPr>
        <w:t xml:space="preserve"> and Element 2 in cell I3</w:t>
      </w:r>
      <w:r w:rsidR="00F7219F">
        <w:rPr>
          <w:rFonts w:ascii="Arial" w:hAnsi="Arial" w:cs="Arial"/>
          <w:sz w:val="24"/>
          <w:szCs w:val="24"/>
        </w:rPr>
        <w:t>4</w:t>
      </w:r>
      <w:r w:rsidR="004E409E">
        <w:rPr>
          <w:rFonts w:ascii="Arial" w:hAnsi="Arial" w:cs="Arial"/>
          <w:sz w:val="24"/>
          <w:szCs w:val="24"/>
        </w:rPr>
        <w:t>.</w:t>
      </w:r>
    </w:p>
    <w:p w:rsidR="004B63DE" w:rsidRDefault="00E72FCB" w:rsidP="004E409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BD492B" wp14:editId="10ACFD92">
                <wp:simplePos x="0" y="0"/>
                <wp:positionH relativeFrom="column">
                  <wp:posOffset>3175000</wp:posOffset>
                </wp:positionH>
                <wp:positionV relativeFrom="paragraph">
                  <wp:posOffset>2016760</wp:posOffset>
                </wp:positionV>
                <wp:extent cx="514350" cy="371475"/>
                <wp:effectExtent l="76200" t="76200" r="95250" b="104775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C7DB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8BA7CF" wp14:editId="5AB19919">
                                  <wp:extent cx="161290" cy="77199"/>
                                  <wp:effectExtent l="0" t="0" r="0" b="0"/>
                                  <wp:docPr id="914" name="Picture 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4B394F" wp14:editId="62E274BF">
                                  <wp:extent cx="161290" cy="124293"/>
                                  <wp:effectExtent l="0" t="0" r="0" b="9525"/>
                                  <wp:docPr id="915" name="Picture 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9" o:spid="_x0000_s1058" style="position:absolute;margin-left:250pt;margin-top:158.8pt;width:40.5pt;height:29.2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d24A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CC7DB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8BA7CF" wp14:editId="5AB19919">
                            <wp:extent cx="161290" cy="77199"/>
                            <wp:effectExtent l="0" t="0" r="0" b="0"/>
                            <wp:docPr id="914" name="Picture 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4B394F" wp14:editId="62E274BF">
                            <wp:extent cx="161290" cy="124293"/>
                            <wp:effectExtent l="0" t="0" r="0" b="9525"/>
                            <wp:docPr id="915" name="Picture 9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78882C2" wp14:editId="2B0D3993">
                <wp:simplePos x="0" y="0"/>
                <wp:positionH relativeFrom="column">
                  <wp:posOffset>3364230</wp:posOffset>
                </wp:positionH>
                <wp:positionV relativeFrom="paragraph">
                  <wp:posOffset>2365375</wp:posOffset>
                </wp:positionV>
                <wp:extent cx="459105" cy="474345"/>
                <wp:effectExtent l="38100" t="19050" r="74295" b="971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" cy="474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64.9pt;margin-top:186.25pt;width:36.15pt;height:37.3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6681DD" wp14:editId="3890BD5F">
                <wp:simplePos x="0" y="0"/>
                <wp:positionH relativeFrom="column">
                  <wp:posOffset>3519170</wp:posOffset>
                </wp:positionH>
                <wp:positionV relativeFrom="paragraph">
                  <wp:posOffset>2365375</wp:posOffset>
                </wp:positionV>
                <wp:extent cx="304165" cy="301625"/>
                <wp:effectExtent l="38100" t="19050" r="95885" b="98425"/>
                <wp:wrapNone/>
                <wp:docPr id="373" name="Straight Arr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30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3" o:spid="_x0000_s1026" type="#_x0000_t32" style="position:absolute;margin-left:277.1pt;margin-top:186.25pt;width:23.95pt;height:2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3D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BDC74C" wp14:editId="429363A9">
                <wp:simplePos x="0" y="0"/>
                <wp:positionH relativeFrom="column">
                  <wp:posOffset>5680075</wp:posOffset>
                </wp:positionH>
                <wp:positionV relativeFrom="paragraph">
                  <wp:posOffset>3449955</wp:posOffset>
                </wp:positionV>
                <wp:extent cx="222250" cy="127000"/>
                <wp:effectExtent l="57150" t="19050" r="63500" b="10160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" cy="12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3" o:spid="_x0000_s1026" type="#_x0000_t32" style="position:absolute;margin-left:447.25pt;margin-top:271.65pt;width:17.5pt;height:10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3D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6314F3" wp14:editId="13277DDB">
                <wp:simplePos x="0" y="0"/>
                <wp:positionH relativeFrom="column">
                  <wp:posOffset>5728335</wp:posOffset>
                </wp:positionH>
                <wp:positionV relativeFrom="paragraph">
                  <wp:posOffset>3068955</wp:posOffset>
                </wp:positionV>
                <wp:extent cx="514350" cy="371475"/>
                <wp:effectExtent l="76200" t="76200" r="95250" b="104775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C7DB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2EA074" wp14:editId="19CE8245">
                                  <wp:extent cx="161290" cy="77199"/>
                                  <wp:effectExtent l="0" t="0" r="0" b="0"/>
                                  <wp:docPr id="910" name="Picture 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685BC6" wp14:editId="18957214">
                                  <wp:extent cx="161290" cy="124293"/>
                                  <wp:effectExtent l="0" t="0" r="0" b="9525"/>
                                  <wp:docPr id="911" name="Picture 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5" o:spid="_x0000_s1059" style="position:absolute;margin-left:451.05pt;margin-top:241.65pt;width:40.5pt;height:29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oH4g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" fillcolor="white [3212]" strokecolor="red" strokeweight="1.5pt">
                <v:textbox>
                  <w:txbxContent>
                    <w:p w:rsidR="0016153D" w:rsidRPr="009E1AC3" w:rsidRDefault="0016153D" w:rsidP="00CC7DB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2EA074" wp14:editId="19CE8245">
                            <wp:extent cx="161290" cy="77199"/>
                            <wp:effectExtent l="0" t="0" r="0" b="0"/>
                            <wp:docPr id="910" name="Picture 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685BC6" wp14:editId="18957214">
                            <wp:extent cx="161290" cy="124293"/>
                            <wp:effectExtent l="0" t="0" r="0" b="9525"/>
                            <wp:docPr id="911" name="Picture 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D3D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13EA49" wp14:editId="300FE769">
                <wp:simplePos x="0" y="0"/>
                <wp:positionH relativeFrom="column">
                  <wp:posOffset>5679440</wp:posOffset>
                </wp:positionH>
                <wp:positionV relativeFrom="paragraph">
                  <wp:posOffset>2942590</wp:posOffset>
                </wp:positionV>
                <wp:extent cx="179070" cy="166370"/>
                <wp:effectExtent l="57150" t="38100" r="68580" b="81280"/>
                <wp:wrapNone/>
                <wp:docPr id="370" name="Straight Arrow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" cy="166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0" o:spid="_x0000_s1026" type="#_x0000_t32" style="position:absolute;margin-left:447.2pt;margin-top:231.7pt;width:14.1pt;height:13.1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74110" w:rsidRPr="004B63DE" w:rsidRDefault="00BC0CA4" w:rsidP="004E409E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73C60E" wp14:editId="4881F72E">
                <wp:simplePos x="0" y="0"/>
                <wp:positionH relativeFrom="column">
                  <wp:posOffset>5969109</wp:posOffset>
                </wp:positionH>
                <wp:positionV relativeFrom="paragraph">
                  <wp:posOffset>3037840</wp:posOffset>
                </wp:positionV>
                <wp:extent cx="514350" cy="371475"/>
                <wp:effectExtent l="76200" t="76200" r="95250" b="104775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C7DB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24EA07" wp14:editId="1933059B">
                                  <wp:extent cx="161290" cy="77199"/>
                                  <wp:effectExtent l="0" t="0" r="0" b="0"/>
                                  <wp:docPr id="916" name="Picture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6AD6E9" wp14:editId="7EC38D0C">
                                  <wp:extent cx="161290" cy="124293"/>
                                  <wp:effectExtent l="0" t="0" r="0" b="9525"/>
                                  <wp:docPr id="917" name="Picture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6" o:spid="_x0000_s1060" style="position:absolute;margin-left:470pt;margin-top:239.2pt;width:40.5pt;height:29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Ol3g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X0&#10;Ci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CC7DB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24EA07" wp14:editId="1933059B">
                            <wp:extent cx="161290" cy="77199"/>
                            <wp:effectExtent l="0" t="0" r="0" b="0"/>
                            <wp:docPr id="916" name="Picture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6AD6E9" wp14:editId="7EC38D0C">
                            <wp:extent cx="161290" cy="124293"/>
                            <wp:effectExtent l="0" t="0" r="0" b="9525"/>
                            <wp:docPr id="917" name="Picture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F7DEE4" wp14:editId="3B2EB47C">
                <wp:simplePos x="0" y="0"/>
                <wp:positionH relativeFrom="column">
                  <wp:posOffset>5974824</wp:posOffset>
                </wp:positionH>
                <wp:positionV relativeFrom="paragraph">
                  <wp:posOffset>1402715</wp:posOffset>
                </wp:positionV>
                <wp:extent cx="514350" cy="371475"/>
                <wp:effectExtent l="76200" t="76200" r="95250" b="104775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C7DB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2" o:spid="_x0000_s1061" style="position:absolute;margin-left:470.45pt;margin-top:110.45pt;width:40.5pt;height:29.2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f93g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XV&#10;GC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CC7DB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9CEC2DB" wp14:editId="5C15FBD0">
                <wp:simplePos x="0" y="0"/>
                <wp:positionH relativeFrom="column">
                  <wp:posOffset>5880538</wp:posOffset>
                </wp:positionH>
                <wp:positionV relativeFrom="paragraph">
                  <wp:posOffset>3414220</wp:posOffset>
                </wp:positionV>
                <wp:extent cx="189186" cy="148787"/>
                <wp:effectExtent l="57150" t="19050" r="59055" b="99060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186" cy="1487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0" o:spid="_x0000_s1026" type="#_x0000_t32" style="position:absolute;margin-left:463.05pt;margin-top:268.85pt;width:14.9pt;height:11.7pt;flip:x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26A3380" wp14:editId="4F46A6A4">
                <wp:simplePos x="0" y="0"/>
                <wp:positionH relativeFrom="column">
                  <wp:posOffset>5880538</wp:posOffset>
                </wp:positionH>
                <wp:positionV relativeFrom="paragraph">
                  <wp:posOffset>3042745</wp:posOffset>
                </wp:positionV>
                <wp:extent cx="189186" cy="0"/>
                <wp:effectExtent l="57150" t="76200" r="1905" b="152400"/>
                <wp:wrapNone/>
                <wp:docPr id="459" name="Straight Arrow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18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9" o:spid="_x0000_s1026" type="#_x0000_t32" style="position:absolute;margin-left:463.05pt;margin-top:239.6pt;width:14.9pt;height:0;flip:x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3277FA0" wp14:editId="2D580A26">
                <wp:simplePos x="0" y="0"/>
                <wp:positionH relativeFrom="column">
                  <wp:posOffset>3294993</wp:posOffset>
                </wp:positionH>
                <wp:positionV relativeFrom="paragraph">
                  <wp:posOffset>2601310</wp:posOffset>
                </wp:positionV>
                <wp:extent cx="648291" cy="346842"/>
                <wp:effectExtent l="38100" t="19050" r="76200" b="9144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291" cy="346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6" o:spid="_x0000_s1026" type="#_x0000_t32" style="position:absolute;margin-left:259.45pt;margin-top:204.85pt;width:51.05pt;height:27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58A124C" wp14:editId="3CECB3D1">
                <wp:simplePos x="0" y="0"/>
                <wp:positionH relativeFrom="column">
                  <wp:posOffset>3484179</wp:posOffset>
                </wp:positionH>
                <wp:positionV relativeFrom="paragraph">
                  <wp:posOffset>2490952</wp:posOffset>
                </wp:positionV>
                <wp:extent cx="459105" cy="220717"/>
                <wp:effectExtent l="38100" t="19050" r="93345" b="103505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" cy="2207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5" o:spid="_x0000_s1026" type="#_x0000_t32" style="position:absolute;margin-left:274.35pt;margin-top:196.15pt;width:36.15pt;height:17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FBB3A55" wp14:editId="2CB9ADD1">
                <wp:simplePos x="0" y="0"/>
                <wp:positionH relativeFrom="column">
                  <wp:posOffset>5880538</wp:posOffset>
                </wp:positionH>
                <wp:positionV relativeFrom="paragraph">
                  <wp:posOffset>1774606</wp:posOffset>
                </wp:positionV>
                <wp:extent cx="189186" cy="180318"/>
                <wp:effectExtent l="57150" t="19050" r="59055" b="8699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186" cy="1803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0" o:spid="_x0000_s1026" type="#_x0000_t32" style="position:absolute;margin-left:463.05pt;margin-top:139.75pt;width:14.9pt;height:14.2pt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1EEE086" wp14:editId="14282234">
                <wp:simplePos x="0" y="0"/>
                <wp:positionH relativeFrom="column">
                  <wp:posOffset>5880538</wp:posOffset>
                </wp:positionH>
                <wp:positionV relativeFrom="paragraph">
                  <wp:posOffset>1403131</wp:posOffset>
                </wp:positionV>
                <wp:extent cx="189011" cy="0"/>
                <wp:effectExtent l="57150" t="76200" r="1905" b="152400"/>
                <wp:wrapNone/>
                <wp:docPr id="1023" name="Straight Arrow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01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23" o:spid="_x0000_s1026" type="#_x0000_t32" style="position:absolute;margin-left:463.05pt;margin-top:110.5pt;width:14.9pt;height:0;flip:x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B6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B4D27C" wp14:editId="4DFBB9F9">
                <wp:simplePos x="0" y="0"/>
                <wp:positionH relativeFrom="column">
                  <wp:posOffset>3720662</wp:posOffset>
                </wp:positionH>
                <wp:positionV relativeFrom="paragraph">
                  <wp:posOffset>677917</wp:posOffset>
                </wp:positionV>
                <wp:extent cx="287020" cy="457200"/>
                <wp:effectExtent l="57150" t="19050" r="55880" b="95250"/>
                <wp:wrapNone/>
                <wp:docPr id="368" name="Straight Arrow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8" o:spid="_x0000_s1026" type="#_x0000_t32" style="position:absolute;margin-left:292.95pt;margin-top:53.4pt;width:22.6pt;height:3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B6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D1A5C39" wp14:editId="0750DD96">
                <wp:simplePos x="0" y="0"/>
                <wp:positionH relativeFrom="column">
                  <wp:posOffset>3484179</wp:posOffset>
                </wp:positionH>
                <wp:positionV relativeFrom="paragraph">
                  <wp:posOffset>756745</wp:posOffset>
                </wp:positionV>
                <wp:extent cx="459105" cy="601192"/>
                <wp:effectExtent l="38100" t="19050" r="93345" b="85090"/>
                <wp:wrapNone/>
                <wp:docPr id="912" name="Straight Arrow Connector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" cy="6011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2" o:spid="_x0000_s1026" type="#_x0000_t32" style="position:absolute;margin-left:274.35pt;margin-top:59.6pt;width:36.15pt;height:47.3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C3533" w:rsidRP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1952E7B" wp14:editId="33251753">
                <wp:simplePos x="0" y="0"/>
                <wp:positionH relativeFrom="column">
                  <wp:posOffset>3467735</wp:posOffset>
                </wp:positionH>
                <wp:positionV relativeFrom="paragraph">
                  <wp:posOffset>526415</wp:posOffset>
                </wp:positionV>
                <wp:extent cx="514350" cy="371475"/>
                <wp:effectExtent l="76200" t="76200" r="95250" b="104775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16153D" w:rsidRPr="009E1AC3" w:rsidRDefault="0016153D" w:rsidP="002C353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F0D5F2" wp14:editId="4D4C86D8">
                                  <wp:extent cx="161290" cy="77199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DDF5D2" wp14:editId="5D2C3B99">
                                  <wp:extent cx="161290" cy="124293"/>
                                  <wp:effectExtent l="0" t="0" r="0" b="9525"/>
                                  <wp:docPr id="354" name="Pictur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5" o:spid="_x0000_s1062" style="position:absolute;margin-left:273.05pt;margin-top:41.45pt;width:40.5pt;height:29.2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" fillcolor="window" strokecolor="red" strokeweight="1.5pt">
                <v:textbox>
                  <w:txbxContent>
                    <w:p w:rsidR="0016153D" w:rsidRPr="009E1AC3" w:rsidRDefault="0016153D" w:rsidP="002C353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F0D5F2" wp14:editId="4D4C86D8">
                            <wp:extent cx="161290" cy="77199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DDF5D2" wp14:editId="5D2C3B99">
                            <wp:extent cx="161290" cy="124293"/>
                            <wp:effectExtent l="0" t="0" r="0" b="9525"/>
                            <wp:docPr id="354" name="Pictur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B63DE">
        <w:rPr>
          <w:noProof/>
          <w:lang w:eastAsia="en-GB"/>
        </w:rPr>
        <w:drawing>
          <wp:inline distT="0" distB="0" distL="0" distR="0" wp14:anchorId="2C8055F8" wp14:editId="526ECAB5">
            <wp:extent cx="5909792" cy="3972910"/>
            <wp:effectExtent l="19050" t="19050" r="15240" b="2794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5024" cy="397642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533" w:rsidRPr="002C3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516ADA6" wp14:editId="22108788">
                <wp:simplePos x="0" y="0"/>
                <wp:positionH relativeFrom="column">
                  <wp:posOffset>3110865</wp:posOffset>
                </wp:positionH>
                <wp:positionV relativeFrom="paragraph">
                  <wp:posOffset>2339340</wp:posOffset>
                </wp:positionV>
                <wp:extent cx="514350" cy="371475"/>
                <wp:effectExtent l="76200" t="76200" r="95250" b="104775"/>
                <wp:wrapNone/>
                <wp:docPr id="418" name="Oval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16153D" w:rsidRPr="009E1AC3" w:rsidRDefault="0016153D" w:rsidP="002C353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350BE6" wp14:editId="08165604">
                                  <wp:extent cx="161290" cy="77199"/>
                                  <wp:effectExtent l="0" t="0" r="0" b="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EE9AAA" wp14:editId="6BB042F9">
                                  <wp:extent cx="161290" cy="124293"/>
                                  <wp:effectExtent l="0" t="0" r="0" b="9525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8" o:spid="_x0000_s1063" style="position:absolute;margin-left:244.95pt;margin-top:184.2pt;width:40.5pt;height:29.25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" fillcolor="window" strokecolor="red" strokeweight="1.5pt">
                <v:textbox>
                  <w:txbxContent>
                    <w:p w:rsidR="0016153D" w:rsidRPr="009E1AC3" w:rsidRDefault="0016153D" w:rsidP="002C353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350BE6" wp14:editId="08165604">
                            <wp:extent cx="161290" cy="77199"/>
                            <wp:effectExtent l="0" t="0" r="0" b="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EE9AAA" wp14:editId="6BB042F9">
                            <wp:extent cx="161290" cy="124293"/>
                            <wp:effectExtent l="0" t="0" r="0" b="9525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0C66EF" w:rsidRPr="00DD68FD" w:rsidRDefault="000C66EF" w:rsidP="004E409E">
      <w:pPr>
        <w:rPr>
          <w:rFonts w:ascii="Arial" w:hAnsi="Arial" w:cs="Arial"/>
          <w:sz w:val="24"/>
          <w:szCs w:val="24"/>
        </w:rPr>
      </w:pPr>
      <w:r w:rsidRPr="00DD68FD">
        <w:rPr>
          <w:rFonts w:ascii="Arial" w:hAnsi="Arial" w:cs="Arial"/>
          <w:sz w:val="24"/>
          <w:szCs w:val="24"/>
        </w:rPr>
        <w:t xml:space="preserve">5) </w:t>
      </w:r>
      <w:r w:rsidR="004E409E" w:rsidRPr="00DD68FD">
        <w:rPr>
          <w:rFonts w:ascii="Arial" w:hAnsi="Arial" w:cs="Arial"/>
          <w:sz w:val="24"/>
          <w:szCs w:val="24"/>
        </w:rPr>
        <w:t>Eleme</w:t>
      </w:r>
      <w:r w:rsidR="00865BE8">
        <w:rPr>
          <w:rFonts w:ascii="Arial" w:hAnsi="Arial" w:cs="Arial"/>
          <w:sz w:val="24"/>
          <w:szCs w:val="24"/>
        </w:rPr>
        <w:t>nt 3 funding will be shown further down the sheet,</w:t>
      </w:r>
      <w:r w:rsidR="00FE6DFE" w:rsidRPr="00DD68FD">
        <w:rPr>
          <w:rFonts w:ascii="Arial" w:hAnsi="Arial" w:cs="Arial"/>
          <w:sz w:val="24"/>
          <w:szCs w:val="24"/>
        </w:rPr>
        <w:t xml:space="preserve"> with the number of pupils for each need type and their associated funding rates shown separately. </w:t>
      </w:r>
    </w:p>
    <w:p w:rsidR="004E409E" w:rsidRPr="00DD68FD" w:rsidRDefault="000C66EF" w:rsidP="004E409E">
      <w:pPr>
        <w:rPr>
          <w:rFonts w:ascii="Arial" w:hAnsi="Arial" w:cs="Arial"/>
          <w:sz w:val="24"/>
          <w:szCs w:val="24"/>
        </w:rPr>
      </w:pPr>
      <w:r w:rsidRPr="00DD68FD">
        <w:rPr>
          <w:rFonts w:ascii="Arial" w:hAnsi="Arial" w:cs="Arial"/>
          <w:sz w:val="24"/>
          <w:szCs w:val="24"/>
        </w:rPr>
        <w:t xml:space="preserve">6) </w:t>
      </w:r>
      <w:r w:rsidR="00FE6DFE" w:rsidRPr="00DD68FD">
        <w:rPr>
          <w:rFonts w:ascii="Arial" w:hAnsi="Arial" w:cs="Arial"/>
          <w:sz w:val="24"/>
          <w:szCs w:val="24"/>
        </w:rPr>
        <w:t>T</w:t>
      </w:r>
      <w:r w:rsidR="004E409E" w:rsidRPr="00DD68FD">
        <w:rPr>
          <w:rFonts w:ascii="Arial" w:hAnsi="Arial" w:cs="Arial"/>
          <w:sz w:val="24"/>
          <w:szCs w:val="24"/>
        </w:rPr>
        <w:t>otal</w:t>
      </w:r>
      <w:r w:rsidR="00FE6DFE" w:rsidRPr="00DD68FD">
        <w:rPr>
          <w:rFonts w:ascii="Arial" w:hAnsi="Arial" w:cs="Arial"/>
          <w:sz w:val="24"/>
          <w:szCs w:val="24"/>
        </w:rPr>
        <w:t xml:space="preserve"> Element 3 funding is shown in</w:t>
      </w:r>
      <w:r w:rsidR="004E409E" w:rsidRPr="00DD68FD">
        <w:rPr>
          <w:rFonts w:ascii="Arial" w:hAnsi="Arial" w:cs="Arial"/>
          <w:sz w:val="24"/>
          <w:szCs w:val="24"/>
        </w:rPr>
        <w:t xml:space="preserve"> cell </w:t>
      </w:r>
      <w:r w:rsidR="00FE6DFE" w:rsidRPr="00DD68FD">
        <w:rPr>
          <w:rFonts w:ascii="Arial" w:hAnsi="Arial" w:cs="Arial"/>
          <w:sz w:val="24"/>
          <w:szCs w:val="24"/>
        </w:rPr>
        <w:t>I5</w:t>
      </w:r>
      <w:r w:rsidR="00DD68FD">
        <w:rPr>
          <w:rFonts w:ascii="Arial" w:hAnsi="Arial" w:cs="Arial"/>
          <w:sz w:val="24"/>
          <w:szCs w:val="24"/>
        </w:rPr>
        <w:t>2</w:t>
      </w:r>
      <w:r w:rsidR="004E409E" w:rsidRPr="00DD68FD">
        <w:rPr>
          <w:rFonts w:ascii="Arial" w:hAnsi="Arial" w:cs="Arial"/>
          <w:sz w:val="24"/>
          <w:szCs w:val="24"/>
        </w:rPr>
        <w:t>.</w:t>
      </w:r>
    </w:p>
    <w:p w:rsidR="000C66EF" w:rsidRDefault="000C66EF" w:rsidP="000C66EF">
      <w:pPr>
        <w:rPr>
          <w:rFonts w:ascii="Arial" w:hAnsi="Arial" w:cs="Arial"/>
          <w:sz w:val="24"/>
          <w:szCs w:val="24"/>
        </w:rPr>
      </w:pPr>
      <w:r w:rsidRPr="00DD68FD">
        <w:rPr>
          <w:rFonts w:ascii="Arial" w:hAnsi="Arial" w:cs="Arial"/>
          <w:sz w:val="24"/>
          <w:szCs w:val="24"/>
        </w:rPr>
        <w:t xml:space="preserve">7) </w:t>
      </w:r>
      <w:r w:rsidR="00DD68FD">
        <w:rPr>
          <w:rFonts w:ascii="Arial" w:hAnsi="Arial" w:cs="Arial"/>
          <w:sz w:val="24"/>
          <w:szCs w:val="24"/>
        </w:rPr>
        <w:t>T</w:t>
      </w:r>
      <w:r w:rsidRPr="009D3D26">
        <w:rPr>
          <w:rFonts w:ascii="Arial" w:hAnsi="Arial" w:cs="Arial"/>
          <w:sz w:val="24"/>
          <w:szCs w:val="24"/>
        </w:rPr>
        <w:t xml:space="preserve">otal Place </w:t>
      </w:r>
      <w:proofErr w:type="gramStart"/>
      <w:r w:rsidRPr="009D3D26">
        <w:rPr>
          <w:rFonts w:ascii="Arial" w:hAnsi="Arial" w:cs="Arial"/>
          <w:sz w:val="24"/>
          <w:szCs w:val="24"/>
        </w:rPr>
        <w:t>Plus</w:t>
      </w:r>
      <w:proofErr w:type="gramEnd"/>
      <w:r w:rsidRPr="009D3D26">
        <w:rPr>
          <w:rFonts w:ascii="Arial" w:hAnsi="Arial" w:cs="Arial"/>
          <w:sz w:val="24"/>
          <w:szCs w:val="24"/>
        </w:rPr>
        <w:t xml:space="preserve"> Funding for 201</w:t>
      </w:r>
      <w:r w:rsidR="008631B9">
        <w:rPr>
          <w:rFonts w:ascii="Arial" w:hAnsi="Arial" w:cs="Arial"/>
          <w:sz w:val="24"/>
          <w:szCs w:val="24"/>
        </w:rPr>
        <w:t>8</w:t>
      </w:r>
      <w:r w:rsidRPr="009D3D26">
        <w:rPr>
          <w:rFonts w:ascii="Arial" w:hAnsi="Arial" w:cs="Arial"/>
          <w:sz w:val="24"/>
          <w:szCs w:val="24"/>
        </w:rPr>
        <w:t>/1</w:t>
      </w:r>
      <w:r w:rsidR="008631B9">
        <w:rPr>
          <w:rFonts w:ascii="Arial" w:hAnsi="Arial" w:cs="Arial"/>
          <w:sz w:val="24"/>
          <w:szCs w:val="24"/>
        </w:rPr>
        <w:t>9</w:t>
      </w:r>
      <w:r w:rsidRPr="009D3D26">
        <w:rPr>
          <w:rFonts w:ascii="Arial" w:hAnsi="Arial" w:cs="Arial"/>
          <w:sz w:val="24"/>
          <w:szCs w:val="24"/>
        </w:rPr>
        <w:t xml:space="preserve"> will then be shown in cell </w:t>
      </w:r>
      <w:r>
        <w:rPr>
          <w:rFonts w:ascii="Arial" w:hAnsi="Arial" w:cs="Arial"/>
          <w:sz w:val="24"/>
          <w:szCs w:val="24"/>
        </w:rPr>
        <w:t>I5</w:t>
      </w:r>
      <w:r w:rsidR="00DD68F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5E3953" w:rsidRPr="009D3D26" w:rsidRDefault="00BC0CA4" w:rsidP="000C66EF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0CB792" wp14:editId="59EB28D7">
                <wp:simplePos x="0" y="0"/>
                <wp:positionH relativeFrom="column">
                  <wp:posOffset>6035149</wp:posOffset>
                </wp:positionH>
                <wp:positionV relativeFrom="paragraph">
                  <wp:posOffset>2937510</wp:posOffset>
                </wp:positionV>
                <wp:extent cx="514350" cy="371475"/>
                <wp:effectExtent l="76200" t="76200" r="95250" b="10477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C66E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7A86BF" wp14:editId="539008E1">
                                  <wp:extent cx="161290" cy="77199"/>
                                  <wp:effectExtent l="0" t="0" r="0" b="0"/>
                                  <wp:docPr id="920" name="Picture 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B1821E" wp14:editId="4FD9A5B2">
                                  <wp:extent cx="161290" cy="124293"/>
                                  <wp:effectExtent l="0" t="0" r="0" b="9525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7" o:spid="_x0000_s1064" style="position:absolute;margin-left:475.2pt;margin-top:231.3pt;width:40.5pt;height:29.2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dD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" fillcolor="white [3212]" strokecolor="red" strokeweight="1.5pt">
                <v:textbox>
                  <w:txbxContent>
                    <w:p w:rsidR="0016153D" w:rsidRPr="009E1AC3" w:rsidRDefault="0016153D" w:rsidP="000C66E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7A86BF" wp14:editId="539008E1">
                            <wp:extent cx="161290" cy="77199"/>
                            <wp:effectExtent l="0" t="0" r="0" b="0"/>
                            <wp:docPr id="920" name="Picture 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B1821E" wp14:editId="4FD9A5B2">
                            <wp:extent cx="161290" cy="124293"/>
                            <wp:effectExtent l="0" t="0" r="0" b="9525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097F29B" wp14:editId="704304BD">
                <wp:simplePos x="0" y="0"/>
                <wp:positionH relativeFrom="column">
                  <wp:posOffset>6010384</wp:posOffset>
                </wp:positionH>
                <wp:positionV relativeFrom="paragraph">
                  <wp:posOffset>2555875</wp:posOffset>
                </wp:positionV>
                <wp:extent cx="514350" cy="371475"/>
                <wp:effectExtent l="76200" t="76200" r="95250" b="10477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C66E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6AB12" wp14:editId="0D1D8697">
                                  <wp:extent cx="161290" cy="77199"/>
                                  <wp:effectExtent l="0" t="0" r="0" b="0"/>
                                  <wp:docPr id="918" name="Pictur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11969" wp14:editId="4AF8A0B8">
                                  <wp:extent cx="161290" cy="124293"/>
                                  <wp:effectExtent l="0" t="0" r="0" b="9525"/>
                                  <wp:docPr id="919" name="Picture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2" o:spid="_x0000_s1065" style="position:absolute;margin-left:473.25pt;margin-top:201.25pt;width:40.5pt;height:29.2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R/3wIAAE4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0C66E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6AB12" wp14:editId="0D1D8697">
                            <wp:extent cx="161290" cy="77199"/>
                            <wp:effectExtent l="0" t="0" r="0" b="0"/>
                            <wp:docPr id="918" name="Pictur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11969" wp14:editId="4AF8A0B8">
                            <wp:extent cx="161290" cy="124293"/>
                            <wp:effectExtent l="0" t="0" r="0" b="9525"/>
                            <wp:docPr id="919" name="Picture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537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19BE18" wp14:editId="349E8D3D">
                <wp:simplePos x="0" y="0"/>
                <wp:positionH relativeFrom="column">
                  <wp:posOffset>1954924</wp:posOffset>
                </wp:positionH>
                <wp:positionV relativeFrom="paragraph">
                  <wp:posOffset>433114</wp:posOffset>
                </wp:positionV>
                <wp:extent cx="4114800" cy="2238703"/>
                <wp:effectExtent l="114300" t="114300" r="133350" b="142875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387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9" o:spid="_x0000_s1026" style="position:absolute;margin-left:153.95pt;margin-top:34.1pt;width:324pt;height:176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" filled="f" strokecolor="red" strokeweight="2pt"/>
            </w:pict>
          </mc:Fallback>
        </mc:AlternateContent>
      </w:r>
      <w:r w:rsidR="001537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9D33ED" wp14:editId="46DDF1F9">
                <wp:simplePos x="0" y="0"/>
                <wp:positionH relativeFrom="column">
                  <wp:posOffset>5114290</wp:posOffset>
                </wp:positionH>
                <wp:positionV relativeFrom="paragraph">
                  <wp:posOffset>2671971</wp:posOffset>
                </wp:positionV>
                <wp:extent cx="861060" cy="186055"/>
                <wp:effectExtent l="114300" t="114300" r="110490" b="137795"/>
                <wp:wrapNone/>
                <wp:docPr id="281" name="Rounded 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86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" o:spid="_x0000_s1026" style="position:absolute;margin-left:402.7pt;margin-top:210.4pt;width:67.8pt;height:14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" filled="f" strokecolor="red" strokeweight="2pt"/>
            </w:pict>
          </mc:Fallback>
        </mc:AlternateContent>
      </w:r>
      <w:r w:rsidR="001537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B98C65B" wp14:editId="3EFE7649">
                <wp:simplePos x="0" y="0"/>
                <wp:positionH relativeFrom="column">
                  <wp:posOffset>5116086</wp:posOffset>
                </wp:positionH>
                <wp:positionV relativeFrom="paragraph">
                  <wp:posOffset>2993390</wp:posOffset>
                </wp:positionV>
                <wp:extent cx="861060" cy="199390"/>
                <wp:effectExtent l="114300" t="114300" r="110490" b="124460"/>
                <wp:wrapNone/>
                <wp:docPr id="280" name="Rounded 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993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0" o:spid="_x0000_s1026" style="position:absolute;margin-left:402.85pt;margin-top:235.7pt;width:67.8pt;height:15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" filled="f" strokecolor="red" strokeweight="2pt"/>
            </w:pict>
          </mc:Fallback>
        </mc:AlternateContent>
      </w:r>
      <w:r w:rsidR="00DD4AF7">
        <w:rPr>
          <w:noProof/>
          <w:lang w:eastAsia="en-GB"/>
        </w:rPr>
        <w:drawing>
          <wp:inline distT="0" distB="0" distL="0" distR="0" wp14:anchorId="21509D05" wp14:editId="2CA49BEA">
            <wp:extent cx="6006661" cy="3216165"/>
            <wp:effectExtent l="19050" t="19050" r="13335" b="2286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0163" cy="322874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7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FE2458" wp14:editId="4DC5109F">
                <wp:simplePos x="0" y="0"/>
                <wp:positionH relativeFrom="column">
                  <wp:posOffset>1180465</wp:posOffset>
                </wp:positionH>
                <wp:positionV relativeFrom="paragraph">
                  <wp:posOffset>1012825</wp:posOffset>
                </wp:positionV>
                <wp:extent cx="514350" cy="371475"/>
                <wp:effectExtent l="76200" t="76200" r="95250" b="1047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C66E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F4B990" wp14:editId="787FC970">
                                  <wp:extent cx="161290" cy="77199"/>
                                  <wp:effectExtent l="0" t="0" r="0" b="0"/>
                                  <wp:docPr id="922" name="Picture 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5FBEC1" wp14:editId="4925CFB3">
                                  <wp:extent cx="161290" cy="124293"/>
                                  <wp:effectExtent l="0" t="0" r="0" b="9525"/>
                                  <wp:docPr id="923" name="Pictur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66" style="position:absolute;margin-left:92.95pt;margin-top:79.75pt;width:40.5pt;height:29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9Bj3w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ga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0C66E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F4B990" wp14:editId="787FC970">
                            <wp:extent cx="161290" cy="77199"/>
                            <wp:effectExtent l="0" t="0" r="0" b="0"/>
                            <wp:docPr id="922" name="Picture 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5FBEC1" wp14:editId="4925CFB3">
                            <wp:extent cx="161290" cy="124293"/>
                            <wp:effectExtent l="0" t="0" r="0" b="9525"/>
                            <wp:docPr id="923" name="Picture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C67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C1B76A3" wp14:editId="64A2FAA4">
                <wp:simplePos x="0" y="0"/>
                <wp:positionH relativeFrom="column">
                  <wp:posOffset>1689735</wp:posOffset>
                </wp:positionH>
                <wp:positionV relativeFrom="paragraph">
                  <wp:posOffset>1214755</wp:posOffset>
                </wp:positionV>
                <wp:extent cx="262890" cy="0"/>
                <wp:effectExtent l="0" t="76200" r="22860" b="152400"/>
                <wp:wrapNone/>
                <wp:docPr id="369" name="Straight Arrow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9" o:spid="_x0000_s1026" type="#_x0000_t32" style="position:absolute;margin-left:133.05pt;margin-top:95.65pt;width:20.7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83CFD" w:rsidRPr="00F83CFD" w:rsidRDefault="009B2C1F" w:rsidP="00E7488C">
      <w:pPr>
        <w:pStyle w:val="Heading2"/>
        <w:spacing w:line="360" w:lineRule="auto"/>
      </w:pPr>
      <w:r w:rsidRPr="00865BE8">
        <w:lastRenderedPageBreak/>
        <w:t xml:space="preserve"> </w:t>
      </w:r>
      <w:bookmarkStart w:id="15" w:name="_Toc444590682"/>
      <w:r w:rsidR="00022DE9" w:rsidRPr="00865BE8">
        <w:t>Estimated Pupil Premium</w:t>
      </w:r>
      <w:r w:rsidR="00865BE8">
        <w:t xml:space="preserve"> (PP)</w:t>
      </w:r>
      <w:bookmarkEnd w:id="15"/>
    </w:p>
    <w:p w:rsidR="00022DE9" w:rsidRPr="00865BE8" w:rsidRDefault="00022DE9" w:rsidP="00022DE9">
      <w:pPr>
        <w:rPr>
          <w:rFonts w:ascii="Arial" w:hAnsi="Arial" w:cs="Arial"/>
          <w:sz w:val="24"/>
          <w:szCs w:val="24"/>
        </w:rPr>
      </w:pPr>
      <w:r w:rsidRPr="00865BE8">
        <w:rPr>
          <w:rFonts w:ascii="Arial" w:hAnsi="Arial" w:cs="Arial"/>
          <w:sz w:val="24"/>
          <w:szCs w:val="24"/>
        </w:rPr>
        <w:t>1) In cell G5</w:t>
      </w:r>
      <w:r w:rsidR="00865BE8">
        <w:rPr>
          <w:rFonts w:ascii="Arial" w:hAnsi="Arial" w:cs="Arial"/>
          <w:sz w:val="24"/>
          <w:szCs w:val="24"/>
        </w:rPr>
        <w:t>9</w:t>
      </w:r>
      <w:r w:rsidRPr="00865BE8">
        <w:rPr>
          <w:rFonts w:ascii="Arial" w:hAnsi="Arial" w:cs="Arial"/>
          <w:sz w:val="24"/>
          <w:szCs w:val="24"/>
        </w:rPr>
        <w:t xml:space="preserve"> enter </w:t>
      </w:r>
      <w:r w:rsidR="00865BE8" w:rsidRPr="00865BE8">
        <w:rPr>
          <w:rFonts w:ascii="Arial" w:hAnsi="Arial" w:cs="Arial"/>
          <w:sz w:val="24"/>
          <w:szCs w:val="24"/>
        </w:rPr>
        <w:t>the</w:t>
      </w:r>
      <w:r w:rsidRPr="00865BE8">
        <w:rPr>
          <w:rFonts w:ascii="Arial" w:hAnsi="Arial" w:cs="Arial"/>
          <w:sz w:val="24"/>
          <w:szCs w:val="24"/>
        </w:rPr>
        <w:t xml:space="preserve"> estimated number of units for </w:t>
      </w:r>
      <w:r w:rsidR="00865BE8" w:rsidRPr="00865BE8">
        <w:rPr>
          <w:rFonts w:ascii="Arial" w:hAnsi="Arial" w:cs="Arial"/>
          <w:sz w:val="24"/>
          <w:szCs w:val="24"/>
        </w:rPr>
        <w:t xml:space="preserve">Free School Meals Ever 6 </w:t>
      </w:r>
      <w:r w:rsidRPr="00865BE8">
        <w:rPr>
          <w:rFonts w:ascii="Arial" w:hAnsi="Arial" w:cs="Arial"/>
          <w:sz w:val="24"/>
          <w:szCs w:val="24"/>
        </w:rPr>
        <w:t>Primary</w:t>
      </w:r>
      <w:r w:rsidR="0003371C">
        <w:rPr>
          <w:rFonts w:ascii="Arial" w:hAnsi="Arial" w:cs="Arial"/>
          <w:sz w:val="24"/>
          <w:szCs w:val="24"/>
        </w:rPr>
        <w:t>,</w:t>
      </w:r>
    </w:p>
    <w:p w:rsidR="00022DE9" w:rsidRPr="00865BE8" w:rsidRDefault="00022DE9" w:rsidP="00022DE9">
      <w:pPr>
        <w:rPr>
          <w:rFonts w:ascii="Arial" w:hAnsi="Arial" w:cs="Arial"/>
          <w:sz w:val="24"/>
          <w:szCs w:val="24"/>
        </w:rPr>
      </w:pPr>
      <w:r w:rsidRPr="00865BE8">
        <w:rPr>
          <w:rFonts w:ascii="Arial" w:hAnsi="Arial" w:cs="Arial"/>
          <w:sz w:val="24"/>
          <w:szCs w:val="24"/>
        </w:rPr>
        <w:t xml:space="preserve">2) In cell </w:t>
      </w:r>
      <w:r w:rsidR="00865BE8">
        <w:rPr>
          <w:rFonts w:ascii="Arial" w:hAnsi="Arial" w:cs="Arial"/>
          <w:sz w:val="24"/>
          <w:szCs w:val="24"/>
        </w:rPr>
        <w:t>G60</w:t>
      </w:r>
      <w:r w:rsidR="0016153D">
        <w:rPr>
          <w:rFonts w:ascii="Arial" w:hAnsi="Arial" w:cs="Arial"/>
          <w:sz w:val="24"/>
          <w:szCs w:val="24"/>
        </w:rPr>
        <w:t xml:space="preserve"> enter</w:t>
      </w:r>
      <w:r w:rsidRPr="00865BE8">
        <w:rPr>
          <w:rFonts w:ascii="Arial" w:hAnsi="Arial" w:cs="Arial"/>
          <w:sz w:val="24"/>
          <w:szCs w:val="24"/>
        </w:rPr>
        <w:t xml:space="preserve"> the estimated number of units for </w:t>
      </w:r>
      <w:r w:rsidR="00865BE8" w:rsidRPr="00865BE8">
        <w:rPr>
          <w:rFonts w:ascii="Arial" w:hAnsi="Arial" w:cs="Arial"/>
          <w:sz w:val="24"/>
          <w:szCs w:val="24"/>
        </w:rPr>
        <w:t xml:space="preserve">Free School Meals Ever 6 </w:t>
      </w:r>
      <w:r w:rsidRPr="00865BE8">
        <w:rPr>
          <w:rFonts w:ascii="Arial" w:hAnsi="Arial" w:cs="Arial"/>
          <w:sz w:val="24"/>
          <w:szCs w:val="24"/>
        </w:rPr>
        <w:t>Secondary needs to be entered.</w:t>
      </w:r>
      <w:r w:rsidRPr="00865BE8">
        <w:rPr>
          <w:noProof/>
          <w:lang w:eastAsia="en-GB"/>
        </w:rPr>
        <w:t xml:space="preserve"> </w:t>
      </w:r>
    </w:p>
    <w:p w:rsidR="00022DE9" w:rsidRPr="00865BE8" w:rsidRDefault="00022DE9" w:rsidP="00022DE9">
      <w:pPr>
        <w:rPr>
          <w:rFonts w:ascii="Arial" w:hAnsi="Arial" w:cs="Arial"/>
          <w:sz w:val="24"/>
          <w:szCs w:val="24"/>
        </w:rPr>
      </w:pPr>
      <w:r w:rsidRPr="00865BE8">
        <w:rPr>
          <w:rFonts w:ascii="Arial" w:hAnsi="Arial" w:cs="Arial"/>
          <w:sz w:val="24"/>
          <w:szCs w:val="24"/>
        </w:rPr>
        <w:t>3) Estimated Adopted (Post-LAC) pupil numbe</w:t>
      </w:r>
      <w:r w:rsidR="00865BE8">
        <w:rPr>
          <w:rFonts w:ascii="Arial" w:hAnsi="Arial" w:cs="Arial"/>
          <w:sz w:val="24"/>
          <w:szCs w:val="24"/>
        </w:rPr>
        <w:t>rs should be entered in cell G61</w:t>
      </w:r>
      <w:r w:rsidRPr="00865BE8">
        <w:rPr>
          <w:rFonts w:ascii="Arial" w:hAnsi="Arial" w:cs="Arial"/>
          <w:sz w:val="24"/>
          <w:szCs w:val="24"/>
        </w:rPr>
        <w:t>.</w:t>
      </w:r>
    </w:p>
    <w:p w:rsidR="00022DE9" w:rsidRPr="00865BE8" w:rsidRDefault="00022DE9" w:rsidP="00022DE9">
      <w:pPr>
        <w:rPr>
          <w:rFonts w:ascii="Arial" w:hAnsi="Arial" w:cs="Arial"/>
          <w:sz w:val="24"/>
          <w:szCs w:val="24"/>
        </w:rPr>
      </w:pPr>
      <w:r w:rsidRPr="00865BE8">
        <w:rPr>
          <w:rFonts w:ascii="Arial" w:hAnsi="Arial" w:cs="Arial"/>
          <w:sz w:val="24"/>
          <w:szCs w:val="24"/>
        </w:rPr>
        <w:t xml:space="preserve">4) In cell </w:t>
      </w:r>
      <w:r w:rsidR="00865BE8">
        <w:rPr>
          <w:rFonts w:ascii="Arial" w:hAnsi="Arial" w:cs="Arial"/>
          <w:sz w:val="24"/>
          <w:szCs w:val="24"/>
        </w:rPr>
        <w:t>I62</w:t>
      </w:r>
      <w:r w:rsidRPr="00865BE8">
        <w:rPr>
          <w:rFonts w:ascii="Arial" w:hAnsi="Arial" w:cs="Arial"/>
          <w:sz w:val="24"/>
          <w:szCs w:val="24"/>
        </w:rPr>
        <w:t xml:space="preserve"> a total figure for </w:t>
      </w:r>
      <w:r w:rsidR="00A276FF">
        <w:rPr>
          <w:rFonts w:ascii="Arial" w:hAnsi="Arial" w:cs="Arial"/>
          <w:sz w:val="24"/>
          <w:szCs w:val="24"/>
        </w:rPr>
        <w:t>Children in Care (CiC)</w:t>
      </w:r>
      <w:r w:rsidRPr="00865BE8">
        <w:rPr>
          <w:rFonts w:ascii="Arial" w:hAnsi="Arial" w:cs="Arial"/>
          <w:sz w:val="24"/>
          <w:szCs w:val="24"/>
        </w:rPr>
        <w:t xml:space="preserve"> should be entered. </w:t>
      </w:r>
    </w:p>
    <w:p w:rsidR="00022DE9" w:rsidRPr="00865BE8" w:rsidRDefault="00022DE9" w:rsidP="00022DE9">
      <w:pPr>
        <w:rPr>
          <w:rFonts w:ascii="Arial" w:hAnsi="Arial" w:cs="Arial"/>
          <w:sz w:val="24"/>
          <w:szCs w:val="24"/>
        </w:rPr>
      </w:pPr>
      <w:r w:rsidRPr="00865BE8">
        <w:rPr>
          <w:rFonts w:ascii="Arial" w:hAnsi="Arial" w:cs="Arial"/>
          <w:sz w:val="24"/>
          <w:szCs w:val="24"/>
        </w:rPr>
        <w:t>5</w:t>
      </w:r>
      <w:r w:rsidRPr="00CC678A">
        <w:rPr>
          <w:rFonts w:ascii="Arial" w:hAnsi="Arial" w:cs="Arial"/>
          <w:sz w:val="24"/>
          <w:szCs w:val="24"/>
        </w:rPr>
        <w:t>) The estimated number of Service Children</w:t>
      </w:r>
      <w:r w:rsidR="00E83DE2" w:rsidRPr="00CC678A">
        <w:rPr>
          <w:rFonts w:ascii="Arial" w:hAnsi="Arial" w:cs="Arial"/>
          <w:sz w:val="24"/>
          <w:szCs w:val="24"/>
        </w:rPr>
        <w:t xml:space="preserve"> Ever 6</w:t>
      </w:r>
      <w:r w:rsidRPr="00CC678A">
        <w:rPr>
          <w:rFonts w:ascii="Arial" w:hAnsi="Arial" w:cs="Arial"/>
          <w:sz w:val="24"/>
          <w:szCs w:val="24"/>
        </w:rPr>
        <w:t xml:space="preserve"> sh</w:t>
      </w:r>
      <w:r w:rsidR="00865BE8" w:rsidRPr="00CC678A">
        <w:rPr>
          <w:rFonts w:ascii="Arial" w:hAnsi="Arial" w:cs="Arial"/>
          <w:sz w:val="24"/>
          <w:szCs w:val="24"/>
        </w:rPr>
        <w:t>ould then be entered in cell G63</w:t>
      </w:r>
      <w:r w:rsidRPr="00CC678A">
        <w:rPr>
          <w:rFonts w:ascii="Arial" w:hAnsi="Arial" w:cs="Arial"/>
          <w:sz w:val="24"/>
          <w:szCs w:val="24"/>
        </w:rPr>
        <w:t>.</w:t>
      </w:r>
    </w:p>
    <w:p w:rsidR="00022DE9" w:rsidRDefault="00865BE8" w:rsidP="00022DE9">
      <w:pPr>
        <w:rPr>
          <w:rFonts w:ascii="Arial" w:hAnsi="Arial" w:cs="Arial"/>
          <w:sz w:val="24"/>
          <w:szCs w:val="24"/>
        </w:rPr>
      </w:pPr>
      <w:r w:rsidRP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402B1B" wp14:editId="16C2AF23">
                <wp:simplePos x="0" y="0"/>
                <wp:positionH relativeFrom="column">
                  <wp:posOffset>3051810</wp:posOffset>
                </wp:positionH>
                <wp:positionV relativeFrom="paragraph">
                  <wp:posOffset>443865</wp:posOffset>
                </wp:positionV>
                <wp:extent cx="514350" cy="371475"/>
                <wp:effectExtent l="76200" t="76200" r="95250" b="104775"/>
                <wp:wrapNone/>
                <wp:docPr id="377" name="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2B3799" wp14:editId="3100B409">
                                  <wp:extent cx="161290" cy="77199"/>
                                  <wp:effectExtent l="0" t="0" r="0" b="0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793BE" wp14:editId="54BB84AA">
                                  <wp:extent cx="161290" cy="124293"/>
                                  <wp:effectExtent l="0" t="0" r="0" b="9525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7" o:spid="_x0000_s1067" style="position:absolute;margin-left:240.3pt;margin-top:34.95pt;width:40.5pt;height:29.2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B73gIAAE4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2B3799" wp14:editId="3100B409">
                            <wp:extent cx="161290" cy="77199"/>
                            <wp:effectExtent l="0" t="0" r="0" b="0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793BE" wp14:editId="54BB84AA">
                            <wp:extent cx="161290" cy="124293"/>
                            <wp:effectExtent l="0" t="0" r="0" b="9525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22DE9" w:rsidRPr="00865BE8">
        <w:rPr>
          <w:rFonts w:ascii="Arial" w:hAnsi="Arial" w:cs="Arial"/>
          <w:sz w:val="24"/>
          <w:szCs w:val="24"/>
        </w:rPr>
        <w:t xml:space="preserve">6) </w:t>
      </w:r>
      <w:r w:rsidR="00022DE9">
        <w:rPr>
          <w:rFonts w:ascii="Arial" w:hAnsi="Arial" w:cs="Arial"/>
          <w:sz w:val="24"/>
          <w:szCs w:val="24"/>
        </w:rPr>
        <w:t xml:space="preserve">A Total </w:t>
      </w:r>
      <w:r w:rsidR="00F2035A">
        <w:rPr>
          <w:rFonts w:ascii="Arial" w:hAnsi="Arial" w:cs="Arial"/>
          <w:sz w:val="24"/>
          <w:szCs w:val="24"/>
        </w:rPr>
        <w:t xml:space="preserve">Year 2 </w:t>
      </w:r>
      <w:r w:rsidR="00022DE9">
        <w:rPr>
          <w:rFonts w:ascii="Arial" w:hAnsi="Arial" w:cs="Arial"/>
          <w:sz w:val="24"/>
          <w:szCs w:val="24"/>
        </w:rPr>
        <w:t xml:space="preserve">Pupil Premium figure based on </w:t>
      </w:r>
      <w:r w:rsidR="00A276FF">
        <w:rPr>
          <w:rFonts w:ascii="Arial" w:hAnsi="Arial" w:cs="Arial"/>
          <w:sz w:val="24"/>
          <w:szCs w:val="24"/>
        </w:rPr>
        <w:t>the</w:t>
      </w:r>
      <w:r w:rsidR="00022DE9">
        <w:rPr>
          <w:rFonts w:ascii="Arial" w:hAnsi="Arial" w:cs="Arial"/>
          <w:sz w:val="24"/>
          <w:szCs w:val="24"/>
        </w:rPr>
        <w:t xml:space="preserve"> estim</w:t>
      </w:r>
      <w:r w:rsidR="00A276FF">
        <w:rPr>
          <w:rFonts w:ascii="Arial" w:hAnsi="Arial" w:cs="Arial"/>
          <w:sz w:val="24"/>
          <w:szCs w:val="24"/>
        </w:rPr>
        <w:t>ates provided will show in cell I65.</w:t>
      </w:r>
    </w:p>
    <w:p w:rsidR="00F83CFD" w:rsidRPr="00E7488C" w:rsidRDefault="00CB49DE" w:rsidP="002F6B7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7A72AE" wp14:editId="338E654A">
                <wp:simplePos x="0" y="0"/>
                <wp:positionH relativeFrom="column">
                  <wp:posOffset>4989721</wp:posOffset>
                </wp:positionH>
                <wp:positionV relativeFrom="paragraph">
                  <wp:posOffset>1273810</wp:posOffset>
                </wp:positionV>
                <wp:extent cx="702945" cy="215265"/>
                <wp:effectExtent l="114300" t="114300" r="135255" b="127635"/>
                <wp:wrapNone/>
                <wp:docPr id="384" name="Rounded 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4" o:spid="_x0000_s1026" style="position:absolute;margin-left:392.9pt;margin-top:100.3pt;width:55.35pt;height:16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" filled="f" strokecolor="red" strokeweight="2pt"/>
            </w:pict>
          </mc:Fallback>
        </mc:AlternateContent>
      </w:r>
      <w:r w:rsidR="00A60A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3070DD" wp14:editId="4966B41D">
                <wp:simplePos x="0" y="0"/>
                <wp:positionH relativeFrom="column">
                  <wp:posOffset>4208729</wp:posOffset>
                </wp:positionH>
                <wp:positionV relativeFrom="paragraph">
                  <wp:posOffset>1259840</wp:posOffset>
                </wp:positionV>
                <wp:extent cx="514350" cy="371475"/>
                <wp:effectExtent l="76200" t="76200" r="95250" b="10477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07915A" wp14:editId="2E5FF05B">
                                  <wp:extent cx="161290" cy="77199"/>
                                  <wp:effectExtent l="0" t="0" r="0" b="0"/>
                                  <wp:docPr id="932" name="Picture 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4918D" wp14:editId="2BA0946F">
                                  <wp:extent cx="161290" cy="124293"/>
                                  <wp:effectExtent l="0" t="0" r="0" b="9525"/>
                                  <wp:docPr id="933" name="Picture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0" o:spid="_x0000_s1068" style="position:absolute;margin-left:331.4pt;margin-top:99.2pt;width:40.5pt;height:29.2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h3g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07915A" wp14:editId="2E5FF05B">
                            <wp:extent cx="161290" cy="77199"/>
                            <wp:effectExtent l="0" t="0" r="0" b="0"/>
                            <wp:docPr id="932" name="Picture 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4918D" wp14:editId="2BA0946F">
                            <wp:extent cx="161290" cy="124293"/>
                            <wp:effectExtent l="0" t="0" r="0" b="9525"/>
                            <wp:docPr id="933" name="Picture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18909C" wp14:editId="3D705C81">
                <wp:simplePos x="0" y="0"/>
                <wp:positionH relativeFrom="column">
                  <wp:posOffset>4716145</wp:posOffset>
                </wp:positionH>
                <wp:positionV relativeFrom="paragraph">
                  <wp:posOffset>1402791</wp:posOffset>
                </wp:positionV>
                <wp:extent cx="228600" cy="0"/>
                <wp:effectExtent l="0" t="76200" r="19050" b="152400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6" o:spid="_x0000_s1026" type="#_x0000_t32" style="position:absolute;margin-left:371.35pt;margin-top:110.45pt;width:18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A99A4AC" wp14:editId="134F0BDD">
                <wp:simplePos x="0" y="0"/>
                <wp:positionH relativeFrom="column">
                  <wp:posOffset>5671695</wp:posOffset>
                </wp:positionH>
                <wp:positionV relativeFrom="paragraph">
                  <wp:posOffset>950443</wp:posOffset>
                </wp:positionV>
                <wp:extent cx="200660" cy="76200"/>
                <wp:effectExtent l="38100" t="57150" r="66040" b="952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66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446.6pt;margin-top:74.85pt;width:15.8pt;height:6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A86EBA9" wp14:editId="050B8C16">
                <wp:simplePos x="0" y="0"/>
                <wp:positionH relativeFrom="column">
                  <wp:posOffset>3567430</wp:posOffset>
                </wp:positionH>
                <wp:positionV relativeFrom="paragraph">
                  <wp:posOffset>821690</wp:posOffset>
                </wp:positionV>
                <wp:extent cx="218440" cy="138430"/>
                <wp:effectExtent l="38100" t="38100" r="48260" b="90170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440" cy="138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2" o:spid="_x0000_s1026" type="#_x0000_t32" style="position:absolute;margin-left:280.9pt;margin-top:64.7pt;width:17.2pt;height:10.9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709EBBB" wp14:editId="42A52034">
                <wp:simplePos x="0" y="0"/>
                <wp:positionH relativeFrom="column">
                  <wp:posOffset>3567430</wp:posOffset>
                </wp:positionH>
                <wp:positionV relativeFrom="paragraph">
                  <wp:posOffset>544830</wp:posOffset>
                </wp:positionV>
                <wp:extent cx="218440" cy="152400"/>
                <wp:effectExtent l="38100" t="19050" r="86360" b="95250"/>
                <wp:wrapNone/>
                <wp:docPr id="381" name="Straight Arrow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1" o:spid="_x0000_s1026" type="#_x0000_t32" style="position:absolute;margin-left:280.9pt;margin-top:42.9pt;width:17.2pt;height: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D1385E" wp14:editId="1C6C40F2">
                <wp:simplePos x="0" y="0"/>
                <wp:positionH relativeFrom="column">
                  <wp:posOffset>3515360</wp:posOffset>
                </wp:positionH>
                <wp:positionV relativeFrom="paragraph">
                  <wp:posOffset>222250</wp:posOffset>
                </wp:positionV>
                <wp:extent cx="270510" cy="269875"/>
                <wp:effectExtent l="38100" t="19050" r="91440" b="92075"/>
                <wp:wrapNone/>
                <wp:docPr id="380" name="Straight Arrow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269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0" o:spid="_x0000_s1026" type="#_x0000_t32" style="position:absolute;margin-left:276.8pt;margin-top:17.5pt;width:21.3pt;height:2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00452BE" wp14:editId="40E6F9CC">
                <wp:simplePos x="0" y="0"/>
                <wp:positionH relativeFrom="column">
                  <wp:posOffset>5699125</wp:posOffset>
                </wp:positionH>
                <wp:positionV relativeFrom="paragraph">
                  <wp:posOffset>979170</wp:posOffset>
                </wp:positionV>
                <wp:extent cx="514350" cy="371475"/>
                <wp:effectExtent l="76200" t="76200" r="95250" b="104775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 w:rsidRPr="007B25D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B2EECA" wp14:editId="237F8916">
                                  <wp:extent cx="161290" cy="107527"/>
                                  <wp:effectExtent l="0" t="0" r="0" b="6985"/>
                                  <wp:docPr id="934" name="Picture 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BAD254" wp14:editId="1023C958">
                                  <wp:extent cx="161290" cy="77199"/>
                                  <wp:effectExtent l="0" t="0" r="0" b="0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EFECF1" wp14:editId="5A61A753">
                                  <wp:extent cx="161290" cy="124293"/>
                                  <wp:effectExtent l="0" t="0" r="0" b="9525"/>
                                  <wp:docPr id="936" name="Picture 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2" o:spid="_x0000_s1069" style="position:absolute;margin-left:448.75pt;margin-top:77.1pt;width:40.5pt;height:29.2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Jk3w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 w:rsidRPr="007B25D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B2EECA" wp14:editId="237F8916">
                            <wp:extent cx="161290" cy="107527"/>
                            <wp:effectExtent l="0" t="0" r="0" b="6985"/>
                            <wp:docPr id="934" name="Picture 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BAD254" wp14:editId="1023C958">
                            <wp:extent cx="161290" cy="77199"/>
                            <wp:effectExtent l="0" t="0" r="0" b="0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EFECF1" wp14:editId="5A61A753">
                            <wp:extent cx="161290" cy="124293"/>
                            <wp:effectExtent l="0" t="0" r="0" b="9525"/>
                            <wp:docPr id="936" name="Picture 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809D87B" wp14:editId="2CC2D86D">
                <wp:simplePos x="0" y="0"/>
                <wp:positionH relativeFrom="column">
                  <wp:posOffset>3571240</wp:posOffset>
                </wp:positionH>
                <wp:positionV relativeFrom="paragraph">
                  <wp:posOffset>1164590</wp:posOffset>
                </wp:positionV>
                <wp:extent cx="212725" cy="233680"/>
                <wp:effectExtent l="38100" t="38100" r="53975" b="90170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233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281.2pt;margin-top:91.7pt;width:16.75pt;height:18.4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F59D3F" wp14:editId="6E9E56F2">
                <wp:simplePos x="0" y="0"/>
                <wp:positionH relativeFrom="column">
                  <wp:posOffset>3042920</wp:posOffset>
                </wp:positionH>
                <wp:positionV relativeFrom="paragraph">
                  <wp:posOffset>746760</wp:posOffset>
                </wp:positionV>
                <wp:extent cx="514350" cy="371475"/>
                <wp:effectExtent l="76200" t="76200" r="95250" b="1047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A96BE8" wp14:editId="0C9D8CEF">
                                  <wp:extent cx="161290" cy="77199"/>
                                  <wp:effectExtent l="0" t="0" r="0" b="0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3464A6" wp14:editId="5C05F424">
                                  <wp:extent cx="161290" cy="124293"/>
                                  <wp:effectExtent l="0" t="0" r="0" b="9525"/>
                                  <wp:docPr id="927" name="Picture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70" style="position:absolute;margin-left:239.6pt;margin-top:58.8pt;width:40.5pt;height:29.2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A96BE8" wp14:editId="0C9D8CEF">
                            <wp:extent cx="161290" cy="77199"/>
                            <wp:effectExtent l="0" t="0" r="0" b="0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3464A6" wp14:editId="5C05F424">
                            <wp:extent cx="161290" cy="124293"/>
                            <wp:effectExtent l="0" t="0" r="0" b="9525"/>
                            <wp:docPr id="927" name="Picture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FD4A42" wp14:editId="0A168B24">
                <wp:simplePos x="0" y="0"/>
                <wp:positionH relativeFrom="column">
                  <wp:posOffset>3042920</wp:posOffset>
                </wp:positionH>
                <wp:positionV relativeFrom="paragraph">
                  <wp:posOffset>1213485</wp:posOffset>
                </wp:positionV>
                <wp:extent cx="514350" cy="371475"/>
                <wp:effectExtent l="76200" t="76200" r="95250" b="10477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55B5D5" wp14:editId="1A2D92A9">
                                  <wp:extent cx="161290" cy="77199"/>
                                  <wp:effectExtent l="0" t="0" r="0" b="0"/>
                                  <wp:docPr id="924" name="Picture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600E8C" wp14:editId="3D1AF0B1">
                                  <wp:extent cx="161290" cy="124293"/>
                                  <wp:effectExtent l="0" t="0" r="0" b="9525"/>
                                  <wp:docPr id="925" name="Picture 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o:spid="_x0000_s1071" style="position:absolute;margin-left:239.6pt;margin-top:95.55pt;width:40.5pt;height:29.2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55B5D5" wp14:editId="1A2D92A9">
                            <wp:extent cx="161290" cy="77199"/>
                            <wp:effectExtent l="0" t="0" r="0" b="0"/>
                            <wp:docPr id="924" name="Picture 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600E8C" wp14:editId="3D1AF0B1">
                            <wp:extent cx="161290" cy="124293"/>
                            <wp:effectExtent l="0" t="0" r="0" b="9525"/>
                            <wp:docPr id="925" name="Picture 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65B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DE48A4B" wp14:editId="639A2B26">
                <wp:simplePos x="0" y="0"/>
                <wp:positionH relativeFrom="column">
                  <wp:posOffset>3049905</wp:posOffset>
                </wp:positionH>
                <wp:positionV relativeFrom="paragraph">
                  <wp:posOffset>326390</wp:posOffset>
                </wp:positionV>
                <wp:extent cx="514350" cy="371475"/>
                <wp:effectExtent l="76200" t="76200" r="95250" b="10477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022DE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1B951" wp14:editId="61DF3D5A">
                                  <wp:extent cx="161290" cy="77199"/>
                                  <wp:effectExtent l="0" t="0" r="0" b="0"/>
                                  <wp:docPr id="928" name="Picture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1994F" wp14:editId="0BA34FF5">
                                  <wp:extent cx="161290" cy="124293"/>
                                  <wp:effectExtent l="0" t="0" r="0" b="9525"/>
                                  <wp:docPr id="929" name="Picture 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5" o:spid="_x0000_s1072" style="position:absolute;margin-left:240.15pt;margin-top:25.7pt;width:40.5pt;height:29.2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oe4Q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" fillcolor="white [3212]" strokecolor="red" strokeweight="1.5pt">
                <v:textbox>
                  <w:txbxContent>
                    <w:p w:rsidR="0016153D" w:rsidRPr="009E1AC3" w:rsidRDefault="0016153D" w:rsidP="00022DE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1B951" wp14:editId="61DF3D5A">
                            <wp:extent cx="161290" cy="77199"/>
                            <wp:effectExtent l="0" t="0" r="0" b="0"/>
                            <wp:docPr id="928" name="Picture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41994F" wp14:editId="0BA34FF5">
                            <wp:extent cx="161290" cy="124293"/>
                            <wp:effectExtent l="0" t="0" r="0" b="9525"/>
                            <wp:docPr id="929" name="Picture 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65BE8">
        <w:rPr>
          <w:noProof/>
          <w:lang w:eastAsia="en-GB"/>
        </w:rPr>
        <w:drawing>
          <wp:inline distT="0" distB="0" distL="0" distR="0" wp14:anchorId="2C762AB8" wp14:editId="4C51AD7C">
            <wp:extent cx="5731510" cy="1461658"/>
            <wp:effectExtent l="19050" t="19050" r="21590" b="2476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65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2CA2" w:rsidRDefault="00997766" w:rsidP="00D92CA2">
      <w:pPr>
        <w:pStyle w:val="Heading2"/>
      </w:pPr>
      <w:bookmarkStart w:id="16" w:name="_Toc444590683"/>
      <w:r w:rsidRPr="00913A97">
        <w:t>UIFSM</w:t>
      </w:r>
      <w:r w:rsidR="00D92CA2">
        <w:t xml:space="preserve"> (ESTIMATE)</w:t>
      </w:r>
      <w:bookmarkEnd w:id="16"/>
    </w:p>
    <w:p w:rsidR="009D0C3E" w:rsidRPr="009C2D32" w:rsidRDefault="009D0C3E" w:rsidP="009D0C3E">
      <w:pPr>
        <w:rPr>
          <w:rFonts w:ascii="Arial" w:hAnsi="Arial" w:cs="Arial"/>
          <w:i/>
          <w:sz w:val="24"/>
          <w:szCs w:val="24"/>
        </w:rPr>
      </w:pPr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this by using the </w:t>
      </w:r>
      <w:r w:rsidRPr="009C2D32">
        <w:rPr>
          <w:rFonts w:ascii="Arial" w:hAnsi="Arial" w:cs="Arial"/>
          <w:i/>
          <w:sz w:val="24"/>
          <w:szCs w:val="24"/>
        </w:rPr>
        <w:t xml:space="preserve">number of pupils recorded as taking a meal and then </w:t>
      </w:r>
      <w:r w:rsidRPr="009C2D32">
        <w:rPr>
          <w:rFonts w:ascii="Arial" w:hAnsi="Arial" w:cs="Arial"/>
          <w:b/>
          <w:i/>
          <w:sz w:val="24"/>
          <w:szCs w:val="24"/>
        </w:rPr>
        <w:t>subtract</w:t>
      </w:r>
      <w:r>
        <w:rPr>
          <w:rFonts w:ascii="Arial" w:hAnsi="Arial" w:cs="Arial"/>
          <w:b/>
          <w:i/>
          <w:sz w:val="24"/>
          <w:szCs w:val="24"/>
        </w:rPr>
        <w:t>ing</w:t>
      </w:r>
      <w:r w:rsidRPr="009C2D32">
        <w:rPr>
          <w:rFonts w:ascii="Arial" w:hAnsi="Arial" w:cs="Arial"/>
          <w:i/>
          <w:sz w:val="24"/>
          <w:szCs w:val="24"/>
        </w:rPr>
        <w:t xml:space="preserve"> those pupils taking a meal known to be eligible for FSM in the same censuses</w:t>
      </w:r>
      <w:r>
        <w:rPr>
          <w:rFonts w:ascii="Arial" w:hAnsi="Arial" w:cs="Arial"/>
          <w:i/>
          <w:sz w:val="24"/>
          <w:szCs w:val="24"/>
        </w:rPr>
        <w:t>. (Refer to census data).</w:t>
      </w:r>
    </w:p>
    <w:p w:rsidR="00D92CA2" w:rsidRPr="00A276FF" w:rsidRDefault="00F2035A" w:rsidP="00997766">
      <w:pPr>
        <w:rPr>
          <w:rFonts w:ascii="Arial" w:hAnsi="Arial" w:cs="Arial"/>
          <w:sz w:val="24"/>
          <w:szCs w:val="24"/>
        </w:rPr>
      </w:pPr>
      <w:r w:rsidRPr="00B90696">
        <w:rPr>
          <w:rFonts w:ascii="Arial" w:hAnsi="Arial" w:cs="Arial"/>
          <w:sz w:val="24"/>
          <w:szCs w:val="24"/>
        </w:rPr>
        <w:t xml:space="preserve">1) </w:t>
      </w:r>
      <w:r w:rsidR="00D92CA2" w:rsidRPr="00B90696">
        <w:rPr>
          <w:rFonts w:ascii="Arial" w:hAnsi="Arial" w:cs="Arial"/>
          <w:sz w:val="24"/>
          <w:szCs w:val="24"/>
        </w:rPr>
        <w:t>In cell I7</w:t>
      </w:r>
      <w:r w:rsidR="00DC128E" w:rsidRPr="00B90696">
        <w:rPr>
          <w:rFonts w:ascii="Arial" w:hAnsi="Arial" w:cs="Arial"/>
          <w:sz w:val="24"/>
          <w:szCs w:val="24"/>
        </w:rPr>
        <w:t>1</w:t>
      </w:r>
      <w:r w:rsidR="00D92CA2" w:rsidRPr="00B90696">
        <w:rPr>
          <w:rFonts w:ascii="Arial" w:hAnsi="Arial" w:cs="Arial"/>
          <w:sz w:val="24"/>
          <w:szCs w:val="24"/>
        </w:rPr>
        <w:t xml:space="preserve">, </w:t>
      </w:r>
      <w:r w:rsidR="003B7F24" w:rsidRPr="00B90696">
        <w:rPr>
          <w:rFonts w:ascii="Arial" w:hAnsi="Arial" w:cs="Arial"/>
          <w:sz w:val="24"/>
          <w:szCs w:val="24"/>
        </w:rPr>
        <w:t>the</w:t>
      </w:r>
      <w:r w:rsidR="00D92CA2" w:rsidRPr="00B90696">
        <w:rPr>
          <w:rFonts w:ascii="Arial" w:hAnsi="Arial" w:cs="Arial"/>
          <w:sz w:val="24"/>
          <w:szCs w:val="24"/>
        </w:rPr>
        <w:t xml:space="preserve"> remaining payment for</w:t>
      </w:r>
      <w:r w:rsidR="008631B9">
        <w:rPr>
          <w:rFonts w:ascii="Arial" w:hAnsi="Arial" w:cs="Arial"/>
          <w:sz w:val="24"/>
          <w:szCs w:val="24"/>
        </w:rPr>
        <w:t xml:space="preserve"> the period April to August 2018</w:t>
      </w:r>
      <w:r w:rsidR="00D92CA2" w:rsidRPr="00B90696">
        <w:rPr>
          <w:rFonts w:ascii="Arial" w:hAnsi="Arial" w:cs="Arial"/>
          <w:sz w:val="24"/>
          <w:szCs w:val="24"/>
        </w:rPr>
        <w:t xml:space="preserve"> is shown, based on the difference between </w:t>
      </w:r>
      <w:r w:rsidR="00DC128E" w:rsidRPr="00B90696">
        <w:rPr>
          <w:rFonts w:ascii="Arial" w:hAnsi="Arial" w:cs="Arial"/>
          <w:sz w:val="24"/>
          <w:szCs w:val="24"/>
        </w:rPr>
        <w:t>the</w:t>
      </w:r>
      <w:r w:rsidR="00D92CA2" w:rsidRPr="00B90696">
        <w:rPr>
          <w:rFonts w:ascii="Arial" w:hAnsi="Arial" w:cs="Arial"/>
          <w:sz w:val="24"/>
          <w:szCs w:val="24"/>
        </w:rPr>
        <w:t xml:space="preserve"> </w:t>
      </w:r>
      <w:r w:rsidR="003B7F24" w:rsidRPr="00B90696">
        <w:rPr>
          <w:rFonts w:ascii="Arial" w:hAnsi="Arial" w:cs="Arial"/>
          <w:sz w:val="24"/>
          <w:szCs w:val="24"/>
        </w:rPr>
        <w:t>Full Year A</w:t>
      </w:r>
      <w:r w:rsidR="00DC128E" w:rsidRPr="00B90696">
        <w:rPr>
          <w:rFonts w:ascii="Arial" w:hAnsi="Arial" w:cs="Arial"/>
          <w:sz w:val="24"/>
          <w:szCs w:val="24"/>
        </w:rPr>
        <w:t>llocation</w:t>
      </w:r>
      <w:r w:rsidR="00D92CA2" w:rsidRPr="00B90696">
        <w:rPr>
          <w:rFonts w:ascii="Arial" w:hAnsi="Arial" w:cs="Arial"/>
          <w:sz w:val="24"/>
          <w:szCs w:val="24"/>
        </w:rPr>
        <w:t xml:space="preserve"> (shown in cell I9</w:t>
      </w:r>
      <w:r w:rsidR="003B7F24" w:rsidRPr="00B90696">
        <w:rPr>
          <w:rFonts w:ascii="Arial" w:hAnsi="Arial" w:cs="Arial"/>
          <w:sz w:val="24"/>
          <w:szCs w:val="24"/>
        </w:rPr>
        <w:t>2</w:t>
      </w:r>
      <w:r w:rsidR="007F7907">
        <w:rPr>
          <w:rFonts w:ascii="Arial" w:hAnsi="Arial" w:cs="Arial"/>
          <w:sz w:val="24"/>
          <w:szCs w:val="24"/>
        </w:rPr>
        <w:t xml:space="preserve"> on 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‘Year 1’ T</w:t>
      </w:r>
      <w:r w:rsidR="00DC128E" w:rsidRPr="007F7907">
        <w:rPr>
          <w:rFonts w:ascii="Arial" w:hAnsi="Arial" w:cs="Arial"/>
          <w:color w:val="0070C0"/>
          <w:sz w:val="24"/>
          <w:szCs w:val="24"/>
        </w:rPr>
        <w:t>ab</w:t>
      </w:r>
      <w:r w:rsidR="00DC128E" w:rsidRPr="00B90696">
        <w:rPr>
          <w:rFonts w:ascii="Arial" w:hAnsi="Arial" w:cs="Arial"/>
          <w:sz w:val="24"/>
          <w:szCs w:val="24"/>
        </w:rPr>
        <w:t>) and the</w:t>
      </w:r>
      <w:r w:rsidR="00D92CA2" w:rsidRPr="00B90696">
        <w:rPr>
          <w:rFonts w:ascii="Arial" w:hAnsi="Arial" w:cs="Arial"/>
          <w:sz w:val="24"/>
          <w:szCs w:val="24"/>
        </w:rPr>
        <w:t xml:space="preserve"> </w:t>
      </w:r>
      <w:r w:rsidR="003B7F24" w:rsidRPr="00B90696">
        <w:rPr>
          <w:rFonts w:ascii="Arial" w:hAnsi="Arial" w:cs="Arial"/>
          <w:sz w:val="24"/>
          <w:szCs w:val="24"/>
        </w:rPr>
        <w:t>Estimated A</w:t>
      </w:r>
      <w:r w:rsidR="00D92CA2" w:rsidRPr="00B90696">
        <w:rPr>
          <w:rFonts w:ascii="Arial" w:hAnsi="Arial" w:cs="Arial"/>
          <w:sz w:val="24"/>
          <w:szCs w:val="24"/>
        </w:rPr>
        <w:t>llocation</w:t>
      </w:r>
      <w:r w:rsidR="008631B9">
        <w:rPr>
          <w:rFonts w:ascii="Arial" w:hAnsi="Arial" w:cs="Arial"/>
          <w:sz w:val="24"/>
          <w:szCs w:val="24"/>
        </w:rPr>
        <w:t xml:space="preserve"> for 2017/18</w:t>
      </w:r>
      <w:r w:rsidR="003B7F24" w:rsidRPr="00B90696">
        <w:rPr>
          <w:rFonts w:ascii="Arial" w:hAnsi="Arial" w:cs="Arial"/>
          <w:sz w:val="24"/>
          <w:szCs w:val="24"/>
        </w:rPr>
        <w:t xml:space="preserve"> academic year</w:t>
      </w:r>
      <w:r w:rsidR="00D92CA2" w:rsidRPr="00B90696">
        <w:rPr>
          <w:rFonts w:ascii="Arial" w:hAnsi="Arial" w:cs="Arial"/>
          <w:sz w:val="24"/>
          <w:szCs w:val="24"/>
        </w:rPr>
        <w:t xml:space="preserve"> (shown in cell I9</w:t>
      </w:r>
      <w:r w:rsidR="003B7F24" w:rsidRPr="00B90696">
        <w:rPr>
          <w:rFonts w:ascii="Arial" w:hAnsi="Arial" w:cs="Arial"/>
          <w:sz w:val="24"/>
          <w:szCs w:val="24"/>
        </w:rPr>
        <w:t>4</w:t>
      </w:r>
      <w:r w:rsidR="00D92CA2" w:rsidRPr="00B90696">
        <w:rPr>
          <w:rFonts w:ascii="Arial" w:hAnsi="Arial" w:cs="Arial"/>
          <w:sz w:val="24"/>
          <w:szCs w:val="24"/>
        </w:rPr>
        <w:t xml:space="preserve"> on the </w:t>
      </w:r>
      <w:r w:rsidR="00D92CA2" w:rsidRPr="007F7907">
        <w:rPr>
          <w:rFonts w:ascii="Arial" w:hAnsi="Arial" w:cs="Arial"/>
          <w:color w:val="0070C0"/>
          <w:sz w:val="24"/>
          <w:szCs w:val="24"/>
        </w:rPr>
        <w:t xml:space="preserve">‘Year 1’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="00D92CA2" w:rsidRPr="007F7907">
        <w:rPr>
          <w:rFonts w:ascii="Arial" w:hAnsi="Arial" w:cs="Arial"/>
          <w:color w:val="0070C0"/>
          <w:sz w:val="24"/>
          <w:szCs w:val="24"/>
        </w:rPr>
        <w:t>ab</w:t>
      </w:r>
      <w:r w:rsidR="00D92CA2" w:rsidRPr="00B90696">
        <w:rPr>
          <w:rFonts w:ascii="Arial" w:hAnsi="Arial" w:cs="Arial"/>
          <w:sz w:val="24"/>
          <w:szCs w:val="24"/>
        </w:rPr>
        <w:t>).</w:t>
      </w:r>
    </w:p>
    <w:p w:rsidR="00997766" w:rsidRPr="00A276FF" w:rsidRDefault="00F2035A" w:rsidP="00997766">
      <w:pPr>
        <w:rPr>
          <w:rFonts w:ascii="Arial" w:hAnsi="Arial" w:cs="Arial"/>
          <w:sz w:val="24"/>
          <w:szCs w:val="24"/>
        </w:rPr>
      </w:pPr>
      <w:r w:rsidRPr="00A276FF">
        <w:rPr>
          <w:rFonts w:ascii="Arial" w:hAnsi="Arial" w:cs="Arial"/>
          <w:sz w:val="24"/>
          <w:szCs w:val="24"/>
        </w:rPr>
        <w:t xml:space="preserve">2) </w:t>
      </w:r>
      <w:r w:rsidR="00997766" w:rsidRPr="00A276FF">
        <w:rPr>
          <w:rFonts w:ascii="Arial" w:hAnsi="Arial" w:cs="Arial"/>
          <w:sz w:val="24"/>
          <w:szCs w:val="24"/>
        </w:rPr>
        <w:t xml:space="preserve">In cell </w:t>
      </w:r>
      <w:r w:rsidR="00D74917" w:rsidRPr="00A276FF">
        <w:rPr>
          <w:rFonts w:ascii="Arial" w:hAnsi="Arial" w:cs="Arial"/>
          <w:sz w:val="24"/>
          <w:szCs w:val="24"/>
        </w:rPr>
        <w:t>I7</w:t>
      </w:r>
      <w:r w:rsidR="00DC128E">
        <w:rPr>
          <w:rFonts w:ascii="Arial" w:hAnsi="Arial" w:cs="Arial"/>
          <w:sz w:val="24"/>
          <w:szCs w:val="24"/>
        </w:rPr>
        <w:t>5</w:t>
      </w:r>
      <w:r w:rsidR="00997766" w:rsidRPr="00A276FF">
        <w:rPr>
          <w:rFonts w:ascii="Arial" w:hAnsi="Arial" w:cs="Arial"/>
          <w:sz w:val="24"/>
          <w:szCs w:val="24"/>
        </w:rPr>
        <w:t xml:space="preserve"> enter the number of qualif</w:t>
      </w:r>
      <w:r w:rsidR="00DC128E">
        <w:rPr>
          <w:rFonts w:ascii="Arial" w:hAnsi="Arial" w:cs="Arial"/>
          <w:sz w:val="24"/>
          <w:szCs w:val="24"/>
        </w:rPr>
        <w:t>ying pupils in years 1 &amp; 2 estimated to</w:t>
      </w:r>
      <w:r w:rsidR="00997766" w:rsidRPr="00A276FF">
        <w:rPr>
          <w:rFonts w:ascii="Arial" w:hAnsi="Arial" w:cs="Arial"/>
          <w:sz w:val="24"/>
          <w:szCs w:val="24"/>
        </w:rPr>
        <w:t xml:space="preserve"> </w:t>
      </w:r>
      <w:r w:rsidR="00D74917" w:rsidRPr="00A276FF">
        <w:rPr>
          <w:rFonts w:ascii="Arial" w:hAnsi="Arial" w:cs="Arial"/>
          <w:sz w:val="24"/>
          <w:szCs w:val="24"/>
        </w:rPr>
        <w:t>be on roll</w:t>
      </w:r>
      <w:r w:rsidR="008631B9">
        <w:rPr>
          <w:rFonts w:ascii="Arial" w:hAnsi="Arial" w:cs="Arial"/>
          <w:sz w:val="24"/>
          <w:szCs w:val="24"/>
        </w:rPr>
        <w:t xml:space="preserve"> in the October 2018</w:t>
      </w:r>
      <w:r w:rsidR="00997766" w:rsidRPr="00A276FF">
        <w:rPr>
          <w:rFonts w:ascii="Arial" w:hAnsi="Arial" w:cs="Arial"/>
          <w:sz w:val="24"/>
          <w:szCs w:val="24"/>
        </w:rPr>
        <w:t xml:space="preserve"> census.</w:t>
      </w:r>
    </w:p>
    <w:p w:rsidR="00997766" w:rsidRPr="00A276FF" w:rsidRDefault="00F2035A" w:rsidP="00997766">
      <w:pPr>
        <w:rPr>
          <w:rFonts w:ascii="Arial" w:hAnsi="Arial" w:cs="Arial"/>
          <w:sz w:val="24"/>
          <w:szCs w:val="24"/>
        </w:rPr>
      </w:pPr>
      <w:r w:rsidRPr="00A276FF">
        <w:rPr>
          <w:rFonts w:ascii="Arial" w:hAnsi="Arial" w:cs="Arial"/>
          <w:sz w:val="24"/>
          <w:szCs w:val="24"/>
        </w:rPr>
        <w:t xml:space="preserve">3) </w:t>
      </w:r>
      <w:r w:rsidR="00997766" w:rsidRPr="00A276FF">
        <w:rPr>
          <w:rFonts w:ascii="Arial" w:hAnsi="Arial" w:cs="Arial"/>
          <w:sz w:val="24"/>
          <w:szCs w:val="24"/>
        </w:rPr>
        <w:t xml:space="preserve">In cell </w:t>
      </w:r>
      <w:r w:rsidR="00D74917" w:rsidRPr="00A276FF">
        <w:rPr>
          <w:rFonts w:ascii="Arial" w:hAnsi="Arial" w:cs="Arial"/>
          <w:sz w:val="24"/>
          <w:szCs w:val="24"/>
        </w:rPr>
        <w:t>I7</w:t>
      </w:r>
      <w:r w:rsidR="00DC128E">
        <w:rPr>
          <w:rFonts w:ascii="Arial" w:hAnsi="Arial" w:cs="Arial"/>
          <w:sz w:val="24"/>
          <w:szCs w:val="24"/>
        </w:rPr>
        <w:t>6</w:t>
      </w:r>
      <w:r w:rsidR="00997766" w:rsidRPr="00A276FF">
        <w:rPr>
          <w:rFonts w:ascii="Arial" w:hAnsi="Arial" w:cs="Arial"/>
          <w:sz w:val="24"/>
          <w:szCs w:val="24"/>
        </w:rPr>
        <w:t xml:space="preserve"> enter the number of qualifying pupils in years 1 &amp; 2 estimate</w:t>
      </w:r>
      <w:r w:rsidR="00DC128E">
        <w:rPr>
          <w:rFonts w:ascii="Arial" w:hAnsi="Arial" w:cs="Arial"/>
          <w:sz w:val="24"/>
          <w:szCs w:val="24"/>
        </w:rPr>
        <w:t>d</w:t>
      </w:r>
      <w:r w:rsidR="00997766" w:rsidRPr="00A276FF">
        <w:rPr>
          <w:rFonts w:ascii="Arial" w:hAnsi="Arial" w:cs="Arial"/>
          <w:sz w:val="24"/>
          <w:szCs w:val="24"/>
        </w:rPr>
        <w:t xml:space="preserve"> </w:t>
      </w:r>
      <w:r w:rsidR="00DC128E">
        <w:rPr>
          <w:rFonts w:ascii="Arial" w:hAnsi="Arial" w:cs="Arial"/>
          <w:sz w:val="24"/>
          <w:szCs w:val="24"/>
        </w:rPr>
        <w:t>to</w:t>
      </w:r>
      <w:r w:rsidR="00997766" w:rsidRPr="00A276FF">
        <w:rPr>
          <w:rFonts w:ascii="Arial" w:hAnsi="Arial" w:cs="Arial"/>
          <w:sz w:val="24"/>
          <w:szCs w:val="24"/>
        </w:rPr>
        <w:t xml:space="preserve"> be on the Janu</w:t>
      </w:r>
      <w:r w:rsidR="008631B9">
        <w:rPr>
          <w:rFonts w:ascii="Arial" w:hAnsi="Arial" w:cs="Arial"/>
          <w:sz w:val="24"/>
          <w:szCs w:val="24"/>
        </w:rPr>
        <w:t>ary 2019</w:t>
      </w:r>
      <w:r w:rsidR="00997766" w:rsidRPr="00A276FF">
        <w:rPr>
          <w:rFonts w:ascii="Arial" w:hAnsi="Arial" w:cs="Arial"/>
          <w:sz w:val="24"/>
          <w:szCs w:val="24"/>
        </w:rPr>
        <w:t xml:space="preserve"> census.</w:t>
      </w:r>
    </w:p>
    <w:p w:rsidR="00997766" w:rsidRPr="00A276FF" w:rsidRDefault="00F2035A" w:rsidP="00997766">
      <w:pPr>
        <w:rPr>
          <w:rFonts w:ascii="Arial" w:hAnsi="Arial" w:cs="Arial"/>
          <w:sz w:val="24"/>
          <w:szCs w:val="24"/>
        </w:rPr>
      </w:pPr>
      <w:r w:rsidRPr="00A276FF">
        <w:rPr>
          <w:rFonts w:ascii="Arial" w:hAnsi="Arial" w:cs="Arial"/>
          <w:sz w:val="24"/>
          <w:szCs w:val="24"/>
        </w:rPr>
        <w:t xml:space="preserve">4) </w:t>
      </w:r>
      <w:r w:rsidR="00997766" w:rsidRPr="00A276FF">
        <w:rPr>
          <w:rFonts w:ascii="Arial" w:hAnsi="Arial" w:cs="Arial"/>
          <w:sz w:val="24"/>
          <w:szCs w:val="24"/>
        </w:rPr>
        <w:t xml:space="preserve">In cell </w:t>
      </w:r>
      <w:r w:rsidR="00D74917" w:rsidRPr="00A276FF">
        <w:rPr>
          <w:rFonts w:ascii="Arial" w:hAnsi="Arial" w:cs="Arial"/>
          <w:sz w:val="24"/>
          <w:szCs w:val="24"/>
        </w:rPr>
        <w:t>I7</w:t>
      </w:r>
      <w:r w:rsidR="00DC128E">
        <w:rPr>
          <w:rFonts w:ascii="Arial" w:hAnsi="Arial" w:cs="Arial"/>
          <w:sz w:val="24"/>
          <w:szCs w:val="24"/>
        </w:rPr>
        <w:t>7</w:t>
      </w:r>
      <w:r w:rsidR="00997766" w:rsidRPr="00A276FF">
        <w:rPr>
          <w:rFonts w:ascii="Arial" w:hAnsi="Arial" w:cs="Arial"/>
          <w:sz w:val="24"/>
          <w:szCs w:val="24"/>
        </w:rPr>
        <w:t xml:space="preserve"> enter the estimated number of qualifying pupils </w:t>
      </w:r>
      <w:r w:rsidR="00393CF4" w:rsidRPr="00A276FF">
        <w:rPr>
          <w:rFonts w:ascii="Arial" w:hAnsi="Arial" w:cs="Arial"/>
          <w:sz w:val="24"/>
          <w:szCs w:val="24"/>
        </w:rPr>
        <w:t>in</w:t>
      </w:r>
      <w:r w:rsidR="0016153D">
        <w:rPr>
          <w:rFonts w:ascii="Arial" w:hAnsi="Arial" w:cs="Arial"/>
          <w:sz w:val="24"/>
          <w:szCs w:val="24"/>
        </w:rPr>
        <w:t xml:space="preserve"> year R for</w:t>
      </w:r>
      <w:r w:rsidR="008631B9">
        <w:rPr>
          <w:rFonts w:ascii="Arial" w:hAnsi="Arial" w:cs="Arial"/>
          <w:sz w:val="24"/>
          <w:szCs w:val="24"/>
        </w:rPr>
        <w:t xml:space="preserve"> the October 2018</w:t>
      </w:r>
      <w:r w:rsidR="00997766" w:rsidRPr="00A276FF">
        <w:rPr>
          <w:rFonts w:ascii="Arial" w:hAnsi="Arial" w:cs="Arial"/>
          <w:sz w:val="24"/>
          <w:szCs w:val="24"/>
        </w:rPr>
        <w:t xml:space="preserve"> census.</w:t>
      </w:r>
    </w:p>
    <w:p w:rsidR="00997766" w:rsidRPr="00A276FF" w:rsidRDefault="00F2035A" w:rsidP="00997766">
      <w:pPr>
        <w:rPr>
          <w:rFonts w:ascii="Arial" w:hAnsi="Arial" w:cs="Arial"/>
          <w:sz w:val="24"/>
          <w:szCs w:val="24"/>
        </w:rPr>
      </w:pPr>
      <w:r w:rsidRPr="00A276FF">
        <w:rPr>
          <w:rFonts w:ascii="Arial" w:hAnsi="Arial" w:cs="Arial"/>
          <w:sz w:val="24"/>
          <w:szCs w:val="24"/>
        </w:rPr>
        <w:t xml:space="preserve">5) </w:t>
      </w:r>
      <w:r w:rsidR="00997766" w:rsidRPr="00A276FF">
        <w:rPr>
          <w:rFonts w:ascii="Arial" w:hAnsi="Arial" w:cs="Arial"/>
          <w:sz w:val="24"/>
          <w:szCs w:val="24"/>
        </w:rPr>
        <w:t xml:space="preserve">In cell </w:t>
      </w:r>
      <w:r w:rsidR="00393CF4" w:rsidRPr="00A276FF">
        <w:rPr>
          <w:rFonts w:ascii="Arial" w:hAnsi="Arial" w:cs="Arial"/>
          <w:sz w:val="24"/>
          <w:szCs w:val="24"/>
        </w:rPr>
        <w:t>I7</w:t>
      </w:r>
      <w:r w:rsidR="00DC128E">
        <w:rPr>
          <w:rFonts w:ascii="Arial" w:hAnsi="Arial" w:cs="Arial"/>
          <w:sz w:val="24"/>
          <w:szCs w:val="24"/>
        </w:rPr>
        <w:t>8</w:t>
      </w:r>
      <w:r w:rsidR="00997766" w:rsidRPr="00A276FF">
        <w:rPr>
          <w:rFonts w:ascii="Arial" w:hAnsi="Arial" w:cs="Arial"/>
          <w:sz w:val="24"/>
          <w:szCs w:val="24"/>
        </w:rPr>
        <w:t xml:space="preserve"> enter the</w:t>
      </w:r>
      <w:r w:rsidR="00DC128E">
        <w:rPr>
          <w:rFonts w:ascii="Arial" w:hAnsi="Arial" w:cs="Arial"/>
          <w:sz w:val="24"/>
          <w:szCs w:val="24"/>
        </w:rPr>
        <w:t xml:space="preserve"> estimated</w:t>
      </w:r>
      <w:r w:rsidR="00997766" w:rsidRPr="00A276FF">
        <w:rPr>
          <w:rFonts w:ascii="Arial" w:hAnsi="Arial" w:cs="Arial"/>
          <w:sz w:val="24"/>
          <w:szCs w:val="24"/>
        </w:rPr>
        <w:t xml:space="preserve"> number of qualifying pupils</w:t>
      </w:r>
      <w:r w:rsidR="00393CF4" w:rsidRPr="00A276FF">
        <w:rPr>
          <w:rFonts w:ascii="Arial" w:hAnsi="Arial" w:cs="Arial"/>
          <w:sz w:val="24"/>
          <w:szCs w:val="24"/>
        </w:rPr>
        <w:t xml:space="preserve"> </w:t>
      </w:r>
      <w:r w:rsidR="008631B9">
        <w:rPr>
          <w:rFonts w:ascii="Arial" w:hAnsi="Arial" w:cs="Arial"/>
          <w:sz w:val="24"/>
          <w:szCs w:val="24"/>
        </w:rPr>
        <w:t>in year R for the January 2019</w:t>
      </w:r>
      <w:r w:rsidR="00997766" w:rsidRPr="00A276FF">
        <w:rPr>
          <w:rFonts w:ascii="Arial" w:hAnsi="Arial" w:cs="Arial"/>
          <w:sz w:val="24"/>
          <w:szCs w:val="24"/>
        </w:rPr>
        <w:t xml:space="preserve"> census.</w:t>
      </w:r>
    </w:p>
    <w:p w:rsidR="003B7F24" w:rsidRDefault="00824902" w:rsidP="00997766">
      <w:pPr>
        <w:rPr>
          <w:rFonts w:ascii="Arial" w:hAnsi="Arial" w:cs="Arial"/>
          <w:sz w:val="24"/>
          <w:szCs w:val="24"/>
        </w:rPr>
      </w:pPr>
      <w:r w:rsidRPr="00A276FF">
        <w:rPr>
          <w:rFonts w:ascii="Arial" w:hAnsi="Arial" w:cs="Arial"/>
          <w:sz w:val="24"/>
          <w:szCs w:val="24"/>
        </w:rPr>
        <w:lastRenderedPageBreak/>
        <w:t xml:space="preserve">6) </w:t>
      </w:r>
      <w:r w:rsidR="00DC128E">
        <w:rPr>
          <w:rFonts w:ascii="Arial" w:hAnsi="Arial" w:cs="Arial"/>
          <w:sz w:val="24"/>
          <w:szCs w:val="24"/>
        </w:rPr>
        <w:t>An</w:t>
      </w:r>
      <w:r w:rsidR="003847CC" w:rsidRPr="00A276FF">
        <w:rPr>
          <w:rFonts w:ascii="Arial" w:hAnsi="Arial" w:cs="Arial"/>
          <w:sz w:val="24"/>
          <w:szCs w:val="24"/>
        </w:rPr>
        <w:t xml:space="preserve"> </w:t>
      </w:r>
      <w:r w:rsidR="00DC128E">
        <w:rPr>
          <w:rFonts w:ascii="Arial" w:hAnsi="Arial" w:cs="Arial"/>
          <w:sz w:val="24"/>
          <w:szCs w:val="24"/>
        </w:rPr>
        <w:t>E</w:t>
      </w:r>
      <w:r w:rsidR="003847CC" w:rsidRPr="003847CC">
        <w:rPr>
          <w:rFonts w:ascii="Arial" w:hAnsi="Arial" w:cs="Arial"/>
          <w:sz w:val="24"/>
          <w:szCs w:val="24"/>
        </w:rPr>
        <w:t xml:space="preserve">stimated </w:t>
      </w:r>
      <w:r w:rsidR="00DC128E">
        <w:rPr>
          <w:rFonts w:ascii="Arial" w:hAnsi="Arial" w:cs="Arial"/>
          <w:sz w:val="24"/>
          <w:szCs w:val="24"/>
        </w:rPr>
        <w:t>A</w:t>
      </w:r>
      <w:r w:rsidR="003847CC" w:rsidRPr="003847CC">
        <w:rPr>
          <w:rFonts w:ascii="Arial" w:hAnsi="Arial" w:cs="Arial"/>
          <w:sz w:val="24"/>
          <w:szCs w:val="24"/>
        </w:rPr>
        <w:t xml:space="preserve">llocation </w:t>
      </w:r>
      <w:r w:rsidR="00DC128E">
        <w:rPr>
          <w:rFonts w:ascii="Arial" w:hAnsi="Arial" w:cs="Arial"/>
          <w:sz w:val="24"/>
          <w:szCs w:val="24"/>
        </w:rPr>
        <w:t xml:space="preserve">for </w:t>
      </w:r>
      <w:r w:rsidR="00B90696">
        <w:rPr>
          <w:rFonts w:ascii="Arial" w:hAnsi="Arial" w:cs="Arial"/>
          <w:sz w:val="24"/>
          <w:szCs w:val="24"/>
        </w:rPr>
        <w:t>Septe</w:t>
      </w:r>
      <w:r w:rsidR="008631B9">
        <w:rPr>
          <w:rFonts w:ascii="Arial" w:hAnsi="Arial" w:cs="Arial"/>
          <w:sz w:val="24"/>
          <w:szCs w:val="24"/>
        </w:rPr>
        <w:t>mber 2018 to March 2019</w:t>
      </w:r>
      <w:r w:rsidR="00B90696">
        <w:rPr>
          <w:rFonts w:ascii="Arial" w:hAnsi="Arial" w:cs="Arial"/>
          <w:sz w:val="24"/>
          <w:szCs w:val="24"/>
        </w:rPr>
        <w:t xml:space="preserve"> </w:t>
      </w:r>
      <w:r w:rsidR="003847CC" w:rsidRPr="003847CC">
        <w:rPr>
          <w:rFonts w:ascii="Arial" w:hAnsi="Arial" w:cs="Arial"/>
          <w:sz w:val="24"/>
          <w:szCs w:val="24"/>
        </w:rPr>
        <w:t xml:space="preserve">will </w:t>
      </w:r>
      <w:r w:rsidR="00B90696">
        <w:rPr>
          <w:rFonts w:ascii="Arial" w:hAnsi="Arial" w:cs="Arial"/>
          <w:sz w:val="24"/>
          <w:szCs w:val="24"/>
        </w:rPr>
        <w:t>show</w:t>
      </w:r>
      <w:r w:rsidR="003847CC" w:rsidRPr="003847CC">
        <w:rPr>
          <w:rFonts w:ascii="Arial" w:hAnsi="Arial" w:cs="Arial"/>
          <w:sz w:val="24"/>
          <w:szCs w:val="24"/>
        </w:rPr>
        <w:t xml:space="preserve"> in cell I84</w:t>
      </w:r>
      <w:r w:rsidR="003847CC">
        <w:rPr>
          <w:rFonts w:ascii="Arial" w:hAnsi="Arial" w:cs="Arial"/>
          <w:sz w:val="24"/>
          <w:szCs w:val="24"/>
        </w:rPr>
        <w:t>.</w:t>
      </w:r>
    </w:p>
    <w:p w:rsidR="00824902" w:rsidRDefault="00824902" w:rsidP="00997766">
      <w:pPr>
        <w:rPr>
          <w:rFonts w:ascii="Arial" w:hAnsi="Arial" w:cs="Arial"/>
          <w:sz w:val="24"/>
          <w:szCs w:val="24"/>
        </w:rPr>
      </w:pPr>
      <w:r w:rsidRPr="003B7F24">
        <w:rPr>
          <w:rFonts w:ascii="Arial" w:hAnsi="Arial" w:cs="Arial"/>
          <w:sz w:val="24"/>
          <w:szCs w:val="24"/>
        </w:rPr>
        <w:t xml:space="preserve">7) </w:t>
      </w:r>
      <w:r w:rsidR="00B90696">
        <w:rPr>
          <w:rFonts w:ascii="Arial" w:hAnsi="Arial" w:cs="Arial"/>
          <w:sz w:val="24"/>
          <w:szCs w:val="24"/>
        </w:rPr>
        <w:t>E</w:t>
      </w:r>
      <w:r w:rsidR="003847CC" w:rsidRPr="003847CC">
        <w:rPr>
          <w:rFonts w:ascii="Arial" w:hAnsi="Arial" w:cs="Arial"/>
          <w:sz w:val="24"/>
          <w:szCs w:val="24"/>
        </w:rPr>
        <w:t>stimated total</w:t>
      </w:r>
      <w:r w:rsidR="00DA082C">
        <w:rPr>
          <w:rFonts w:ascii="Arial" w:hAnsi="Arial" w:cs="Arial"/>
          <w:sz w:val="24"/>
          <w:szCs w:val="24"/>
        </w:rPr>
        <w:t xml:space="preserve"> UIFSM</w:t>
      </w:r>
      <w:r w:rsidR="008631B9">
        <w:rPr>
          <w:rFonts w:ascii="Arial" w:hAnsi="Arial" w:cs="Arial"/>
          <w:sz w:val="24"/>
          <w:szCs w:val="24"/>
        </w:rPr>
        <w:t xml:space="preserve"> funding for the 2018/19</w:t>
      </w:r>
      <w:r w:rsidR="003847CC" w:rsidRPr="003847CC">
        <w:rPr>
          <w:rFonts w:ascii="Arial" w:hAnsi="Arial" w:cs="Arial"/>
          <w:sz w:val="24"/>
          <w:szCs w:val="24"/>
        </w:rPr>
        <w:t xml:space="preserve"> financial year will </w:t>
      </w:r>
      <w:r w:rsidR="00B90696">
        <w:rPr>
          <w:rFonts w:ascii="Arial" w:hAnsi="Arial" w:cs="Arial"/>
          <w:sz w:val="24"/>
          <w:szCs w:val="24"/>
        </w:rPr>
        <w:t>be displayed</w:t>
      </w:r>
      <w:r w:rsidR="003847CC" w:rsidRPr="003847CC">
        <w:rPr>
          <w:rFonts w:ascii="Arial" w:hAnsi="Arial" w:cs="Arial"/>
          <w:sz w:val="24"/>
          <w:szCs w:val="24"/>
        </w:rPr>
        <w:t xml:space="preserve"> in cell I86.</w:t>
      </w:r>
    </w:p>
    <w:p w:rsidR="00F2035A" w:rsidRPr="00E7488C" w:rsidRDefault="00E7488C" w:rsidP="00997766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17304F8" wp14:editId="04924895">
                <wp:simplePos x="0" y="0"/>
                <wp:positionH relativeFrom="column">
                  <wp:posOffset>5033536</wp:posOffset>
                </wp:positionH>
                <wp:positionV relativeFrom="paragraph">
                  <wp:posOffset>2773680</wp:posOffset>
                </wp:positionV>
                <wp:extent cx="732155" cy="215265"/>
                <wp:effectExtent l="114300" t="114300" r="125095" b="127635"/>
                <wp:wrapNone/>
                <wp:docPr id="269" name="Rounded 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9" o:spid="_x0000_s1026" style="position:absolute;margin-left:396.35pt;margin-top:218.4pt;width:57.65pt;height:16.9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C62836C" wp14:editId="7A58A949">
                <wp:simplePos x="0" y="0"/>
                <wp:positionH relativeFrom="column">
                  <wp:posOffset>5033536</wp:posOffset>
                </wp:positionH>
                <wp:positionV relativeFrom="paragraph">
                  <wp:posOffset>2497455</wp:posOffset>
                </wp:positionV>
                <wp:extent cx="732155" cy="215265"/>
                <wp:effectExtent l="114300" t="114300" r="125095" b="127635"/>
                <wp:wrapNone/>
                <wp:docPr id="270" name="Rounded 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0" o:spid="_x0000_s1026" style="position:absolute;margin-left:396.35pt;margin-top:196.65pt;width:57.65pt;height:16.9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6635AAB" wp14:editId="1C9A236C">
                <wp:simplePos x="0" y="0"/>
                <wp:positionH relativeFrom="column">
                  <wp:posOffset>4603115</wp:posOffset>
                </wp:positionH>
                <wp:positionV relativeFrom="paragraph">
                  <wp:posOffset>1837055</wp:posOffset>
                </wp:positionV>
                <wp:extent cx="393700" cy="20955"/>
                <wp:effectExtent l="38100" t="76200" r="25400" b="131445"/>
                <wp:wrapNone/>
                <wp:docPr id="425" name="Straight Arrow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20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362.45pt;margin-top:144.65pt;width:31pt;height:1.6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04D9CC8" wp14:editId="1C84877D">
                <wp:simplePos x="0" y="0"/>
                <wp:positionH relativeFrom="column">
                  <wp:posOffset>4603115</wp:posOffset>
                </wp:positionH>
                <wp:positionV relativeFrom="paragraph">
                  <wp:posOffset>1569085</wp:posOffset>
                </wp:positionV>
                <wp:extent cx="393700" cy="78740"/>
                <wp:effectExtent l="38100" t="38100" r="63500" b="130810"/>
                <wp:wrapNone/>
                <wp:docPr id="422" name="Straight Arr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78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2" o:spid="_x0000_s1026" type="#_x0000_t32" style="position:absolute;margin-left:362.45pt;margin-top:123.55pt;width:31pt;height:6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4E904B" wp14:editId="18024479">
                <wp:simplePos x="0" y="0"/>
                <wp:positionH relativeFrom="column">
                  <wp:posOffset>4540250</wp:posOffset>
                </wp:positionH>
                <wp:positionV relativeFrom="paragraph">
                  <wp:posOffset>1206500</wp:posOffset>
                </wp:positionV>
                <wp:extent cx="425450" cy="330835"/>
                <wp:effectExtent l="38100" t="19050" r="88900" b="88265"/>
                <wp:wrapNone/>
                <wp:docPr id="423" name="Straight Arrow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330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3" o:spid="_x0000_s1026" type="#_x0000_t32" style="position:absolute;margin-left:357.5pt;margin-top:95pt;width:33.5pt;height:26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09846A" wp14:editId="4A29A1A9">
                <wp:simplePos x="0" y="0"/>
                <wp:positionH relativeFrom="column">
                  <wp:posOffset>5065921</wp:posOffset>
                </wp:positionH>
                <wp:positionV relativeFrom="paragraph">
                  <wp:posOffset>744220</wp:posOffset>
                </wp:positionV>
                <wp:extent cx="732155" cy="215265"/>
                <wp:effectExtent l="114300" t="114300" r="125095" b="127635"/>
                <wp:wrapNone/>
                <wp:docPr id="429" name="Rounded 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9" o:spid="_x0000_s1026" style="position:absolute;margin-left:398.9pt;margin-top:58.6pt;width:57.65pt;height:16.9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A2BB15A" wp14:editId="393FA52F">
            <wp:extent cx="5754414" cy="3026979"/>
            <wp:effectExtent l="19050" t="19050" r="17780" b="2159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4446" cy="303751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9B0CD98" wp14:editId="6ECC3208">
                <wp:simplePos x="0" y="0"/>
                <wp:positionH relativeFrom="column">
                  <wp:posOffset>4594392</wp:posOffset>
                </wp:positionH>
                <wp:positionV relativeFrom="paragraph">
                  <wp:posOffset>742449</wp:posOffset>
                </wp:positionV>
                <wp:extent cx="353962" cy="590316"/>
                <wp:effectExtent l="57150" t="19050" r="84455" b="95885"/>
                <wp:wrapNone/>
                <wp:docPr id="421" name="Straight Arrow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62" cy="5903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1" o:spid="_x0000_s1026" type="#_x0000_t32" style="position:absolute;margin-left:361.75pt;margin-top:58.45pt;width:27.85pt;height:4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A859BD" wp14:editId="178772D1">
                <wp:simplePos x="0" y="0"/>
                <wp:positionH relativeFrom="column">
                  <wp:posOffset>4664075</wp:posOffset>
                </wp:positionH>
                <wp:positionV relativeFrom="paragraph">
                  <wp:posOffset>126365</wp:posOffset>
                </wp:positionV>
                <wp:extent cx="514350" cy="371475"/>
                <wp:effectExtent l="76200" t="76200" r="95250" b="104775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A25FD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C1C592" wp14:editId="5AC54D60">
                                  <wp:extent cx="161290" cy="77199"/>
                                  <wp:effectExtent l="0" t="0" r="0" b="0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3645D2" wp14:editId="63218358">
                                  <wp:extent cx="161290" cy="124293"/>
                                  <wp:effectExtent l="0" t="0" r="0" b="9525"/>
                                  <wp:docPr id="938" name="Picture 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3" o:spid="_x0000_s1073" style="position:absolute;margin-left:367.25pt;margin-top:9.95pt;width:40.5pt;height:29.2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A25FD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C1C592" wp14:editId="5AC54D60">
                            <wp:extent cx="161290" cy="77199"/>
                            <wp:effectExtent l="0" t="0" r="0" b="0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3645D2" wp14:editId="63218358">
                            <wp:extent cx="161290" cy="124293"/>
                            <wp:effectExtent l="0" t="0" r="0" b="9525"/>
                            <wp:docPr id="938" name="Picture 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24C7685" wp14:editId="0A6BA7CF">
                <wp:simplePos x="0" y="0"/>
                <wp:positionH relativeFrom="column">
                  <wp:posOffset>4080510</wp:posOffset>
                </wp:positionH>
                <wp:positionV relativeFrom="paragraph">
                  <wp:posOffset>520700</wp:posOffset>
                </wp:positionV>
                <wp:extent cx="514350" cy="371475"/>
                <wp:effectExtent l="76200" t="76200" r="95250" b="104775"/>
                <wp:wrapNone/>
                <wp:docPr id="417" name="Oval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A7AA70" wp14:editId="2C42444F">
                                  <wp:extent cx="161290" cy="72623"/>
                                  <wp:effectExtent l="0" t="0" r="0" b="3810"/>
                                  <wp:docPr id="939" name="Picture 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435854" wp14:editId="03A048E4">
                                  <wp:extent cx="161290" cy="77199"/>
                                  <wp:effectExtent l="0" t="0" r="0" b="0"/>
                                  <wp:docPr id="940" name="Picture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18F30C" wp14:editId="5330F13E">
                                  <wp:extent cx="161290" cy="124293"/>
                                  <wp:effectExtent l="0" t="0" r="0" b="9525"/>
                                  <wp:docPr id="941" name="Picture 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7" o:spid="_x0000_s1074" style="position:absolute;margin-left:321.3pt;margin-top:41pt;width:40.5pt;height:29.2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JI3g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A7AA70" wp14:editId="2C42444F">
                            <wp:extent cx="161290" cy="72623"/>
                            <wp:effectExtent l="0" t="0" r="0" b="3810"/>
                            <wp:docPr id="939" name="Picture 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435854" wp14:editId="03A048E4">
                            <wp:extent cx="161290" cy="77199"/>
                            <wp:effectExtent l="0" t="0" r="0" b="0"/>
                            <wp:docPr id="940" name="Picture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18F30C" wp14:editId="5330F13E">
                            <wp:extent cx="161290" cy="124293"/>
                            <wp:effectExtent l="0" t="0" r="0" b="9525"/>
                            <wp:docPr id="941" name="Picture 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F115B5B" wp14:editId="37EAA3E0">
                <wp:simplePos x="0" y="0"/>
                <wp:positionH relativeFrom="column">
                  <wp:posOffset>4089400</wp:posOffset>
                </wp:positionH>
                <wp:positionV relativeFrom="paragraph">
                  <wp:posOffset>933450</wp:posOffset>
                </wp:positionV>
                <wp:extent cx="514350" cy="371475"/>
                <wp:effectExtent l="76200" t="76200" r="95250" b="10477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93A08C" wp14:editId="2882E843">
                                  <wp:extent cx="161290" cy="72623"/>
                                  <wp:effectExtent l="0" t="0" r="0" b="3810"/>
                                  <wp:docPr id="942" name="Picture 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1529A2" wp14:editId="63EAF6C7">
                                  <wp:extent cx="161290" cy="77199"/>
                                  <wp:effectExtent l="0" t="0" r="0" b="0"/>
                                  <wp:docPr id="943" name="Picture 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0A22B5" wp14:editId="47E2619B">
                                  <wp:extent cx="161290" cy="124293"/>
                                  <wp:effectExtent l="0" t="0" r="0" b="9525"/>
                                  <wp:docPr id="944" name="Pictur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0" o:spid="_x0000_s1075" style="position:absolute;margin-left:322pt;margin-top:73.5pt;width:40.5pt;height:29.2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93A08C" wp14:editId="2882E843">
                            <wp:extent cx="161290" cy="72623"/>
                            <wp:effectExtent l="0" t="0" r="0" b="3810"/>
                            <wp:docPr id="942" name="Picture 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1529A2" wp14:editId="63EAF6C7">
                            <wp:extent cx="161290" cy="77199"/>
                            <wp:effectExtent l="0" t="0" r="0" b="0"/>
                            <wp:docPr id="943" name="Picture 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0A22B5" wp14:editId="47E2619B">
                            <wp:extent cx="161290" cy="124293"/>
                            <wp:effectExtent l="0" t="0" r="0" b="9525"/>
                            <wp:docPr id="944" name="Picture 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F9D9ED8" wp14:editId="1CE38F79">
                <wp:simplePos x="0" y="0"/>
                <wp:positionH relativeFrom="column">
                  <wp:posOffset>4119880</wp:posOffset>
                </wp:positionH>
                <wp:positionV relativeFrom="paragraph">
                  <wp:posOffset>1339850</wp:posOffset>
                </wp:positionV>
                <wp:extent cx="514350" cy="371475"/>
                <wp:effectExtent l="76200" t="76200" r="95250" b="104775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EE337C" wp14:editId="363A07CB">
                                  <wp:extent cx="161290" cy="72623"/>
                                  <wp:effectExtent l="0" t="0" r="0" b="3810"/>
                                  <wp:docPr id="945" name="Pictur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49D860" wp14:editId="0AFECEB8">
                                  <wp:extent cx="161290" cy="77199"/>
                                  <wp:effectExtent l="0" t="0" r="0" b="0"/>
                                  <wp:docPr id="946" name="Picture 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4D156C" wp14:editId="643BD35B">
                                  <wp:extent cx="161290" cy="124293"/>
                                  <wp:effectExtent l="0" t="0" r="0" b="9525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3" o:spid="_x0000_s1076" style="position:absolute;margin-left:324.4pt;margin-top:105.5pt;width:40.5pt;height:29.2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9x3w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EE337C" wp14:editId="363A07CB">
                            <wp:extent cx="161290" cy="72623"/>
                            <wp:effectExtent l="0" t="0" r="0" b="3810"/>
                            <wp:docPr id="945" name="Picture 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49D860" wp14:editId="0AFECEB8">
                            <wp:extent cx="161290" cy="77199"/>
                            <wp:effectExtent l="0" t="0" r="0" b="0"/>
                            <wp:docPr id="946" name="Picture 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4D156C" wp14:editId="643BD35B">
                            <wp:extent cx="161290" cy="124293"/>
                            <wp:effectExtent l="0" t="0" r="0" b="9525"/>
                            <wp:docPr id="947" name="Pictur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03E7FA" wp14:editId="6DE7458C">
                <wp:simplePos x="0" y="0"/>
                <wp:positionH relativeFrom="column">
                  <wp:posOffset>4107180</wp:posOffset>
                </wp:positionH>
                <wp:positionV relativeFrom="paragraph">
                  <wp:posOffset>1751330</wp:posOffset>
                </wp:positionV>
                <wp:extent cx="514350" cy="371475"/>
                <wp:effectExtent l="76200" t="76200" r="95250" b="104775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ACD979" wp14:editId="551FF9EE">
                                  <wp:extent cx="161290" cy="77199"/>
                                  <wp:effectExtent l="0" t="0" r="0" b="0"/>
                                  <wp:docPr id="948" name="Pictur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40CC8" wp14:editId="6A2B2F04">
                                  <wp:extent cx="161290" cy="124293"/>
                                  <wp:effectExtent l="0" t="0" r="0" b="9525"/>
                                  <wp:docPr id="949" name="Picture 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3" o:spid="_x0000_s1077" style="position:absolute;margin-left:323.4pt;margin-top:137.9pt;width:40.5pt;height:29.2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hR3wIAAE4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ACD979" wp14:editId="551FF9EE">
                            <wp:extent cx="161290" cy="77199"/>
                            <wp:effectExtent l="0" t="0" r="0" b="0"/>
                            <wp:docPr id="948" name="Picture 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40CC8" wp14:editId="6A2B2F04">
                            <wp:extent cx="161290" cy="124293"/>
                            <wp:effectExtent l="0" t="0" r="0" b="9525"/>
                            <wp:docPr id="949" name="Picture 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6402FE" wp14:editId="03D3C349">
                <wp:simplePos x="0" y="0"/>
                <wp:positionH relativeFrom="column">
                  <wp:posOffset>4625975</wp:posOffset>
                </wp:positionH>
                <wp:positionV relativeFrom="paragraph">
                  <wp:posOffset>2496185</wp:posOffset>
                </wp:positionV>
                <wp:extent cx="266065" cy="99060"/>
                <wp:effectExtent l="38100" t="38100" r="76835" b="110490"/>
                <wp:wrapNone/>
                <wp:docPr id="424" name="Straight Arrow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99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4" o:spid="_x0000_s1026" type="#_x0000_t32" style="position:absolute;margin-left:364.25pt;margin-top:196.55pt;width:20.95pt;height:7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F78868" wp14:editId="4C38E329">
                <wp:simplePos x="0" y="0"/>
                <wp:positionH relativeFrom="column">
                  <wp:posOffset>4105275</wp:posOffset>
                </wp:positionH>
                <wp:positionV relativeFrom="paragraph">
                  <wp:posOffset>2298065</wp:posOffset>
                </wp:positionV>
                <wp:extent cx="514350" cy="371475"/>
                <wp:effectExtent l="76200" t="76200" r="95250" b="104775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1B8D81" wp14:editId="531040F7">
                                  <wp:extent cx="161290" cy="77199"/>
                                  <wp:effectExtent l="0" t="0" r="0" b="0"/>
                                  <wp:docPr id="950" name="Picture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918ED" wp14:editId="595E1ABB">
                                  <wp:extent cx="161290" cy="124293"/>
                                  <wp:effectExtent l="0" t="0" r="0" b="9525"/>
                                  <wp:docPr id="951" name="Picture 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6" o:spid="_x0000_s1078" style="position:absolute;margin-left:323.25pt;margin-top:180.95pt;width:40.5pt;height:29.2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1C3w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1B8D81" wp14:editId="531040F7">
                            <wp:extent cx="161290" cy="77199"/>
                            <wp:effectExtent l="0" t="0" r="0" b="0"/>
                            <wp:docPr id="950" name="Picture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918ED" wp14:editId="595E1ABB">
                            <wp:extent cx="161290" cy="124293"/>
                            <wp:effectExtent l="0" t="0" r="0" b="9525"/>
                            <wp:docPr id="951" name="Picture 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F6C98" wp14:editId="76A5CEBE">
                <wp:simplePos x="0" y="0"/>
                <wp:positionH relativeFrom="column">
                  <wp:posOffset>4114800</wp:posOffset>
                </wp:positionH>
                <wp:positionV relativeFrom="paragraph">
                  <wp:posOffset>2710815</wp:posOffset>
                </wp:positionV>
                <wp:extent cx="514350" cy="371475"/>
                <wp:effectExtent l="76200" t="76200" r="95250" b="104775"/>
                <wp:wrapNone/>
                <wp:docPr id="409" name="Oval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824902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0B3644" wp14:editId="4F2D9F40">
                                  <wp:extent cx="161290" cy="77199"/>
                                  <wp:effectExtent l="0" t="0" r="0" b="0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433E35" wp14:editId="42B63692">
                                  <wp:extent cx="161290" cy="124293"/>
                                  <wp:effectExtent l="0" t="0" r="0" b="9525"/>
                                  <wp:docPr id="953" name="Pictur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9" o:spid="_x0000_s1079" style="position:absolute;margin-left:324pt;margin-top:213.45pt;width:40.5pt;height:29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824902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0B3644" wp14:editId="4F2D9F40">
                            <wp:extent cx="161290" cy="77199"/>
                            <wp:effectExtent l="0" t="0" r="0" b="0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433E35" wp14:editId="42B63692">
                            <wp:extent cx="161290" cy="124293"/>
                            <wp:effectExtent l="0" t="0" r="0" b="9525"/>
                            <wp:docPr id="953" name="Picture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1F952D2" wp14:editId="64EB2F9C">
                <wp:simplePos x="0" y="0"/>
                <wp:positionH relativeFrom="column">
                  <wp:posOffset>4626476</wp:posOffset>
                </wp:positionH>
                <wp:positionV relativeFrom="paragraph">
                  <wp:posOffset>2886743</wp:posOffset>
                </wp:positionV>
                <wp:extent cx="264060" cy="0"/>
                <wp:effectExtent l="0" t="76200" r="22225" b="152400"/>
                <wp:wrapNone/>
                <wp:docPr id="426" name="Straight Arrow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6" o:spid="_x0000_s1026" type="#_x0000_t32" style="position:absolute;margin-left:364.3pt;margin-top:227.3pt;width:20.8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D8E4E09" wp14:editId="47548B5B">
                <wp:simplePos x="0" y="0"/>
                <wp:positionH relativeFrom="column">
                  <wp:posOffset>4989088</wp:posOffset>
                </wp:positionH>
                <wp:positionV relativeFrom="paragraph">
                  <wp:posOffset>493395</wp:posOffset>
                </wp:positionV>
                <wp:extent cx="160986" cy="251138"/>
                <wp:effectExtent l="57150" t="19050" r="67945" b="92075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86" cy="2511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6" o:spid="_x0000_s1026" type="#_x0000_t32" style="position:absolute;margin-left:392.85pt;margin-top:38.85pt;width:12.7pt;height:19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B1D3F" w:rsidRDefault="00ED3D7D" w:rsidP="001B1D3F">
      <w:pPr>
        <w:spacing w:line="240" w:lineRule="auto"/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t xml:space="preserve">8) </w:t>
      </w:r>
      <w:r w:rsidRPr="00B92638">
        <w:rPr>
          <w:rFonts w:ascii="Arial" w:hAnsi="Arial" w:cs="Arial"/>
          <w:color w:val="1D1B11" w:themeColor="background2" w:themeShade="1A"/>
          <w:sz w:val="24"/>
          <w:szCs w:val="24"/>
        </w:rPr>
        <w:t xml:space="preserve">Just below </w:t>
      </w:r>
      <w:r>
        <w:rPr>
          <w:rFonts w:ascii="Arial" w:hAnsi="Arial" w:cs="Arial"/>
          <w:color w:val="1D1B11" w:themeColor="background2" w:themeShade="1A"/>
          <w:sz w:val="24"/>
          <w:szCs w:val="24"/>
        </w:rPr>
        <w:t>this section there is an additional line for any Special Nursery Funding to be entered in cell I</w:t>
      </w:r>
      <w:r w:rsidR="00C223AF">
        <w:rPr>
          <w:rFonts w:ascii="Arial" w:hAnsi="Arial" w:cs="Arial"/>
          <w:color w:val="1D1B11" w:themeColor="background2" w:themeShade="1A"/>
          <w:sz w:val="24"/>
          <w:szCs w:val="24"/>
        </w:rPr>
        <w:t>8</w:t>
      </w:r>
      <w:r>
        <w:rPr>
          <w:rFonts w:ascii="Arial" w:hAnsi="Arial" w:cs="Arial"/>
          <w:color w:val="1D1B11" w:themeColor="background2" w:themeShade="1A"/>
          <w:sz w:val="24"/>
          <w:szCs w:val="24"/>
        </w:rPr>
        <w:t>8.</w:t>
      </w:r>
      <w:r w:rsidR="001B1D3F" w:rsidRPr="001B1D3F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  <w:r w:rsidR="001B1D3F">
        <w:rPr>
          <w:rFonts w:ascii="Arial" w:hAnsi="Arial" w:cs="Arial"/>
          <w:color w:val="1D1B11" w:themeColor="background2" w:themeShade="1A"/>
          <w:sz w:val="24"/>
          <w:szCs w:val="24"/>
        </w:rPr>
        <w:t xml:space="preserve">Schools </w:t>
      </w:r>
      <w:r w:rsidR="0006161C">
        <w:rPr>
          <w:rFonts w:ascii="Arial" w:hAnsi="Arial" w:cs="Arial"/>
          <w:color w:val="1D1B11" w:themeColor="background2" w:themeShade="1A"/>
          <w:sz w:val="24"/>
          <w:szCs w:val="24"/>
        </w:rPr>
        <w:t>should use the same figure as used for Year 1.</w:t>
      </w:r>
    </w:p>
    <w:p w:rsidR="00ED3D7D" w:rsidRDefault="00ED3D7D" w:rsidP="00ED3D7D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t>9) An overall total estimated fun</w:t>
      </w:r>
      <w:r w:rsidR="00C223AF">
        <w:rPr>
          <w:rFonts w:ascii="Arial" w:hAnsi="Arial" w:cs="Arial"/>
          <w:color w:val="1D1B11" w:themeColor="background2" w:themeShade="1A"/>
          <w:sz w:val="24"/>
          <w:szCs w:val="24"/>
        </w:rPr>
        <w:t>ding figure will show in cell I9</w:t>
      </w:r>
      <w:r>
        <w:rPr>
          <w:rFonts w:ascii="Arial" w:hAnsi="Arial" w:cs="Arial"/>
          <w:color w:val="1D1B11" w:themeColor="background2" w:themeShade="1A"/>
          <w:sz w:val="24"/>
          <w:szCs w:val="24"/>
        </w:rPr>
        <w:t>0.</w:t>
      </w:r>
    </w:p>
    <w:p w:rsidR="00ED3D7D" w:rsidRPr="005B420E" w:rsidRDefault="005B420E" w:rsidP="00ED3D7D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7BE032A" wp14:editId="3F8C26BE">
                <wp:simplePos x="0" y="0"/>
                <wp:positionH relativeFrom="column">
                  <wp:posOffset>4382770</wp:posOffset>
                </wp:positionH>
                <wp:positionV relativeFrom="paragraph">
                  <wp:posOffset>1064895</wp:posOffset>
                </wp:positionV>
                <wp:extent cx="472440" cy="46990"/>
                <wp:effectExtent l="38100" t="38100" r="22860" b="143510"/>
                <wp:wrapNone/>
                <wp:docPr id="1003" name="Straight Arrow Connector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46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3" o:spid="_x0000_s1026" type="#_x0000_t32" style="position:absolute;margin-left:345.1pt;margin-top:83.85pt;width:37.2pt;height:3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75B4AF0" wp14:editId="24568F23">
                <wp:simplePos x="0" y="0"/>
                <wp:positionH relativeFrom="column">
                  <wp:posOffset>4430110</wp:posOffset>
                </wp:positionH>
                <wp:positionV relativeFrom="paragraph">
                  <wp:posOffset>749804</wp:posOffset>
                </wp:positionV>
                <wp:extent cx="442836" cy="0"/>
                <wp:effectExtent l="0" t="76200" r="33655" b="152400"/>
                <wp:wrapNone/>
                <wp:docPr id="1002" name="Straight Arrow Connector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8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2" o:spid="_x0000_s1026" type="#_x0000_t32" style="position:absolute;margin-left:348.85pt;margin-top:59.05pt;width:34.85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6C15898" wp14:editId="127078EB">
                <wp:simplePos x="0" y="0"/>
                <wp:positionH relativeFrom="column">
                  <wp:posOffset>3886835</wp:posOffset>
                </wp:positionH>
                <wp:positionV relativeFrom="paragraph">
                  <wp:posOffset>439311</wp:posOffset>
                </wp:positionV>
                <wp:extent cx="514350" cy="371475"/>
                <wp:effectExtent l="76200" t="76200" r="95250" b="104775"/>
                <wp:wrapNone/>
                <wp:docPr id="994" name="Oval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D3D7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D60B51" wp14:editId="217CD2D6">
                                  <wp:extent cx="161290" cy="77199"/>
                                  <wp:effectExtent l="0" t="0" r="0" b="0"/>
                                  <wp:docPr id="995" name="Picture 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10CE5" wp14:editId="3F488D06">
                                  <wp:extent cx="161290" cy="124293"/>
                                  <wp:effectExtent l="0" t="0" r="0" b="9525"/>
                                  <wp:docPr id="996" name="Picture 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4" o:spid="_x0000_s1080" style="position:absolute;margin-left:306.05pt;margin-top:34.6pt;width:40.5pt;height:29.2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ED3D7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D60B51" wp14:editId="217CD2D6">
                            <wp:extent cx="161290" cy="77199"/>
                            <wp:effectExtent l="0" t="0" r="0" b="0"/>
                            <wp:docPr id="995" name="Picture 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10CE5" wp14:editId="3F488D06">
                            <wp:extent cx="161290" cy="124293"/>
                            <wp:effectExtent l="0" t="0" r="0" b="9525"/>
                            <wp:docPr id="996" name="Picture 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FDB7D99" wp14:editId="226E598F">
                <wp:simplePos x="0" y="0"/>
                <wp:positionH relativeFrom="column">
                  <wp:posOffset>3892550</wp:posOffset>
                </wp:positionH>
                <wp:positionV relativeFrom="paragraph">
                  <wp:posOffset>857141</wp:posOffset>
                </wp:positionV>
                <wp:extent cx="514350" cy="371475"/>
                <wp:effectExtent l="76200" t="76200" r="95250" b="104775"/>
                <wp:wrapNone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D3D7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872EFA" wp14:editId="302211C0">
                                  <wp:extent cx="161290" cy="77199"/>
                                  <wp:effectExtent l="0" t="0" r="0" b="0"/>
                                  <wp:docPr id="998" name="Picture 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0FC001" wp14:editId="4545A441">
                                  <wp:extent cx="161290" cy="124293"/>
                                  <wp:effectExtent l="0" t="0" r="0" b="9525"/>
                                  <wp:docPr id="999" name="Picture 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7" o:spid="_x0000_s1081" style="position:absolute;margin-left:306.5pt;margin-top:67.5pt;width:40.5pt;height:29.2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xC3g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ED3D7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8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872EFA" wp14:editId="302211C0">
                            <wp:extent cx="161290" cy="77199"/>
                            <wp:effectExtent l="0" t="0" r="0" b="0"/>
                            <wp:docPr id="998" name="Picture 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0FC001" wp14:editId="4545A441">
                            <wp:extent cx="161290" cy="124293"/>
                            <wp:effectExtent l="0" t="0" r="0" b="9525"/>
                            <wp:docPr id="999" name="Picture 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6E89E7" wp14:editId="71AD63A4">
                <wp:simplePos x="0" y="0"/>
                <wp:positionH relativeFrom="column">
                  <wp:posOffset>4856589</wp:posOffset>
                </wp:positionH>
                <wp:positionV relativeFrom="paragraph">
                  <wp:posOffset>591820</wp:posOffset>
                </wp:positionV>
                <wp:extent cx="732155" cy="215265"/>
                <wp:effectExtent l="114300" t="114300" r="125095" b="127635"/>
                <wp:wrapNone/>
                <wp:docPr id="1000" name="Rounded 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0" o:spid="_x0000_s1026" style="position:absolute;margin-left:382.4pt;margin-top:46.6pt;width:57.65pt;height:16.9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3D48D2E" wp14:editId="2C38E844">
                <wp:simplePos x="0" y="0"/>
                <wp:positionH relativeFrom="column">
                  <wp:posOffset>4878179</wp:posOffset>
                </wp:positionH>
                <wp:positionV relativeFrom="paragraph">
                  <wp:posOffset>905510</wp:posOffset>
                </wp:positionV>
                <wp:extent cx="732155" cy="215265"/>
                <wp:effectExtent l="114300" t="114300" r="125095" b="127635"/>
                <wp:wrapNone/>
                <wp:docPr id="1001" name="Rounded 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1" o:spid="_x0000_s1026" style="position:absolute;margin-left:384.1pt;margin-top:71.3pt;width:57.65pt;height:16.9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" filled="f" strokecolor="red" strokeweight="2pt"/>
            </w:pict>
          </mc:Fallback>
        </mc:AlternateContent>
      </w:r>
      <w:r w:rsidR="00E7488C">
        <w:rPr>
          <w:noProof/>
          <w:lang w:eastAsia="en-GB"/>
        </w:rPr>
        <w:drawing>
          <wp:inline distT="0" distB="0" distL="0" distR="0" wp14:anchorId="1E334848" wp14:editId="3068A1E3">
            <wp:extent cx="5785945" cy="1135117"/>
            <wp:effectExtent l="19050" t="19050" r="24765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682" cy="11350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18B" w:rsidRDefault="002D618B" w:rsidP="002D618B">
      <w:pPr>
        <w:pStyle w:val="Heading2"/>
      </w:pPr>
      <w:bookmarkStart w:id="17" w:name="_Toc444590684"/>
      <w:r>
        <w:t>Pooled Funding Arrangement</w:t>
      </w:r>
      <w:bookmarkEnd w:id="17"/>
      <w:r>
        <w:t xml:space="preserve"> </w:t>
      </w:r>
    </w:p>
    <w:p w:rsidR="002D618B" w:rsidRPr="00F07CBA" w:rsidRDefault="002D618B" w:rsidP="002D618B">
      <w:pPr>
        <w:rPr>
          <w:rFonts w:ascii="Arial" w:hAnsi="Arial" w:cs="Arial"/>
          <w:i/>
          <w:color w:val="1D1B11" w:themeColor="background2" w:themeShade="1A"/>
          <w:sz w:val="24"/>
          <w:szCs w:val="24"/>
        </w:rPr>
      </w:pPr>
      <w:r w:rsidRPr="002766A4">
        <w:rPr>
          <w:rFonts w:ascii="Arial" w:hAnsi="Arial" w:cs="Arial"/>
          <w:i/>
          <w:color w:val="548DD4" w:themeColor="text2" w:themeTint="99"/>
          <w:sz w:val="24"/>
          <w:szCs w:val="24"/>
        </w:rPr>
        <w:t>(Funding delegated to schools which is recovered via the advances)</w:t>
      </w:r>
    </w:p>
    <w:p w:rsidR="00DA082C" w:rsidRPr="00DA082C" w:rsidRDefault="00DA082C" w:rsidP="00DA082C">
      <w:pPr>
        <w:rPr>
          <w:rFonts w:ascii="Arial" w:hAnsi="Arial" w:cs="Arial"/>
          <w:sz w:val="24"/>
          <w:szCs w:val="24"/>
        </w:rPr>
      </w:pPr>
      <w:r w:rsidRPr="00DA082C">
        <w:rPr>
          <w:rFonts w:ascii="Arial" w:hAnsi="Arial" w:cs="Arial"/>
          <w:sz w:val="24"/>
          <w:szCs w:val="24"/>
        </w:rPr>
        <w:t>Pooled Funding Arrangement</w:t>
      </w:r>
      <w:r w:rsidR="00B90696">
        <w:rPr>
          <w:rFonts w:ascii="Arial" w:hAnsi="Arial" w:cs="Arial"/>
          <w:sz w:val="24"/>
          <w:szCs w:val="24"/>
        </w:rPr>
        <w:t xml:space="preserve"> details</w:t>
      </w:r>
      <w:r w:rsidRPr="00DA082C">
        <w:rPr>
          <w:rFonts w:ascii="Arial" w:hAnsi="Arial" w:cs="Arial"/>
          <w:sz w:val="24"/>
          <w:szCs w:val="24"/>
        </w:rPr>
        <w:t xml:space="preserve"> will appear below </w:t>
      </w:r>
      <w:r w:rsidR="00F83CFD">
        <w:rPr>
          <w:rFonts w:ascii="Arial" w:hAnsi="Arial" w:cs="Arial"/>
          <w:sz w:val="24"/>
          <w:szCs w:val="24"/>
        </w:rPr>
        <w:t>the</w:t>
      </w:r>
      <w:r w:rsidRPr="00DA082C">
        <w:rPr>
          <w:rFonts w:ascii="Arial" w:hAnsi="Arial" w:cs="Arial"/>
          <w:sz w:val="24"/>
          <w:szCs w:val="24"/>
        </w:rPr>
        <w:t xml:space="preserve"> UIFSM Estimate, with a total expenditure figure in cell I</w:t>
      </w:r>
      <w:r w:rsidR="00C76299">
        <w:rPr>
          <w:rFonts w:ascii="Arial" w:hAnsi="Arial" w:cs="Arial"/>
          <w:sz w:val="24"/>
          <w:szCs w:val="24"/>
        </w:rPr>
        <w:t>101</w:t>
      </w:r>
      <w:r w:rsidR="00A60AE3">
        <w:rPr>
          <w:rFonts w:ascii="Arial" w:hAnsi="Arial" w:cs="Arial"/>
          <w:sz w:val="24"/>
          <w:szCs w:val="24"/>
        </w:rPr>
        <w:t>.</w:t>
      </w:r>
    </w:p>
    <w:p w:rsidR="00C76299" w:rsidRPr="00332DDA" w:rsidRDefault="00DA082C" w:rsidP="006E3C9D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752FF77" wp14:editId="361F2F3B">
                <wp:simplePos x="0" y="0"/>
                <wp:positionH relativeFrom="column">
                  <wp:posOffset>4942096</wp:posOffset>
                </wp:positionH>
                <wp:positionV relativeFrom="paragraph">
                  <wp:posOffset>1344930</wp:posOffset>
                </wp:positionV>
                <wp:extent cx="823495" cy="215265"/>
                <wp:effectExtent l="114300" t="114300" r="129540" b="12763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49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26" style="position:absolute;margin-left:389.15pt;margin-top:105.9pt;width:64.85pt;height:16.9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" filled="f" strokecolor="red" strokeweight="2pt"/>
            </w:pict>
          </mc:Fallback>
        </mc:AlternateContent>
      </w:r>
      <w:r w:rsidR="00C76299">
        <w:rPr>
          <w:noProof/>
          <w:lang w:eastAsia="en-GB"/>
        </w:rPr>
        <w:drawing>
          <wp:inline distT="0" distB="0" distL="0" distR="0" wp14:anchorId="0FC6AE04" wp14:editId="4E2E9A33">
            <wp:extent cx="5731510" cy="1530240"/>
            <wp:effectExtent l="19050" t="19050" r="21590" b="13335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02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3C9D" w:rsidRPr="006F5AA5" w:rsidRDefault="006E3C9D" w:rsidP="006E3C9D">
      <w:pPr>
        <w:pStyle w:val="Heading1"/>
        <w:rPr>
          <w:u w:val="single"/>
        </w:rPr>
      </w:pPr>
      <w:bookmarkStart w:id="18" w:name="_Toc444590685"/>
      <w:r w:rsidRPr="006F5AA5">
        <w:rPr>
          <w:u w:val="single"/>
        </w:rPr>
        <w:lastRenderedPageBreak/>
        <w:t>‘Year 3’ Tab</w:t>
      </w:r>
      <w:bookmarkEnd w:id="18"/>
    </w:p>
    <w:p w:rsidR="006E3C9D" w:rsidRDefault="006E3C9D" w:rsidP="00827516">
      <w:pPr>
        <w:rPr>
          <w:rFonts w:ascii="Arial" w:hAnsi="Arial" w:cs="Arial"/>
          <w:sz w:val="24"/>
          <w:szCs w:val="24"/>
          <w:highlight w:val="green"/>
        </w:rPr>
      </w:pPr>
    </w:p>
    <w:p w:rsidR="004456FC" w:rsidRPr="00DE3ED3" w:rsidRDefault="00997766" w:rsidP="00827516">
      <w:pPr>
        <w:rPr>
          <w:rFonts w:ascii="Arial" w:hAnsi="Arial" w:cs="Arial"/>
          <w:sz w:val="24"/>
          <w:szCs w:val="24"/>
        </w:rPr>
      </w:pPr>
      <w:r w:rsidRPr="00E64D9B">
        <w:rPr>
          <w:rFonts w:ascii="Arial" w:hAnsi="Arial" w:cs="Arial"/>
          <w:sz w:val="24"/>
          <w:szCs w:val="24"/>
        </w:rPr>
        <w:t xml:space="preserve">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</w:t>
      </w:r>
      <w:r w:rsidRPr="007F7907">
        <w:rPr>
          <w:rFonts w:ascii="Arial" w:hAnsi="Arial" w:cs="Arial"/>
          <w:color w:val="0070C0"/>
          <w:sz w:val="24"/>
          <w:szCs w:val="24"/>
        </w:rPr>
        <w:t>Year 3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Pr="00E64D9B">
        <w:rPr>
          <w:rFonts w:ascii="Arial" w:hAnsi="Arial" w:cs="Arial"/>
          <w:sz w:val="24"/>
          <w:szCs w:val="24"/>
        </w:rPr>
        <w:t>provi</w:t>
      </w:r>
      <w:r w:rsidR="008631B9">
        <w:rPr>
          <w:rFonts w:ascii="Arial" w:hAnsi="Arial" w:cs="Arial"/>
          <w:sz w:val="24"/>
          <w:szCs w:val="24"/>
        </w:rPr>
        <w:t>des a budget projection for 2019/20</w:t>
      </w:r>
      <w:r w:rsidRPr="00E64D9B">
        <w:rPr>
          <w:rFonts w:ascii="Arial" w:hAnsi="Arial" w:cs="Arial"/>
          <w:sz w:val="24"/>
          <w:szCs w:val="24"/>
        </w:rPr>
        <w:t xml:space="preserve"> and relies on the pupil number estimates </w:t>
      </w:r>
      <w:r w:rsidR="00F07CBA">
        <w:rPr>
          <w:rFonts w:ascii="Arial" w:hAnsi="Arial" w:cs="Arial"/>
          <w:sz w:val="24"/>
          <w:szCs w:val="24"/>
        </w:rPr>
        <w:t>entered</w:t>
      </w:r>
      <w:r w:rsidRPr="00E64D9B">
        <w:rPr>
          <w:rFonts w:ascii="Arial" w:hAnsi="Arial" w:cs="Arial"/>
          <w:sz w:val="24"/>
          <w:szCs w:val="24"/>
        </w:rPr>
        <w:t xml:space="preserve"> in </w:t>
      </w:r>
      <w:r w:rsidR="00194225" w:rsidRPr="00E64D9B">
        <w:rPr>
          <w:rFonts w:ascii="Arial" w:hAnsi="Arial" w:cs="Arial"/>
          <w:sz w:val="24"/>
          <w:szCs w:val="24"/>
        </w:rPr>
        <w:t xml:space="preserve">the </w:t>
      </w:r>
      <w:r w:rsidRPr="007F7907">
        <w:rPr>
          <w:rFonts w:ascii="Arial" w:hAnsi="Arial" w:cs="Arial"/>
          <w:color w:val="0070C0"/>
          <w:sz w:val="24"/>
          <w:szCs w:val="24"/>
        </w:rPr>
        <w:t>‘Year 2</w:t>
      </w:r>
      <w:r w:rsidR="00407111" w:rsidRPr="007F7907">
        <w:rPr>
          <w:rFonts w:ascii="Arial" w:hAnsi="Arial" w:cs="Arial"/>
          <w:color w:val="0070C0"/>
          <w:sz w:val="24"/>
          <w:szCs w:val="24"/>
        </w:rPr>
        <w:t xml:space="preserve"> &amp; 3 Pupils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 T</w:t>
      </w:r>
      <w:r w:rsidRPr="007F7907">
        <w:rPr>
          <w:rFonts w:ascii="Arial" w:hAnsi="Arial" w:cs="Arial"/>
          <w:color w:val="0070C0"/>
          <w:sz w:val="24"/>
          <w:szCs w:val="24"/>
        </w:rPr>
        <w:t>ab.</w:t>
      </w:r>
    </w:p>
    <w:p w:rsidR="00997766" w:rsidRPr="00DE3ED3" w:rsidRDefault="0079164E" w:rsidP="00827516">
      <w:pPr>
        <w:rPr>
          <w:rFonts w:ascii="Arial" w:hAnsi="Arial" w:cs="Arial"/>
          <w:sz w:val="24"/>
          <w:szCs w:val="24"/>
        </w:rPr>
      </w:pPr>
      <w:r w:rsidRPr="00DE3ED3">
        <w:rPr>
          <w:rFonts w:ascii="Arial" w:hAnsi="Arial" w:cs="Arial"/>
          <w:sz w:val="24"/>
          <w:szCs w:val="24"/>
        </w:rPr>
        <w:t xml:space="preserve">It is set up in the same way as 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</w:t>
      </w:r>
      <w:r w:rsidRPr="007F7907">
        <w:rPr>
          <w:rFonts w:ascii="Arial" w:hAnsi="Arial" w:cs="Arial"/>
          <w:color w:val="0070C0"/>
          <w:sz w:val="24"/>
          <w:szCs w:val="24"/>
        </w:rPr>
        <w:t>Year 2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 Tab </w:t>
      </w:r>
      <w:r w:rsidRPr="00DE3ED3">
        <w:rPr>
          <w:rFonts w:ascii="Arial" w:hAnsi="Arial" w:cs="Arial"/>
          <w:sz w:val="24"/>
          <w:szCs w:val="24"/>
        </w:rPr>
        <w:t xml:space="preserve">with </w:t>
      </w:r>
      <w:r w:rsidR="00793B7D" w:rsidRPr="00DE3ED3">
        <w:rPr>
          <w:rFonts w:ascii="Arial" w:hAnsi="Arial" w:cs="Arial"/>
          <w:sz w:val="24"/>
          <w:szCs w:val="24"/>
        </w:rPr>
        <w:t xml:space="preserve">the </w:t>
      </w:r>
      <w:r w:rsidRPr="00DE3ED3">
        <w:rPr>
          <w:rFonts w:ascii="Arial" w:hAnsi="Arial" w:cs="Arial"/>
          <w:sz w:val="24"/>
          <w:szCs w:val="24"/>
        </w:rPr>
        <w:t>Place Plus funding</w:t>
      </w:r>
      <w:r w:rsidR="00793B7D" w:rsidRPr="00DE3ED3">
        <w:rPr>
          <w:rFonts w:ascii="Arial" w:hAnsi="Arial" w:cs="Arial"/>
          <w:sz w:val="24"/>
          <w:szCs w:val="24"/>
        </w:rPr>
        <w:t xml:space="preserve"> section</w:t>
      </w:r>
      <w:r w:rsidR="00A1760F">
        <w:rPr>
          <w:rFonts w:ascii="Arial" w:hAnsi="Arial" w:cs="Arial"/>
          <w:sz w:val="24"/>
          <w:szCs w:val="24"/>
        </w:rPr>
        <w:t xml:space="preserve"> for 2019/20</w:t>
      </w:r>
      <w:r w:rsidRPr="00DE3ED3">
        <w:rPr>
          <w:rFonts w:ascii="Arial" w:hAnsi="Arial" w:cs="Arial"/>
          <w:sz w:val="24"/>
          <w:szCs w:val="24"/>
        </w:rPr>
        <w:t xml:space="preserve"> at the top of the sheet, </w:t>
      </w:r>
      <w:r w:rsidR="00793B7D" w:rsidRPr="00DE3ED3">
        <w:rPr>
          <w:rFonts w:ascii="Arial" w:hAnsi="Arial" w:cs="Arial"/>
          <w:sz w:val="24"/>
          <w:szCs w:val="24"/>
        </w:rPr>
        <w:t xml:space="preserve">then an </w:t>
      </w:r>
      <w:r w:rsidRPr="00DE3ED3">
        <w:rPr>
          <w:rFonts w:ascii="Arial" w:hAnsi="Arial" w:cs="Arial"/>
          <w:sz w:val="24"/>
          <w:szCs w:val="24"/>
        </w:rPr>
        <w:t xml:space="preserve">Estimated Pupil Premium </w:t>
      </w:r>
      <w:r w:rsidR="00793B7D" w:rsidRPr="00DE3ED3">
        <w:rPr>
          <w:rFonts w:ascii="Arial" w:hAnsi="Arial" w:cs="Arial"/>
          <w:sz w:val="24"/>
          <w:szCs w:val="24"/>
        </w:rPr>
        <w:t xml:space="preserve">section, a UIFSM section and finally </w:t>
      </w:r>
      <w:r w:rsidR="001108AA">
        <w:rPr>
          <w:rFonts w:ascii="Arial" w:hAnsi="Arial" w:cs="Arial"/>
          <w:sz w:val="24"/>
          <w:szCs w:val="24"/>
        </w:rPr>
        <w:t xml:space="preserve">details of </w:t>
      </w:r>
      <w:r w:rsidR="00793B7D" w:rsidRPr="00DE3ED3">
        <w:rPr>
          <w:rFonts w:ascii="Arial" w:hAnsi="Arial" w:cs="Arial"/>
          <w:sz w:val="24"/>
          <w:szCs w:val="24"/>
        </w:rPr>
        <w:t>Pooled Funding Arrangements at the bottom of</w:t>
      </w:r>
      <w:r w:rsidR="00A1760F">
        <w:rPr>
          <w:rFonts w:ascii="Arial" w:hAnsi="Arial" w:cs="Arial"/>
          <w:sz w:val="24"/>
          <w:szCs w:val="24"/>
        </w:rPr>
        <w:t xml:space="preserve"> the sheet</w:t>
      </w:r>
    </w:p>
    <w:p w:rsidR="00B466B3" w:rsidRDefault="001108AA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information required for this tab is very similar to the</w:t>
      </w:r>
      <w:r w:rsidR="00AB035E" w:rsidRPr="00DE3ED3">
        <w:rPr>
          <w:rFonts w:ascii="Arial" w:hAnsi="Arial" w:cs="Arial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</w:t>
      </w:r>
      <w:r w:rsidR="00AB035E" w:rsidRPr="007F7907">
        <w:rPr>
          <w:rFonts w:ascii="Arial" w:hAnsi="Arial" w:cs="Arial"/>
          <w:color w:val="0070C0"/>
          <w:sz w:val="24"/>
          <w:szCs w:val="24"/>
        </w:rPr>
        <w:t>Year 2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</w:t>
      </w:r>
      <w:r w:rsidR="00AB035E" w:rsidRPr="007F7907">
        <w:rPr>
          <w:rFonts w:ascii="Arial" w:hAnsi="Arial" w:cs="Arial"/>
          <w:color w:val="0070C0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="00AB035E" w:rsidRPr="007F7907">
        <w:rPr>
          <w:rFonts w:ascii="Arial" w:hAnsi="Arial" w:cs="Arial"/>
          <w:color w:val="0070C0"/>
          <w:sz w:val="24"/>
          <w:szCs w:val="24"/>
        </w:rPr>
        <w:t>ab</w:t>
      </w:r>
      <w:r w:rsidR="00AB035E" w:rsidRPr="00DE3ED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but estimates should be </w:t>
      </w:r>
      <w:r w:rsidR="00AB035E" w:rsidRPr="00DE3ED3">
        <w:rPr>
          <w:rFonts w:ascii="Arial" w:hAnsi="Arial" w:cs="Arial"/>
          <w:sz w:val="24"/>
          <w:szCs w:val="24"/>
        </w:rPr>
        <w:t>update</w:t>
      </w:r>
      <w:r>
        <w:rPr>
          <w:rFonts w:ascii="Arial" w:hAnsi="Arial" w:cs="Arial"/>
          <w:sz w:val="24"/>
          <w:szCs w:val="24"/>
        </w:rPr>
        <w:t>d</w:t>
      </w:r>
      <w:r w:rsidR="00AB035E" w:rsidRPr="00DE3ED3">
        <w:rPr>
          <w:rFonts w:ascii="Arial" w:hAnsi="Arial" w:cs="Arial"/>
          <w:sz w:val="24"/>
          <w:szCs w:val="24"/>
        </w:rPr>
        <w:t xml:space="preserve"> to reflect Year 3 e</w:t>
      </w:r>
      <w:r>
        <w:rPr>
          <w:rFonts w:ascii="Arial" w:hAnsi="Arial" w:cs="Arial"/>
          <w:sz w:val="24"/>
          <w:szCs w:val="24"/>
        </w:rPr>
        <w:t>xpectations</w:t>
      </w:r>
      <w:r w:rsidR="00AB035E" w:rsidRPr="00DE3ED3">
        <w:rPr>
          <w:rFonts w:ascii="Arial" w:hAnsi="Arial" w:cs="Arial"/>
          <w:sz w:val="24"/>
          <w:szCs w:val="24"/>
        </w:rPr>
        <w:t>.</w:t>
      </w:r>
    </w:p>
    <w:p w:rsidR="005A5657" w:rsidRDefault="00A1760F" w:rsidP="005A5657">
      <w:pPr>
        <w:pStyle w:val="Heading2"/>
      </w:pPr>
      <w:bookmarkStart w:id="19" w:name="_Toc444590686"/>
      <w:r>
        <w:t xml:space="preserve">Place </w:t>
      </w:r>
      <w:proofErr w:type="gramStart"/>
      <w:r>
        <w:t>Plus</w:t>
      </w:r>
      <w:proofErr w:type="gramEnd"/>
      <w:r>
        <w:t xml:space="preserve"> Funding 2019</w:t>
      </w:r>
      <w:r w:rsidR="005A5657">
        <w:t>/</w:t>
      </w:r>
      <w:bookmarkEnd w:id="19"/>
      <w:r>
        <w:t>20</w:t>
      </w:r>
    </w:p>
    <w:p w:rsidR="00F523DA" w:rsidRPr="001108AA" w:rsidRDefault="00F523DA" w:rsidP="00F523DA"/>
    <w:p w:rsidR="005A5657" w:rsidRPr="001108AA" w:rsidRDefault="005A5657" w:rsidP="005A5657">
      <w:pPr>
        <w:rPr>
          <w:rFonts w:ascii="Arial" w:hAnsi="Arial" w:cs="Arial"/>
          <w:sz w:val="24"/>
          <w:szCs w:val="24"/>
        </w:rPr>
      </w:pPr>
      <w:r w:rsidRPr="001108AA">
        <w:rPr>
          <w:rFonts w:ascii="Arial" w:hAnsi="Arial" w:cs="Arial"/>
          <w:sz w:val="24"/>
          <w:szCs w:val="24"/>
        </w:rPr>
        <w:t xml:space="preserve">1) </w:t>
      </w:r>
      <w:r w:rsidR="001108AA" w:rsidRPr="001108AA">
        <w:rPr>
          <w:rFonts w:ascii="Arial" w:hAnsi="Arial" w:cs="Arial"/>
          <w:sz w:val="24"/>
          <w:szCs w:val="24"/>
        </w:rPr>
        <w:t>E</w:t>
      </w:r>
      <w:r w:rsidRPr="001108AA">
        <w:rPr>
          <w:rFonts w:ascii="Arial" w:hAnsi="Arial" w:cs="Arial"/>
          <w:sz w:val="24"/>
          <w:szCs w:val="24"/>
        </w:rPr>
        <w:t xml:space="preserve">nter the </w:t>
      </w:r>
      <w:r w:rsidR="001108AA">
        <w:rPr>
          <w:rFonts w:ascii="Arial" w:hAnsi="Arial" w:cs="Arial"/>
          <w:sz w:val="24"/>
          <w:szCs w:val="24"/>
        </w:rPr>
        <w:t xml:space="preserve">estimated </w:t>
      </w:r>
      <w:r w:rsidRPr="001108AA">
        <w:rPr>
          <w:rFonts w:ascii="Arial" w:hAnsi="Arial" w:cs="Arial"/>
          <w:sz w:val="24"/>
          <w:szCs w:val="24"/>
        </w:rPr>
        <w:t xml:space="preserve">number of Pre-16 places as at </w:t>
      </w:r>
      <w:r w:rsidR="001108AA">
        <w:rPr>
          <w:rFonts w:ascii="Arial" w:hAnsi="Arial" w:cs="Arial"/>
          <w:sz w:val="24"/>
          <w:szCs w:val="24"/>
        </w:rPr>
        <w:t xml:space="preserve">the </w:t>
      </w:r>
      <w:r w:rsidR="00A1760F">
        <w:rPr>
          <w:rFonts w:ascii="Arial" w:hAnsi="Arial" w:cs="Arial"/>
          <w:sz w:val="24"/>
          <w:szCs w:val="24"/>
        </w:rPr>
        <w:t>October 2018</w:t>
      </w:r>
      <w:r w:rsidR="001108AA">
        <w:rPr>
          <w:rFonts w:ascii="Arial" w:hAnsi="Arial" w:cs="Arial"/>
          <w:sz w:val="24"/>
          <w:szCs w:val="24"/>
        </w:rPr>
        <w:t xml:space="preserve"> census </w:t>
      </w:r>
      <w:r w:rsidRPr="001108AA">
        <w:rPr>
          <w:rFonts w:ascii="Arial" w:hAnsi="Arial" w:cs="Arial"/>
          <w:sz w:val="24"/>
          <w:szCs w:val="24"/>
        </w:rPr>
        <w:t xml:space="preserve">in cell G17. </w:t>
      </w:r>
    </w:p>
    <w:p w:rsidR="005A5657" w:rsidRPr="001108AA" w:rsidRDefault="005A5657" w:rsidP="005A5657">
      <w:pPr>
        <w:rPr>
          <w:rFonts w:ascii="Arial" w:hAnsi="Arial" w:cs="Arial"/>
          <w:sz w:val="24"/>
          <w:szCs w:val="24"/>
        </w:rPr>
      </w:pPr>
      <w:r w:rsidRPr="001108AA">
        <w:rPr>
          <w:rFonts w:ascii="Arial" w:hAnsi="Arial" w:cs="Arial"/>
          <w:sz w:val="24"/>
          <w:szCs w:val="24"/>
        </w:rPr>
        <w:t>2) Enter the</w:t>
      </w:r>
      <w:r w:rsidR="001108AA">
        <w:rPr>
          <w:rFonts w:ascii="Arial" w:hAnsi="Arial" w:cs="Arial"/>
          <w:sz w:val="24"/>
          <w:szCs w:val="24"/>
        </w:rPr>
        <w:t xml:space="preserve"> estimated</w:t>
      </w:r>
      <w:r w:rsidRPr="001108AA">
        <w:rPr>
          <w:rFonts w:ascii="Arial" w:hAnsi="Arial" w:cs="Arial"/>
          <w:sz w:val="24"/>
          <w:szCs w:val="24"/>
        </w:rPr>
        <w:t xml:space="preserve"> number of P</w:t>
      </w:r>
      <w:r w:rsidR="00A1760F">
        <w:rPr>
          <w:rFonts w:ascii="Arial" w:hAnsi="Arial" w:cs="Arial"/>
          <w:sz w:val="24"/>
          <w:szCs w:val="24"/>
        </w:rPr>
        <w:t>ost-16 places as at October 2018</w:t>
      </w:r>
      <w:r w:rsidRPr="001108AA">
        <w:rPr>
          <w:rFonts w:ascii="Arial" w:hAnsi="Arial" w:cs="Arial"/>
          <w:sz w:val="24"/>
          <w:szCs w:val="24"/>
        </w:rPr>
        <w:t xml:space="preserve"> in cell G2</w:t>
      </w:r>
      <w:r w:rsidR="001108AA">
        <w:rPr>
          <w:rFonts w:ascii="Arial" w:hAnsi="Arial" w:cs="Arial"/>
          <w:sz w:val="24"/>
          <w:szCs w:val="24"/>
        </w:rPr>
        <w:t>9</w:t>
      </w:r>
      <w:r w:rsidRPr="001108AA">
        <w:rPr>
          <w:rFonts w:ascii="Arial" w:hAnsi="Arial" w:cs="Arial"/>
          <w:sz w:val="24"/>
          <w:szCs w:val="24"/>
        </w:rPr>
        <w:t>.</w:t>
      </w:r>
    </w:p>
    <w:p w:rsidR="005A5657" w:rsidRPr="001108AA" w:rsidRDefault="005A5657" w:rsidP="005A5657">
      <w:pPr>
        <w:rPr>
          <w:rFonts w:ascii="Arial" w:hAnsi="Arial" w:cs="Arial"/>
          <w:sz w:val="24"/>
          <w:szCs w:val="24"/>
        </w:rPr>
      </w:pPr>
      <w:r w:rsidRPr="001108AA">
        <w:rPr>
          <w:rFonts w:ascii="Arial" w:hAnsi="Arial" w:cs="Arial"/>
          <w:sz w:val="24"/>
          <w:szCs w:val="24"/>
        </w:rPr>
        <w:t xml:space="preserve">3) The total for Pre-16 Element 1 will be shown in cell I18 and Element 2 in cell I22. </w:t>
      </w:r>
    </w:p>
    <w:p w:rsidR="00AB035E" w:rsidRDefault="005A5657" w:rsidP="00827516">
      <w:pPr>
        <w:rPr>
          <w:rFonts w:ascii="Arial" w:hAnsi="Arial" w:cs="Arial"/>
          <w:sz w:val="24"/>
          <w:szCs w:val="24"/>
        </w:rPr>
      </w:pPr>
      <w:r w:rsidRPr="001108AA">
        <w:rPr>
          <w:rFonts w:ascii="Arial" w:hAnsi="Arial" w:cs="Arial"/>
          <w:sz w:val="24"/>
          <w:szCs w:val="24"/>
        </w:rPr>
        <w:t>4)</w:t>
      </w:r>
      <w:r w:rsidRPr="001108AA">
        <w:rPr>
          <w:rFonts w:ascii="Bodoni MT Black" w:hAnsi="Bodoni MT Black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total for Post-16 Element 1 will be shown in cell I</w:t>
      </w:r>
      <w:r w:rsidR="004345BC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and Element 2 in cell I3</w:t>
      </w:r>
      <w:r w:rsidR="004345B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6E3C9D" w:rsidRPr="00332DDA" w:rsidRDefault="00896C8C" w:rsidP="003B32F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D23BB01" wp14:editId="1EC9ED68">
                <wp:simplePos x="0" y="0"/>
                <wp:positionH relativeFrom="column">
                  <wp:posOffset>5600700</wp:posOffset>
                </wp:positionH>
                <wp:positionV relativeFrom="paragraph">
                  <wp:posOffset>1287145</wp:posOffset>
                </wp:positionV>
                <wp:extent cx="184150" cy="90170"/>
                <wp:effectExtent l="38100" t="38100" r="63500" b="8128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90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441pt;margin-top:101.35pt;width:14.5pt;height:7.1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3F11E7" wp14:editId="199E8CB5">
                <wp:simplePos x="0" y="0"/>
                <wp:positionH relativeFrom="column">
                  <wp:posOffset>5675586</wp:posOffset>
                </wp:positionH>
                <wp:positionV relativeFrom="paragraph">
                  <wp:posOffset>3622566</wp:posOffset>
                </wp:positionV>
                <wp:extent cx="404759" cy="116205"/>
                <wp:effectExtent l="57150" t="38100" r="52705" b="112395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759" cy="116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5" o:spid="_x0000_s1026" type="#_x0000_t32" style="position:absolute;margin-left:446.9pt;margin-top:285.25pt;width:31.85pt;height:9.1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288C1A9" wp14:editId="037A5C4C">
                <wp:simplePos x="0" y="0"/>
                <wp:positionH relativeFrom="column">
                  <wp:posOffset>5675587</wp:posOffset>
                </wp:positionH>
                <wp:positionV relativeFrom="paragraph">
                  <wp:posOffset>3118069</wp:posOffset>
                </wp:positionV>
                <wp:extent cx="346841" cy="126124"/>
                <wp:effectExtent l="38100" t="57150" r="53340" b="83820"/>
                <wp:wrapNone/>
                <wp:docPr id="451" name="Straight Arrow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841" cy="1261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446.9pt;margin-top:245.5pt;width:27.3pt;height:9.95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833724E" wp14:editId="38B4D1A2">
                <wp:simplePos x="0" y="0"/>
                <wp:positionH relativeFrom="column">
                  <wp:posOffset>5915025</wp:posOffset>
                </wp:positionH>
                <wp:positionV relativeFrom="paragraph">
                  <wp:posOffset>3248769</wp:posOffset>
                </wp:positionV>
                <wp:extent cx="514350" cy="371475"/>
                <wp:effectExtent l="76200" t="76200" r="95250" b="104775"/>
                <wp:wrapNone/>
                <wp:docPr id="433" name="Oval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B25D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 w:rsidRPr="007B25D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2A0C28" wp14:editId="53215378">
                                  <wp:extent cx="161290" cy="107527"/>
                                  <wp:effectExtent l="0" t="0" r="0" b="6985"/>
                                  <wp:docPr id="957" name="Picture 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8BF384" wp14:editId="5409EF63">
                                  <wp:extent cx="161290" cy="77199"/>
                                  <wp:effectExtent l="0" t="0" r="0" b="0"/>
                                  <wp:docPr id="958" name="Picture 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317A0A" wp14:editId="312399A4">
                                  <wp:extent cx="161290" cy="124293"/>
                                  <wp:effectExtent l="0" t="0" r="0" b="9525"/>
                                  <wp:docPr id="959" name="Picture 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3" o:spid="_x0000_s1082" style="position:absolute;margin-left:465.75pt;margin-top:255.8pt;width:40.5pt;height:29.2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7B25D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 w:rsidRPr="007B25D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2A0C28" wp14:editId="53215378">
                            <wp:extent cx="161290" cy="107527"/>
                            <wp:effectExtent l="0" t="0" r="0" b="6985"/>
                            <wp:docPr id="957" name="Picture 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8BF384" wp14:editId="5409EF63">
                            <wp:extent cx="161290" cy="77199"/>
                            <wp:effectExtent l="0" t="0" r="0" b="0"/>
                            <wp:docPr id="958" name="Picture 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317A0A" wp14:editId="312399A4">
                            <wp:extent cx="161290" cy="124293"/>
                            <wp:effectExtent l="0" t="0" r="0" b="9525"/>
                            <wp:docPr id="959" name="Picture 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BDB0FA4" wp14:editId="6DF3CD9C">
                <wp:simplePos x="0" y="0"/>
                <wp:positionH relativeFrom="column">
                  <wp:posOffset>5765034</wp:posOffset>
                </wp:positionH>
                <wp:positionV relativeFrom="paragraph">
                  <wp:posOffset>1509986</wp:posOffset>
                </wp:positionV>
                <wp:extent cx="256956" cy="377825"/>
                <wp:effectExtent l="57150" t="19050" r="67310" b="98425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956" cy="377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453.95pt;margin-top:118.9pt;width:20.25pt;height:29.7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18BC5F5" wp14:editId="1A3646B6">
                <wp:simplePos x="0" y="0"/>
                <wp:positionH relativeFrom="column">
                  <wp:posOffset>5838716</wp:posOffset>
                </wp:positionH>
                <wp:positionV relativeFrom="paragraph">
                  <wp:posOffset>1139825</wp:posOffset>
                </wp:positionV>
                <wp:extent cx="514350" cy="371475"/>
                <wp:effectExtent l="76200" t="76200" r="95250" b="104775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B25D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 w:rsidRPr="007B25D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A3EE03" wp14:editId="58EEA1E2">
                                  <wp:extent cx="161290" cy="107527"/>
                                  <wp:effectExtent l="0" t="0" r="0" b="6985"/>
                                  <wp:docPr id="960" name="Pictur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54F2A" wp14:editId="0D7AE5F6">
                                  <wp:extent cx="161290" cy="77199"/>
                                  <wp:effectExtent l="0" t="0" r="0" b="0"/>
                                  <wp:docPr id="961" name="Picture 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D4D0D4" wp14:editId="055C3348">
                                  <wp:extent cx="161290" cy="124293"/>
                                  <wp:effectExtent l="0" t="0" r="0" b="9525"/>
                                  <wp:docPr id="962" name="Picture 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7" o:spid="_x0000_s1083" style="position:absolute;margin-left:459.75pt;margin-top:89.75pt;width:40.5pt;height:29.2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7B25D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 w:rsidRPr="007B25D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A3EE03" wp14:editId="58EEA1E2">
                            <wp:extent cx="161290" cy="107527"/>
                            <wp:effectExtent l="0" t="0" r="0" b="6985"/>
                            <wp:docPr id="960" name="Picture 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54F2A" wp14:editId="0D7AE5F6">
                            <wp:extent cx="161290" cy="77199"/>
                            <wp:effectExtent l="0" t="0" r="0" b="0"/>
                            <wp:docPr id="961" name="Picture 9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D4D0D4" wp14:editId="055C3348">
                            <wp:extent cx="161290" cy="124293"/>
                            <wp:effectExtent l="0" t="0" r="0" b="9525"/>
                            <wp:docPr id="962" name="Picture 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F436D97" wp14:editId="48CFF98B">
                <wp:simplePos x="0" y="0"/>
                <wp:positionH relativeFrom="column">
                  <wp:posOffset>3640455</wp:posOffset>
                </wp:positionH>
                <wp:positionV relativeFrom="paragraph">
                  <wp:posOffset>858520</wp:posOffset>
                </wp:positionV>
                <wp:extent cx="160655" cy="263525"/>
                <wp:effectExtent l="57150" t="19050" r="48895" b="98425"/>
                <wp:wrapNone/>
                <wp:docPr id="447" name="Straight Arrow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7" o:spid="_x0000_s1026" type="#_x0000_t32" style="position:absolute;margin-left:286.65pt;margin-top:67.6pt;width:12.65pt;height:20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DA53278" wp14:editId="758E11CA">
                <wp:simplePos x="0" y="0"/>
                <wp:positionH relativeFrom="column">
                  <wp:posOffset>3672840</wp:posOffset>
                </wp:positionH>
                <wp:positionV relativeFrom="paragraph">
                  <wp:posOffset>2774315</wp:posOffset>
                </wp:positionV>
                <wp:extent cx="127000" cy="173355"/>
                <wp:effectExtent l="57150" t="19050" r="63500" b="93345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173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289.2pt;margin-top:218.45pt;width:10pt;height:13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64D574F" wp14:editId="401B6550">
                <wp:simplePos x="0" y="0"/>
                <wp:positionH relativeFrom="column">
                  <wp:posOffset>3132455</wp:posOffset>
                </wp:positionH>
                <wp:positionV relativeFrom="paragraph">
                  <wp:posOffset>2458720</wp:posOffset>
                </wp:positionV>
                <wp:extent cx="514350" cy="371475"/>
                <wp:effectExtent l="76200" t="76200" r="95250" b="104775"/>
                <wp:wrapNone/>
                <wp:docPr id="441" name="Oval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B25D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 w:rsidRPr="007B25D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ACB9D8" wp14:editId="6F624F42">
                                  <wp:extent cx="161290" cy="107527"/>
                                  <wp:effectExtent l="0" t="0" r="0" b="6985"/>
                                  <wp:docPr id="963" name="Picture 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87953C" wp14:editId="5174D4D2">
                                  <wp:extent cx="161290" cy="77199"/>
                                  <wp:effectExtent l="0" t="0" r="0" b="0"/>
                                  <wp:docPr id="964" name="Picture 9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1554B5" wp14:editId="6F5F641D">
                                  <wp:extent cx="161290" cy="124293"/>
                                  <wp:effectExtent l="0" t="0" r="0" b="9525"/>
                                  <wp:docPr id="965" name="Picture 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1" o:spid="_x0000_s1084" style="position:absolute;margin-left:246.65pt;margin-top:193.6pt;width:40.5pt;height:29.2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" fillcolor="white [3212]" strokecolor="red" strokeweight="1.5pt">
                <v:textbox>
                  <w:txbxContent>
                    <w:p w:rsidR="0016153D" w:rsidRPr="009E1AC3" w:rsidRDefault="0016153D" w:rsidP="007B25D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 w:rsidRPr="007B25D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ACB9D8" wp14:editId="6F624F42">
                            <wp:extent cx="161290" cy="107527"/>
                            <wp:effectExtent l="0" t="0" r="0" b="6985"/>
                            <wp:docPr id="963" name="Picture 9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87953C" wp14:editId="5174D4D2">
                            <wp:extent cx="161290" cy="77199"/>
                            <wp:effectExtent l="0" t="0" r="0" b="0"/>
                            <wp:docPr id="964" name="Picture 9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1554B5" wp14:editId="6F5F641D">
                            <wp:extent cx="161290" cy="124293"/>
                            <wp:effectExtent l="0" t="0" r="0" b="9525"/>
                            <wp:docPr id="965" name="Picture 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32DDA">
        <w:rPr>
          <w:noProof/>
          <w:lang w:eastAsia="en-GB"/>
        </w:rPr>
        <w:drawing>
          <wp:inline distT="0" distB="0" distL="0" distR="0" wp14:anchorId="760A9250" wp14:editId="0E9C089E">
            <wp:extent cx="5732105" cy="4162096"/>
            <wp:effectExtent l="19050" t="19050" r="21590" b="1016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416166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B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5F9D23" wp14:editId="541C0874">
                <wp:simplePos x="0" y="0"/>
                <wp:positionH relativeFrom="column">
                  <wp:posOffset>3077210</wp:posOffset>
                </wp:positionH>
                <wp:positionV relativeFrom="paragraph">
                  <wp:posOffset>458470</wp:posOffset>
                </wp:positionV>
                <wp:extent cx="514350" cy="371475"/>
                <wp:effectExtent l="76200" t="76200" r="95250" b="104775"/>
                <wp:wrapNone/>
                <wp:docPr id="427" name="Oval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7B25D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62B6D9" wp14:editId="1B0D831E">
                                  <wp:extent cx="161290" cy="107527"/>
                                  <wp:effectExtent l="0" t="0" r="0" b="6985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6BD908" wp14:editId="7471FE84">
                                  <wp:extent cx="161290" cy="77199"/>
                                  <wp:effectExtent l="0" t="0" r="0" b="0"/>
                                  <wp:docPr id="955" name="Pictur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3DFC79" wp14:editId="690B84CC">
                                  <wp:extent cx="161290" cy="124293"/>
                                  <wp:effectExtent l="0" t="0" r="0" b="9525"/>
                                  <wp:docPr id="956" name="Pictur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7" o:spid="_x0000_s1085" style="position:absolute;margin-left:242.3pt;margin-top:36.1pt;width:40.5pt;height:29.2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eG3w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7B25D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62B6D9" wp14:editId="1B0D831E">
                            <wp:extent cx="161290" cy="107527"/>
                            <wp:effectExtent l="0" t="0" r="0" b="6985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6BD908" wp14:editId="7471FE84">
                            <wp:extent cx="161290" cy="77199"/>
                            <wp:effectExtent l="0" t="0" r="0" b="0"/>
                            <wp:docPr id="955" name="Pictur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3DFC79" wp14:editId="690B84CC">
                            <wp:extent cx="161290" cy="124293"/>
                            <wp:effectExtent l="0" t="0" r="0" b="9525"/>
                            <wp:docPr id="956" name="Picture 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3B32F2" w:rsidRPr="00770B9F" w:rsidRDefault="003B32F2" w:rsidP="003B32F2">
      <w:pPr>
        <w:rPr>
          <w:rFonts w:ascii="Arial" w:hAnsi="Arial" w:cs="Arial"/>
          <w:sz w:val="24"/>
          <w:szCs w:val="24"/>
        </w:rPr>
      </w:pPr>
      <w:r w:rsidRPr="00770B9F">
        <w:rPr>
          <w:rFonts w:ascii="Arial" w:hAnsi="Arial" w:cs="Arial"/>
          <w:sz w:val="24"/>
          <w:szCs w:val="24"/>
        </w:rPr>
        <w:lastRenderedPageBreak/>
        <w:t xml:space="preserve">5) Element 3 funding will be shown below, with the number of pupils for each need type and their associated funding rates shown separately. </w:t>
      </w:r>
    </w:p>
    <w:p w:rsidR="003B32F2" w:rsidRPr="00770B9F" w:rsidRDefault="003B32F2" w:rsidP="003B32F2">
      <w:pPr>
        <w:rPr>
          <w:rFonts w:ascii="Arial" w:hAnsi="Arial" w:cs="Arial"/>
          <w:sz w:val="24"/>
          <w:szCs w:val="24"/>
        </w:rPr>
      </w:pPr>
      <w:r w:rsidRPr="00770B9F">
        <w:rPr>
          <w:rFonts w:ascii="Arial" w:hAnsi="Arial" w:cs="Arial"/>
          <w:sz w:val="24"/>
          <w:szCs w:val="24"/>
        </w:rPr>
        <w:t>6) Total Element 3 funding is shown in cell I5</w:t>
      </w:r>
      <w:r w:rsidR="004345BC">
        <w:rPr>
          <w:rFonts w:ascii="Arial" w:hAnsi="Arial" w:cs="Arial"/>
          <w:sz w:val="24"/>
          <w:szCs w:val="24"/>
        </w:rPr>
        <w:t>2</w:t>
      </w:r>
      <w:r w:rsidRPr="00770B9F">
        <w:rPr>
          <w:rFonts w:ascii="Arial" w:hAnsi="Arial" w:cs="Arial"/>
          <w:sz w:val="24"/>
          <w:szCs w:val="24"/>
        </w:rPr>
        <w:t>.</w:t>
      </w:r>
    </w:p>
    <w:p w:rsidR="003B32F2" w:rsidRDefault="003B32F2" w:rsidP="003B32F2">
      <w:pPr>
        <w:rPr>
          <w:rFonts w:ascii="Arial" w:hAnsi="Arial" w:cs="Arial"/>
          <w:sz w:val="24"/>
          <w:szCs w:val="24"/>
        </w:rPr>
      </w:pPr>
      <w:r w:rsidRPr="00770B9F">
        <w:rPr>
          <w:rFonts w:ascii="Arial" w:hAnsi="Arial" w:cs="Arial"/>
          <w:sz w:val="24"/>
          <w:szCs w:val="24"/>
        </w:rPr>
        <w:t xml:space="preserve">7) </w:t>
      </w:r>
      <w:r w:rsidRPr="009D3D26">
        <w:rPr>
          <w:rFonts w:ascii="Arial" w:hAnsi="Arial" w:cs="Arial"/>
          <w:sz w:val="24"/>
          <w:szCs w:val="24"/>
        </w:rPr>
        <w:t xml:space="preserve">Total Place </w:t>
      </w:r>
      <w:proofErr w:type="gramStart"/>
      <w:r w:rsidRPr="009D3D26">
        <w:rPr>
          <w:rFonts w:ascii="Arial" w:hAnsi="Arial" w:cs="Arial"/>
          <w:sz w:val="24"/>
          <w:szCs w:val="24"/>
        </w:rPr>
        <w:t>Plus</w:t>
      </w:r>
      <w:proofErr w:type="gramEnd"/>
      <w:r w:rsidRPr="009D3D26">
        <w:rPr>
          <w:rFonts w:ascii="Arial" w:hAnsi="Arial" w:cs="Arial"/>
          <w:sz w:val="24"/>
          <w:szCs w:val="24"/>
        </w:rPr>
        <w:t xml:space="preserve"> Funding for 201</w:t>
      </w:r>
      <w:r w:rsidR="00A1760F">
        <w:rPr>
          <w:rFonts w:ascii="Arial" w:hAnsi="Arial" w:cs="Arial"/>
          <w:sz w:val="24"/>
          <w:szCs w:val="24"/>
        </w:rPr>
        <w:t>9/20</w:t>
      </w:r>
      <w:r w:rsidRPr="009D3D26">
        <w:rPr>
          <w:rFonts w:ascii="Arial" w:hAnsi="Arial" w:cs="Arial"/>
          <w:sz w:val="24"/>
          <w:szCs w:val="24"/>
        </w:rPr>
        <w:t xml:space="preserve"> will then be shown in cell </w:t>
      </w:r>
      <w:r>
        <w:rPr>
          <w:rFonts w:ascii="Arial" w:hAnsi="Arial" w:cs="Arial"/>
          <w:sz w:val="24"/>
          <w:szCs w:val="24"/>
        </w:rPr>
        <w:t>I5</w:t>
      </w:r>
      <w:r w:rsidR="004345B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3A672D" w:rsidRPr="00913A97" w:rsidRDefault="00155067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EF666D5" wp14:editId="3DD3B6D2">
                <wp:simplePos x="0" y="0"/>
                <wp:positionH relativeFrom="column">
                  <wp:posOffset>1970405</wp:posOffset>
                </wp:positionH>
                <wp:positionV relativeFrom="paragraph">
                  <wp:posOffset>247650</wp:posOffset>
                </wp:positionV>
                <wp:extent cx="3841750" cy="1922780"/>
                <wp:effectExtent l="114300" t="114300" r="139700" b="134620"/>
                <wp:wrapNone/>
                <wp:docPr id="277" name="Rounded 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922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7" o:spid="_x0000_s1026" style="position:absolute;margin-left:155.15pt;margin-top:19.5pt;width:302.5pt;height:151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" filled="f" strokecolor="red" strokeweight="2pt"/>
            </w:pict>
          </mc:Fallback>
        </mc:AlternateContent>
      </w:r>
      <w:r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50AFC03" wp14:editId="0172CF31">
                <wp:simplePos x="0" y="0"/>
                <wp:positionH relativeFrom="column">
                  <wp:posOffset>4845050</wp:posOffset>
                </wp:positionH>
                <wp:positionV relativeFrom="paragraph">
                  <wp:posOffset>2180481</wp:posOffset>
                </wp:positionV>
                <wp:extent cx="861060" cy="199390"/>
                <wp:effectExtent l="114300" t="114300" r="110490" b="124460"/>
                <wp:wrapNone/>
                <wp:docPr id="283" name="Rounded 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993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3" o:spid="_x0000_s1026" style="position:absolute;margin-left:381.5pt;margin-top:171.7pt;width:67.8pt;height:15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" filled="f" strokecolor="red" strokeweight="2pt"/>
            </w:pict>
          </mc:Fallback>
        </mc:AlternateContent>
      </w:r>
      <w:r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C8344F2" wp14:editId="42F8CFF5">
                <wp:simplePos x="0" y="0"/>
                <wp:positionH relativeFrom="column">
                  <wp:posOffset>4845050</wp:posOffset>
                </wp:positionH>
                <wp:positionV relativeFrom="paragraph">
                  <wp:posOffset>2464961</wp:posOffset>
                </wp:positionV>
                <wp:extent cx="861060" cy="186055"/>
                <wp:effectExtent l="114300" t="114300" r="110490" b="137795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86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6" o:spid="_x0000_s1026" style="position:absolute;margin-left:381.5pt;margin-top:194.1pt;width:67.8pt;height:14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4EB964" wp14:editId="0D2B0926">
            <wp:extent cx="5710407" cy="2695903"/>
            <wp:effectExtent l="19050" t="19050" r="24130" b="2857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7058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70AA5C9" wp14:editId="7E86E596">
                <wp:simplePos x="0" y="0"/>
                <wp:positionH relativeFrom="column">
                  <wp:posOffset>5929630</wp:posOffset>
                </wp:positionH>
                <wp:positionV relativeFrom="paragraph">
                  <wp:posOffset>2355850</wp:posOffset>
                </wp:positionV>
                <wp:extent cx="514350" cy="371475"/>
                <wp:effectExtent l="76200" t="76200" r="95250" b="10477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4345B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D0535A" wp14:editId="191AB2E3">
                                  <wp:extent cx="161290" cy="77199"/>
                                  <wp:effectExtent l="0" t="0" r="0" b="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4D6670" wp14:editId="245FA477">
                                  <wp:extent cx="161290" cy="124293"/>
                                  <wp:effectExtent l="0" t="0" r="0" b="9525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2" o:spid="_x0000_s1086" style="position:absolute;margin-left:466.9pt;margin-top:185.5pt;width:40.5pt;height:29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AL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" fillcolor="white [3212]" strokecolor="red" strokeweight="1.5pt">
                <v:textbox>
                  <w:txbxContent>
                    <w:p w:rsidR="0016153D" w:rsidRPr="009E1AC3" w:rsidRDefault="0016153D" w:rsidP="004345B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D0535A" wp14:editId="191AB2E3">
                            <wp:extent cx="161290" cy="77199"/>
                            <wp:effectExtent l="0" t="0" r="0" b="0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4D6670" wp14:editId="245FA477">
                            <wp:extent cx="161290" cy="124293"/>
                            <wp:effectExtent l="0" t="0" r="0" b="9525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82295F8" wp14:editId="01E002EB">
                <wp:simplePos x="0" y="0"/>
                <wp:positionH relativeFrom="column">
                  <wp:posOffset>5713095</wp:posOffset>
                </wp:positionH>
                <wp:positionV relativeFrom="paragraph">
                  <wp:posOffset>2512695</wp:posOffset>
                </wp:positionV>
                <wp:extent cx="218440" cy="0"/>
                <wp:effectExtent l="57150" t="76200" r="0" b="15240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7" o:spid="_x0000_s1026" type="#_x0000_t32" style="position:absolute;margin-left:449.85pt;margin-top:197.85pt;width:17.2pt;height:0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9DCB137" wp14:editId="7287352A">
                <wp:simplePos x="0" y="0"/>
                <wp:positionH relativeFrom="column">
                  <wp:posOffset>5711825</wp:posOffset>
                </wp:positionH>
                <wp:positionV relativeFrom="paragraph">
                  <wp:posOffset>2176780</wp:posOffset>
                </wp:positionV>
                <wp:extent cx="218440" cy="0"/>
                <wp:effectExtent l="57150" t="76200" r="0" b="15240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449.75pt;margin-top:171.4pt;width:17.2pt;height:0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80F8735" wp14:editId="16C2C9A8">
                <wp:simplePos x="0" y="0"/>
                <wp:positionH relativeFrom="column">
                  <wp:posOffset>1717675</wp:posOffset>
                </wp:positionH>
                <wp:positionV relativeFrom="paragraph">
                  <wp:posOffset>1168400</wp:posOffset>
                </wp:positionV>
                <wp:extent cx="262890" cy="0"/>
                <wp:effectExtent l="0" t="76200" r="22860" b="15240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135.25pt;margin-top:92pt;width:20.7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9BEFDDC" wp14:editId="3F1DB3DE">
                <wp:simplePos x="0" y="0"/>
                <wp:positionH relativeFrom="column">
                  <wp:posOffset>1237615</wp:posOffset>
                </wp:positionH>
                <wp:positionV relativeFrom="paragraph">
                  <wp:posOffset>1009015</wp:posOffset>
                </wp:positionV>
                <wp:extent cx="514350" cy="371475"/>
                <wp:effectExtent l="76200" t="76200" r="95250" b="10477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4345B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BB598" wp14:editId="23B24B82">
                                  <wp:extent cx="161290" cy="77199"/>
                                  <wp:effectExtent l="0" t="0" r="0" b="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7720D" wp14:editId="5AAF1C8F">
                                  <wp:extent cx="161290" cy="124293"/>
                                  <wp:effectExtent l="0" t="0" r="0" b="9525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8" o:spid="_x0000_s1087" style="position:absolute;margin-left:97.45pt;margin-top:79.45pt;width:40.5pt;height:29.2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4345B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3BB598" wp14:editId="23B24B82">
                            <wp:extent cx="161290" cy="77199"/>
                            <wp:effectExtent l="0" t="0" r="0" b="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07720D" wp14:editId="5AAF1C8F">
                            <wp:extent cx="161290" cy="124293"/>
                            <wp:effectExtent l="0" t="0" r="0" b="9525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C005C" w:rsidRPr="004345B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18A2868" wp14:editId="5C3D1909">
                <wp:simplePos x="0" y="0"/>
                <wp:positionH relativeFrom="column">
                  <wp:posOffset>5927090</wp:posOffset>
                </wp:positionH>
                <wp:positionV relativeFrom="paragraph">
                  <wp:posOffset>1961161</wp:posOffset>
                </wp:positionV>
                <wp:extent cx="514350" cy="371475"/>
                <wp:effectExtent l="76200" t="76200" r="95250" b="10477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4345B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79160E" wp14:editId="464FDD4B">
                                  <wp:extent cx="161290" cy="77199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E967A8" wp14:editId="153A509B">
                                  <wp:extent cx="161290" cy="124293"/>
                                  <wp:effectExtent l="0" t="0" r="0" b="9525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9" o:spid="_x0000_s1088" style="position:absolute;margin-left:466.7pt;margin-top:154.4pt;width:40.5pt;height:29.2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4345B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79160E" wp14:editId="464FDD4B">
                            <wp:extent cx="161290" cy="77199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E967A8" wp14:editId="153A509B">
                            <wp:extent cx="161290" cy="124293"/>
                            <wp:effectExtent l="0" t="0" r="0" b="9525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3B32F2" w:rsidRDefault="003B32F2" w:rsidP="003B32F2">
      <w:pPr>
        <w:pStyle w:val="Heading2"/>
        <w:spacing w:line="360" w:lineRule="auto"/>
      </w:pPr>
      <w:bookmarkStart w:id="20" w:name="_Toc444590687"/>
      <w:r w:rsidRPr="00912549">
        <w:t>Estimated Pupil Premium</w:t>
      </w:r>
      <w:bookmarkEnd w:id="20"/>
    </w:p>
    <w:p w:rsidR="003B32F2" w:rsidRPr="003C601B" w:rsidRDefault="003B32F2" w:rsidP="003B32F2">
      <w:pPr>
        <w:rPr>
          <w:rFonts w:ascii="Arial" w:hAnsi="Arial" w:cs="Arial"/>
          <w:sz w:val="24"/>
          <w:szCs w:val="24"/>
        </w:rPr>
      </w:pPr>
      <w:r w:rsidRPr="003C601B">
        <w:rPr>
          <w:rFonts w:ascii="Arial" w:hAnsi="Arial" w:cs="Arial"/>
          <w:sz w:val="24"/>
          <w:szCs w:val="24"/>
        </w:rPr>
        <w:t xml:space="preserve">1) In cell </w:t>
      </w:r>
      <w:r w:rsidR="003C601B">
        <w:rPr>
          <w:rFonts w:ascii="Arial" w:hAnsi="Arial" w:cs="Arial"/>
          <w:sz w:val="24"/>
          <w:szCs w:val="24"/>
        </w:rPr>
        <w:t>G59</w:t>
      </w:r>
      <w:r w:rsidRPr="003C601B">
        <w:rPr>
          <w:rFonts w:ascii="Arial" w:hAnsi="Arial" w:cs="Arial"/>
          <w:sz w:val="24"/>
          <w:szCs w:val="24"/>
        </w:rPr>
        <w:t xml:space="preserve"> enter </w:t>
      </w:r>
      <w:r w:rsidR="003C601B">
        <w:rPr>
          <w:rFonts w:ascii="Arial" w:hAnsi="Arial" w:cs="Arial"/>
          <w:sz w:val="24"/>
          <w:szCs w:val="24"/>
        </w:rPr>
        <w:t>the</w:t>
      </w:r>
      <w:r w:rsidR="008631B9">
        <w:rPr>
          <w:rFonts w:ascii="Arial" w:hAnsi="Arial" w:cs="Arial"/>
          <w:sz w:val="24"/>
          <w:szCs w:val="24"/>
        </w:rPr>
        <w:t xml:space="preserve"> estimated number of uni</w:t>
      </w:r>
      <w:r w:rsidR="0016153D">
        <w:rPr>
          <w:rFonts w:ascii="Arial" w:hAnsi="Arial" w:cs="Arial"/>
          <w:sz w:val="24"/>
          <w:szCs w:val="24"/>
        </w:rPr>
        <w:t>t</w:t>
      </w:r>
      <w:r w:rsidRPr="003C601B">
        <w:rPr>
          <w:rFonts w:ascii="Arial" w:hAnsi="Arial" w:cs="Arial"/>
          <w:sz w:val="24"/>
          <w:szCs w:val="24"/>
        </w:rPr>
        <w:t>s for Free School Meals</w:t>
      </w:r>
      <w:r w:rsidR="003C601B">
        <w:rPr>
          <w:rFonts w:ascii="Arial" w:hAnsi="Arial" w:cs="Arial"/>
          <w:sz w:val="24"/>
          <w:szCs w:val="24"/>
        </w:rPr>
        <w:t xml:space="preserve"> Ever 6 Primary</w:t>
      </w:r>
      <w:r w:rsidRPr="003C601B">
        <w:rPr>
          <w:rFonts w:ascii="Arial" w:hAnsi="Arial" w:cs="Arial"/>
          <w:sz w:val="24"/>
          <w:szCs w:val="24"/>
        </w:rPr>
        <w:t xml:space="preserve">. </w:t>
      </w:r>
    </w:p>
    <w:p w:rsidR="003B32F2" w:rsidRPr="003C601B" w:rsidRDefault="003B32F2" w:rsidP="003B32F2">
      <w:pPr>
        <w:rPr>
          <w:rFonts w:ascii="Arial" w:hAnsi="Arial" w:cs="Arial"/>
          <w:sz w:val="24"/>
          <w:szCs w:val="24"/>
        </w:rPr>
      </w:pPr>
      <w:r w:rsidRPr="003C601B">
        <w:rPr>
          <w:rFonts w:ascii="Arial" w:hAnsi="Arial" w:cs="Arial"/>
          <w:sz w:val="24"/>
          <w:szCs w:val="24"/>
        </w:rPr>
        <w:t>2) In cell G</w:t>
      </w:r>
      <w:r w:rsidR="003C601B">
        <w:rPr>
          <w:rFonts w:ascii="Arial" w:hAnsi="Arial" w:cs="Arial"/>
          <w:sz w:val="24"/>
          <w:szCs w:val="24"/>
        </w:rPr>
        <w:t>60</w:t>
      </w:r>
      <w:r w:rsidR="0016153D">
        <w:rPr>
          <w:rFonts w:ascii="Arial" w:hAnsi="Arial" w:cs="Arial"/>
          <w:sz w:val="24"/>
          <w:szCs w:val="24"/>
        </w:rPr>
        <w:t xml:space="preserve"> enter</w:t>
      </w:r>
      <w:r w:rsidRPr="003C601B">
        <w:rPr>
          <w:rFonts w:ascii="Arial" w:hAnsi="Arial" w:cs="Arial"/>
          <w:sz w:val="24"/>
          <w:szCs w:val="24"/>
        </w:rPr>
        <w:t xml:space="preserve"> the estimated number of units for</w:t>
      </w:r>
      <w:r w:rsidR="003C601B">
        <w:rPr>
          <w:rFonts w:ascii="Arial" w:hAnsi="Arial" w:cs="Arial"/>
          <w:sz w:val="24"/>
          <w:szCs w:val="24"/>
        </w:rPr>
        <w:t xml:space="preserve"> </w:t>
      </w:r>
      <w:r w:rsidRPr="003C601B">
        <w:rPr>
          <w:rFonts w:ascii="Arial" w:hAnsi="Arial" w:cs="Arial"/>
          <w:sz w:val="24"/>
          <w:szCs w:val="24"/>
        </w:rPr>
        <w:t xml:space="preserve">Free School Meals </w:t>
      </w:r>
      <w:r w:rsidR="003C601B">
        <w:rPr>
          <w:rFonts w:ascii="Arial" w:hAnsi="Arial" w:cs="Arial"/>
          <w:sz w:val="24"/>
          <w:szCs w:val="24"/>
        </w:rPr>
        <w:t>Ever 6 Secondary</w:t>
      </w:r>
      <w:r w:rsidRPr="003C601B">
        <w:rPr>
          <w:rFonts w:ascii="Arial" w:hAnsi="Arial" w:cs="Arial"/>
          <w:sz w:val="24"/>
          <w:szCs w:val="24"/>
        </w:rPr>
        <w:t>.</w:t>
      </w:r>
      <w:r w:rsidRPr="003C601B">
        <w:rPr>
          <w:noProof/>
          <w:lang w:eastAsia="en-GB"/>
        </w:rPr>
        <w:t xml:space="preserve"> </w:t>
      </w:r>
    </w:p>
    <w:p w:rsidR="003B32F2" w:rsidRPr="003C601B" w:rsidRDefault="003B32F2" w:rsidP="003B32F2">
      <w:pPr>
        <w:rPr>
          <w:rFonts w:ascii="Arial" w:hAnsi="Arial" w:cs="Arial"/>
          <w:sz w:val="24"/>
          <w:szCs w:val="24"/>
        </w:rPr>
      </w:pPr>
      <w:r w:rsidRPr="003C601B">
        <w:rPr>
          <w:rFonts w:ascii="Arial" w:hAnsi="Arial" w:cs="Arial"/>
          <w:sz w:val="24"/>
          <w:szCs w:val="24"/>
        </w:rPr>
        <w:t>3) Estimated Adopted (Post-LAC) pupil numbers should be entered in cell G6</w:t>
      </w:r>
      <w:r w:rsidR="003C601B">
        <w:rPr>
          <w:rFonts w:ascii="Arial" w:hAnsi="Arial" w:cs="Arial"/>
          <w:sz w:val="24"/>
          <w:szCs w:val="24"/>
        </w:rPr>
        <w:t>1</w:t>
      </w:r>
      <w:r w:rsidRPr="003C601B">
        <w:rPr>
          <w:rFonts w:ascii="Arial" w:hAnsi="Arial" w:cs="Arial"/>
          <w:sz w:val="24"/>
          <w:szCs w:val="24"/>
        </w:rPr>
        <w:t>.</w:t>
      </w:r>
    </w:p>
    <w:p w:rsidR="003B32F2" w:rsidRPr="003C601B" w:rsidRDefault="003B32F2" w:rsidP="003B32F2">
      <w:pPr>
        <w:rPr>
          <w:rFonts w:ascii="Arial" w:hAnsi="Arial" w:cs="Arial"/>
          <w:sz w:val="24"/>
          <w:szCs w:val="24"/>
        </w:rPr>
      </w:pPr>
      <w:r w:rsidRPr="003C601B">
        <w:rPr>
          <w:rFonts w:ascii="Arial" w:hAnsi="Arial" w:cs="Arial"/>
          <w:sz w:val="24"/>
          <w:szCs w:val="24"/>
        </w:rPr>
        <w:t xml:space="preserve">4) In cell </w:t>
      </w:r>
      <w:r w:rsidR="003C601B">
        <w:rPr>
          <w:rFonts w:ascii="Arial" w:hAnsi="Arial" w:cs="Arial"/>
          <w:sz w:val="24"/>
          <w:szCs w:val="24"/>
        </w:rPr>
        <w:t>I62</w:t>
      </w:r>
      <w:r w:rsidRPr="003C601B">
        <w:rPr>
          <w:rFonts w:ascii="Arial" w:hAnsi="Arial" w:cs="Arial"/>
          <w:sz w:val="24"/>
          <w:szCs w:val="24"/>
        </w:rPr>
        <w:t xml:space="preserve"> a total figure for </w:t>
      </w:r>
      <w:r w:rsidR="003C601B">
        <w:rPr>
          <w:rFonts w:ascii="Arial" w:hAnsi="Arial" w:cs="Arial"/>
          <w:sz w:val="24"/>
          <w:szCs w:val="24"/>
        </w:rPr>
        <w:t xml:space="preserve">Children in Care (CiC) </w:t>
      </w:r>
      <w:r w:rsidRPr="003C601B">
        <w:rPr>
          <w:rFonts w:ascii="Arial" w:hAnsi="Arial" w:cs="Arial"/>
          <w:sz w:val="24"/>
          <w:szCs w:val="24"/>
        </w:rPr>
        <w:t xml:space="preserve">should be entered. </w:t>
      </w:r>
    </w:p>
    <w:p w:rsidR="00222661" w:rsidRPr="003C601B" w:rsidRDefault="003B32F2" w:rsidP="003B32F2">
      <w:pPr>
        <w:rPr>
          <w:rFonts w:ascii="Arial" w:hAnsi="Arial" w:cs="Arial"/>
          <w:sz w:val="24"/>
          <w:szCs w:val="24"/>
        </w:rPr>
      </w:pPr>
      <w:r w:rsidRPr="003C601B">
        <w:rPr>
          <w:rFonts w:ascii="Arial" w:hAnsi="Arial" w:cs="Arial"/>
          <w:sz w:val="24"/>
          <w:szCs w:val="24"/>
        </w:rPr>
        <w:t xml:space="preserve">5) </w:t>
      </w:r>
      <w:r w:rsidRPr="00AD4910">
        <w:rPr>
          <w:rFonts w:ascii="Arial" w:hAnsi="Arial" w:cs="Arial"/>
          <w:sz w:val="24"/>
          <w:szCs w:val="24"/>
        </w:rPr>
        <w:t>The estimated number of Service Children</w:t>
      </w:r>
      <w:r w:rsidR="00E83DE2" w:rsidRPr="00AD4910">
        <w:rPr>
          <w:rFonts w:ascii="Arial" w:hAnsi="Arial" w:cs="Arial"/>
          <w:sz w:val="24"/>
          <w:szCs w:val="24"/>
        </w:rPr>
        <w:t xml:space="preserve"> Ever 6</w:t>
      </w:r>
      <w:r w:rsidRPr="00AD4910">
        <w:rPr>
          <w:rFonts w:ascii="Arial" w:hAnsi="Arial" w:cs="Arial"/>
          <w:sz w:val="24"/>
          <w:szCs w:val="24"/>
        </w:rPr>
        <w:t xml:space="preserve"> should then be entered in cell G6</w:t>
      </w:r>
      <w:r w:rsidR="003C601B" w:rsidRPr="00AD4910">
        <w:rPr>
          <w:rFonts w:ascii="Arial" w:hAnsi="Arial" w:cs="Arial"/>
          <w:sz w:val="24"/>
          <w:szCs w:val="24"/>
        </w:rPr>
        <w:t>3</w:t>
      </w:r>
      <w:r w:rsidRPr="00AD4910">
        <w:rPr>
          <w:rFonts w:ascii="Arial" w:hAnsi="Arial" w:cs="Arial"/>
          <w:sz w:val="24"/>
          <w:szCs w:val="24"/>
        </w:rPr>
        <w:t>.</w:t>
      </w:r>
    </w:p>
    <w:p w:rsidR="004C47E9" w:rsidRDefault="00222661" w:rsidP="004C47E9">
      <w:pPr>
        <w:rPr>
          <w:rFonts w:ascii="Arial" w:hAnsi="Arial" w:cs="Arial"/>
          <w:sz w:val="24"/>
          <w:szCs w:val="24"/>
        </w:rPr>
      </w:pP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7BA27F4" wp14:editId="7B9B8105">
                <wp:simplePos x="0" y="0"/>
                <wp:positionH relativeFrom="column">
                  <wp:posOffset>2957195</wp:posOffset>
                </wp:positionH>
                <wp:positionV relativeFrom="paragraph">
                  <wp:posOffset>332661</wp:posOffset>
                </wp:positionV>
                <wp:extent cx="514350" cy="371475"/>
                <wp:effectExtent l="76200" t="76200" r="95250" b="10477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A9609E" wp14:editId="33EC64B1">
                                  <wp:extent cx="161290" cy="77199"/>
                                  <wp:effectExtent l="0" t="0" r="0" b="0"/>
                                  <wp:docPr id="399" name="Picture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DFA53B" wp14:editId="34D2947D">
                                  <wp:extent cx="161290" cy="124293"/>
                                  <wp:effectExtent l="0" t="0" r="0" b="9525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0" o:spid="_x0000_s1089" style="position:absolute;margin-left:232.85pt;margin-top:26.2pt;width:40.5pt;height:29.2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A9609E" wp14:editId="33EC64B1">
                            <wp:extent cx="161290" cy="77199"/>
                            <wp:effectExtent l="0" t="0" r="0" b="0"/>
                            <wp:docPr id="399" name="Picture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DFA53B" wp14:editId="34D2947D">
                            <wp:extent cx="161290" cy="124293"/>
                            <wp:effectExtent l="0" t="0" r="0" b="9525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>7</w:t>
      </w:r>
      <w:r w:rsidR="003B32F2" w:rsidRPr="003C601B">
        <w:rPr>
          <w:rFonts w:ascii="Arial" w:hAnsi="Arial" w:cs="Arial"/>
          <w:sz w:val="24"/>
          <w:szCs w:val="24"/>
        </w:rPr>
        <w:t xml:space="preserve">) A Total Year </w:t>
      </w:r>
      <w:r w:rsidR="00F07CBA">
        <w:rPr>
          <w:rFonts w:ascii="Arial" w:hAnsi="Arial" w:cs="Arial"/>
          <w:sz w:val="24"/>
          <w:szCs w:val="24"/>
        </w:rPr>
        <w:t>3</w:t>
      </w:r>
      <w:r w:rsidR="003B32F2" w:rsidRPr="003C601B">
        <w:rPr>
          <w:rFonts w:ascii="Arial" w:hAnsi="Arial" w:cs="Arial"/>
          <w:sz w:val="24"/>
          <w:szCs w:val="24"/>
        </w:rPr>
        <w:t xml:space="preserve"> Pupil Premium figure based on </w:t>
      </w:r>
      <w:r w:rsidR="003C601B">
        <w:rPr>
          <w:rFonts w:ascii="Arial" w:hAnsi="Arial" w:cs="Arial"/>
          <w:sz w:val="24"/>
          <w:szCs w:val="24"/>
        </w:rPr>
        <w:t>the</w:t>
      </w:r>
      <w:r w:rsidR="003B32F2" w:rsidRPr="003C601B">
        <w:rPr>
          <w:rFonts w:ascii="Arial" w:hAnsi="Arial" w:cs="Arial"/>
          <w:sz w:val="24"/>
          <w:szCs w:val="24"/>
        </w:rPr>
        <w:t xml:space="preserve"> estimates </w:t>
      </w:r>
      <w:r w:rsidR="003C601B">
        <w:rPr>
          <w:rFonts w:ascii="Arial" w:hAnsi="Arial" w:cs="Arial"/>
          <w:sz w:val="24"/>
          <w:szCs w:val="24"/>
        </w:rPr>
        <w:t>provided will</w:t>
      </w:r>
      <w:r w:rsidR="003B32F2" w:rsidRPr="003C601B">
        <w:rPr>
          <w:rFonts w:ascii="Arial" w:hAnsi="Arial" w:cs="Arial"/>
          <w:sz w:val="24"/>
          <w:szCs w:val="24"/>
        </w:rPr>
        <w:t xml:space="preserve"> </w:t>
      </w:r>
      <w:r w:rsidR="003C601B">
        <w:rPr>
          <w:rFonts w:ascii="Arial" w:hAnsi="Arial" w:cs="Arial"/>
          <w:sz w:val="24"/>
          <w:szCs w:val="24"/>
        </w:rPr>
        <w:t>show</w:t>
      </w:r>
      <w:r w:rsidR="003B32F2" w:rsidRPr="003C601B">
        <w:rPr>
          <w:rFonts w:ascii="Arial" w:hAnsi="Arial" w:cs="Arial"/>
          <w:sz w:val="24"/>
          <w:szCs w:val="24"/>
        </w:rPr>
        <w:t xml:space="preserve"> in cell </w:t>
      </w:r>
      <w:r w:rsidR="003C601B">
        <w:rPr>
          <w:rFonts w:ascii="Arial" w:hAnsi="Arial" w:cs="Arial"/>
          <w:sz w:val="24"/>
          <w:szCs w:val="24"/>
        </w:rPr>
        <w:t>I65</w:t>
      </w:r>
      <w:r w:rsidR="004C47E9">
        <w:rPr>
          <w:rFonts w:ascii="Arial" w:hAnsi="Arial" w:cs="Arial"/>
          <w:sz w:val="24"/>
          <w:szCs w:val="24"/>
        </w:rPr>
        <w:t>.</w:t>
      </w:r>
    </w:p>
    <w:p w:rsidR="003C601B" w:rsidRDefault="00222661" w:rsidP="004C47E9">
      <w:pPr>
        <w:rPr>
          <w:rFonts w:ascii="Arial" w:hAnsi="Arial" w:cs="Arial"/>
          <w:sz w:val="24"/>
          <w:szCs w:val="24"/>
        </w:rPr>
      </w:pP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67DE844" wp14:editId="57446679">
                <wp:simplePos x="0" y="0"/>
                <wp:positionH relativeFrom="column">
                  <wp:posOffset>3474232</wp:posOffset>
                </wp:positionH>
                <wp:positionV relativeFrom="paragraph">
                  <wp:posOffset>1105619</wp:posOffset>
                </wp:positionV>
                <wp:extent cx="287752" cy="190681"/>
                <wp:effectExtent l="38100" t="38100" r="55245" b="95250"/>
                <wp:wrapNone/>
                <wp:docPr id="338" name="Straight Arrow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752" cy="1906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273.55pt;margin-top:87.05pt;width:22.65pt;height:15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66815" wp14:editId="5163A36D">
                <wp:simplePos x="0" y="0"/>
                <wp:positionH relativeFrom="column">
                  <wp:posOffset>3488588</wp:posOffset>
                </wp:positionH>
                <wp:positionV relativeFrom="paragraph">
                  <wp:posOffset>841267</wp:posOffset>
                </wp:positionV>
                <wp:extent cx="254478" cy="38756"/>
                <wp:effectExtent l="38100" t="76200" r="31750" b="113665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478" cy="387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274.7pt;margin-top:66.25pt;width:20.05pt;height:3.05p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6817678" wp14:editId="5FAACCAF">
                <wp:simplePos x="0" y="0"/>
                <wp:positionH relativeFrom="column">
                  <wp:posOffset>3445251</wp:posOffset>
                </wp:positionH>
                <wp:positionV relativeFrom="paragraph">
                  <wp:posOffset>507576</wp:posOffset>
                </wp:positionV>
                <wp:extent cx="298306" cy="233123"/>
                <wp:effectExtent l="38100" t="19050" r="83185" b="90805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306" cy="2331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3" o:spid="_x0000_s1026" type="#_x0000_t32" style="position:absolute;margin-left:271.3pt;margin-top:39.95pt;width:23.5pt;height:18.3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67B2F6A" wp14:editId="2ED6C72E">
                <wp:simplePos x="0" y="0"/>
                <wp:positionH relativeFrom="column">
                  <wp:posOffset>3414156</wp:posOffset>
                </wp:positionH>
                <wp:positionV relativeFrom="paragraph">
                  <wp:posOffset>114902</wp:posOffset>
                </wp:positionV>
                <wp:extent cx="347699" cy="489569"/>
                <wp:effectExtent l="57150" t="19050" r="52705" b="10160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99" cy="4895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2" o:spid="_x0000_s1026" type="#_x0000_t32" style="position:absolute;margin-left:268.85pt;margin-top:9.05pt;width:27.4pt;height:38.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0A4091B" wp14:editId="2FFDF8AC">
                <wp:simplePos x="0" y="0"/>
                <wp:positionH relativeFrom="column">
                  <wp:posOffset>4192905</wp:posOffset>
                </wp:positionH>
                <wp:positionV relativeFrom="paragraph">
                  <wp:posOffset>1226185</wp:posOffset>
                </wp:positionV>
                <wp:extent cx="514350" cy="371475"/>
                <wp:effectExtent l="76200" t="76200" r="95250" b="104775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622D79" wp14:editId="7D774AD4">
                                  <wp:extent cx="161290" cy="77199"/>
                                  <wp:effectExtent l="0" t="0" r="0" b="0"/>
                                  <wp:docPr id="870" name="Picture 8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7E98FB" wp14:editId="67BFB9A9">
                                  <wp:extent cx="161290" cy="124293"/>
                                  <wp:effectExtent l="0" t="0" r="0" b="9525"/>
                                  <wp:docPr id="871" name="Picture 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7" o:spid="_x0000_s1090" style="position:absolute;margin-left:330.15pt;margin-top:96.55pt;width:40.5pt;height:29.2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EQ3w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622D79" wp14:editId="7D774AD4">
                            <wp:extent cx="161290" cy="77199"/>
                            <wp:effectExtent l="0" t="0" r="0" b="0"/>
                            <wp:docPr id="870" name="Picture 8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7E98FB" wp14:editId="67BFB9A9">
                            <wp:extent cx="161290" cy="124293"/>
                            <wp:effectExtent l="0" t="0" r="0" b="9525"/>
                            <wp:docPr id="871" name="Picture 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D39AA3D" wp14:editId="6844BDA3">
                <wp:simplePos x="0" y="0"/>
                <wp:positionH relativeFrom="column">
                  <wp:posOffset>5732492</wp:posOffset>
                </wp:positionH>
                <wp:positionV relativeFrom="paragraph">
                  <wp:posOffset>1007233</wp:posOffset>
                </wp:positionV>
                <wp:extent cx="514350" cy="371475"/>
                <wp:effectExtent l="76200" t="76200" r="95250" b="104775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 w:rsidRPr="007B25D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EED382" wp14:editId="143512FF">
                                  <wp:extent cx="161290" cy="107527"/>
                                  <wp:effectExtent l="0" t="0" r="0" b="6985"/>
                                  <wp:docPr id="866" name="Picture 8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0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268259" wp14:editId="076375A4">
                                  <wp:extent cx="161290" cy="77199"/>
                                  <wp:effectExtent l="0" t="0" r="0" b="0"/>
                                  <wp:docPr id="867" name="Picture 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4B7DF" wp14:editId="032EAEB2">
                                  <wp:extent cx="161290" cy="124293"/>
                                  <wp:effectExtent l="0" t="0" r="0" b="9525"/>
                                  <wp:docPr id="868" name="Picture 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9" o:spid="_x0000_s1091" style="position:absolute;margin-left:451.4pt;margin-top:79.3pt;width:40.5pt;height:29.25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Lc3w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X4&#10;Gi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 w:rsidRPr="007B25D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EED382" wp14:editId="143512FF">
                            <wp:extent cx="161290" cy="107527"/>
                            <wp:effectExtent l="0" t="0" r="0" b="6985"/>
                            <wp:docPr id="866" name="Picture 8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0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268259" wp14:editId="076375A4">
                            <wp:extent cx="161290" cy="77199"/>
                            <wp:effectExtent l="0" t="0" r="0" b="0"/>
                            <wp:docPr id="867" name="Picture 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A4B7DF" wp14:editId="032EAEB2">
                            <wp:extent cx="161290" cy="124293"/>
                            <wp:effectExtent l="0" t="0" r="0" b="9525"/>
                            <wp:docPr id="868" name="Picture 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02C05B6" wp14:editId="23E3D562">
                <wp:simplePos x="0" y="0"/>
                <wp:positionH relativeFrom="column">
                  <wp:posOffset>5626100</wp:posOffset>
                </wp:positionH>
                <wp:positionV relativeFrom="paragraph">
                  <wp:posOffset>987425</wp:posOffset>
                </wp:positionV>
                <wp:extent cx="200660" cy="76200"/>
                <wp:effectExtent l="38100" t="57150" r="66040" b="9525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66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443pt;margin-top:77.75pt;width:15.8pt;height:6pt;flip:x 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FECB5F9" wp14:editId="670E10FC">
                <wp:simplePos x="0" y="0"/>
                <wp:positionH relativeFrom="column">
                  <wp:posOffset>4710430</wp:posOffset>
                </wp:positionH>
                <wp:positionV relativeFrom="paragraph">
                  <wp:posOffset>1402715</wp:posOffset>
                </wp:positionV>
                <wp:extent cx="175895" cy="0"/>
                <wp:effectExtent l="0" t="76200" r="33655" b="152400"/>
                <wp:wrapNone/>
                <wp:docPr id="375" name="Straight Arrow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5" o:spid="_x0000_s1026" type="#_x0000_t32" style="position:absolute;margin-left:370.9pt;margin-top:110.45pt;width:13.85pt;height: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1AE7362" wp14:editId="3C8D364B">
                <wp:simplePos x="0" y="0"/>
                <wp:positionH relativeFrom="column">
                  <wp:posOffset>4886554</wp:posOffset>
                </wp:positionH>
                <wp:positionV relativeFrom="paragraph">
                  <wp:posOffset>1299489</wp:posOffset>
                </wp:positionV>
                <wp:extent cx="754151" cy="215265"/>
                <wp:effectExtent l="114300" t="114300" r="141605" b="127635"/>
                <wp:wrapNone/>
                <wp:docPr id="336" name="Rounded 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51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6" o:spid="_x0000_s1026" style="position:absolute;margin-left:384.75pt;margin-top:102.3pt;width:59.4pt;height:16.9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" filled="f" strokecolor="red" strokeweight="2pt"/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0689DDC" wp14:editId="187CC6C2">
                <wp:simplePos x="0" y="0"/>
                <wp:positionH relativeFrom="column">
                  <wp:posOffset>2962275</wp:posOffset>
                </wp:positionH>
                <wp:positionV relativeFrom="paragraph">
                  <wp:posOffset>1168400</wp:posOffset>
                </wp:positionV>
                <wp:extent cx="514350" cy="371475"/>
                <wp:effectExtent l="76200" t="76200" r="95250" b="104775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0505F5" wp14:editId="61C26297">
                                  <wp:extent cx="161290" cy="77199"/>
                                  <wp:effectExtent l="0" t="0" r="0" b="0"/>
                                  <wp:docPr id="984" name="Picture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4D2BD8" wp14:editId="2097FA60">
                                  <wp:extent cx="161290" cy="124293"/>
                                  <wp:effectExtent l="0" t="0" r="0" b="9525"/>
                                  <wp:docPr id="988" name="Picture 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4" o:spid="_x0000_s1092" style="position:absolute;margin-left:233.25pt;margin-top:92pt;width:40.5pt;height:29.2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kJ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0505F5" wp14:editId="61C26297">
                            <wp:extent cx="161290" cy="77199"/>
                            <wp:effectExtent l="0" t="0" r="0" b="0"/>
                            <wp:docPr id="984" name="Picture 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4D2BD8" wp14:editId="2097FA60">
                            <wp:extent cx="161290" cy="124293"/>
                            <wp:effectExtent l="0" t="0" r="0" b="9525"/>
                            <wp:docPr id="988" name="Picture 9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5E1BF0C" wp14:editId="406AD62C">
                <wp:simplePos x="0" y="0"/>
                <wp:positionH relativeFrom="column">
                  <wp:posOffset>2969260</wp:posOffset>
                </wp:positionH>
                <wp:positionV relativeFrom="paragraph">
                  <wp:posOffset>685165</wp:posOffset>
                </wp:positionV>
                <wp:extent cx="514350" cy="371475"/>
                <wp:effectExtent l="76200" t="76200" r="95250" b="10477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4030EE" wp14:editId="6EA1F38C">
                                  <wp:extent cx="161290" cy="77199"/>
                                  <wp:effectExtent l="0" t="0" r="0" b="0"/>
                                  <wp:docPr id="978" name="Picture 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0940F0" wp14:editId="3C0D136D">
                                  <wp:extent cx="161290" cy="124293"/>
                                  <wp:effectExtent l="0" t="0" r="0" b="9525"/>
                                  <wp:docPr id="979" name="Picture 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8" o:spid="_x0000_s1093" style="position:absolute;margin-left:233.8pt;margin-top:53.95pt;width:40.5pt;height:29.2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4030EE" wp14:editId="6EA1F38C">
                            <wp:extent cx="161290" cy="77199"/>
                            <wp:effectExtent l="0" t="0" r="0" b="0"/>
                            <wp:docPr id="978" name="Picture 9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0940F0" wp14:editId="3C0D136D">
                            <wp:extent cx="161290" cy="124293"/>
                            <wp:effectExtent l="0" t="0" r="0" b="9525"/>
                            <wp:docPr id="979" name="Picture 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462B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DA73345" wp14:editId="7266BD5F">
                <wp:simplePos x="0" y="0"/>
                <wp:positionH relativeFrom="column">
                  <wp:posOffset>2966872</wp:posOffset>
                </wp:positionH>
                <wp:positionV relativeFrom="paragraph">
                  <wp:posOffset>227889</wp:posOffset>
                </wp:positionV>
                <wp:extent cx="514350" cy="371475"/>
                <wp:effectExtent l="76200" t="76200" r="95250" b="104775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E462B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0B0F39" wp14:editId="0953F239">
                                  <wp:extent cx="161290" cy="77199"/>
                                  <wp:effectExtent l="0" t="0" r="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803990" wp14:editId="762D46BD">
                                  <wp:extent cx="161290" cy="124293"/>
                                  <wp:effectExtent l="0" t="0" r="0" b="9525"/>
                                  <wp:docPr id="398" name="Picture 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6" o:spid="_x0000_s1094" style="position:absolute;margin-left:233.6pt;margin-top:17.95pt;width:40.5pt;height:29.2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E462B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0B0F39" wp14:editId="0953F239">
                            <wp:extent cx="161290" cy="77199"/>
                            <wp:effectExtent l="0" t="0" r="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803990" wp14:editId="762D46BD">
                            <wp:extent cx="161290" cy="124293"/>
                            <wp:effectExtent l="0" t="0" r="0" b="9525"/>
                            <wp:docPr id="398" name="Picture 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3E7A96" wp14:editId="05059534">
            <wp:extent cx="5731510" cy="1524116"/>
            <wp:effectExtent l="0" t="0" r="2540" b="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00" w:rsidRDefault="00ED2E00" w:rsidP="002F6B79"/>
    <w:p w:rsidR="004C47E9" w:rsidRDefault="004C47E9" w:rsidP="004C47E9">
      <w:pPr>
        <w:pStyle w:val="Heading2"/>
      </w:pPr>
      <w:bookmarkStart w:id="21" w:name="_Toc444590688"/>
      <w:r w:rsidRPr="00D50250">
        <w:t>UIFSM (ESTIMATE)</w:t>
      </w:r>
      <w:bookmarkEnd w:id="21"/>
    </w:p>
    <w:p w:rsidR="009D0C3E" w:rsidRPr="009C2D32" w:rsidRDefault="009D0C3E" w:rsidP="009D0C3E">
      <w:pPr>
        <w:rPr>
          <w:rFonts w:ascii="Arial" w:hAnsi="Arial" w:cs="Arial"/>
          <w:i/>
          <w:sz w:val="24"/>
          <w:szCs w:val="24"/>
        </w:rPr>
      </w:pPr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this by using the </w:t>
      </w:r>
      <w:r w:rsidRPr="009C2D32">
        <w:rPr>
          <w:rFonts w:ascii="Arial" w:hAnsi="Arial" w:cs="Arial"/>
          <w:i/>
          <w:sz w:val="24"/>
          <w:szCs w:val="24"/>
        </w:rPr>
        <w:t xml:space="preserve">number of pupils recorded as taking a meal and then </w:t>
      </w:r>
      <w:r w:rsidRPr="009C2D32">
        <w:rPr>
          <w:rFonts w:ascii="Arial" w:hAnsi="Arial" w:cs="Arial"/>
          <w:b/>
          <w:i/>
          <w:sz w:val="24"/>
          <w:szCs w:val="24"/>
        </w:rPr>
        <w:t>subtract</w:t>
      </w:r>
      <w:r>
        <w:rPr>
          <w:rFonts w:ascii="Arial" w:hAnsi="Arial" w:cs="Arial"/>
          <w:b/>
          <w:i/>
          <w:sz w:val="24"/>
          <w:szCs w:val="24"/>
        </w:rPr>
        <w:t>ing</w:t>
      </w:r>
      <w:r w:rsidRPr="009C2D32">
        <w:rPr>
          <w:rFonts w:ascii="Arial" w:hAnsi="Arial" w:cs="Arial"/>
          <w:i/>
          <w:sz w:val="24"/>
          <w:szCs w:val="24"/>
        </w:rPr>
        <w:t xml:space="preserve"> those pupils taking a meal known to be eligible for FSM in the same censuses</w:t>
      </w:r>
      <w:r>
        <w:rPr>
          <w:rFonts w:ascii="Arial" w:hAnsi="Arial" w:cs="Arial"/>
          <w:i/>
          <w:sz w:val="24"/>
          <w:szCs w:val="24"/>
        </w:rPr>
        <w:t>. (Refer to census data).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 xml:space="preserve">1) </w:t>
      </w:r>
      <w:r w:rsidR="001D0B23">
        <w:rPr>
          <w:rFonts w:ascii="Arial" w:hAnsi="Arial" w:cs="Arial"/>
          <w:sz w:val="24"/>
          <w:szCs w:val="24"/>
        </w:rPr>
        <w:t>In cell I71</w:t>
      </w:r>
      <w:r w:rsidRPr="001D0B23">
        <w:rPr>
          <w:rFonts w:ascii="Arial" w:hAnsi="Arial" w:cs="Arial"/>
          <w:sz w:val="24"/>
          <w:szCs w:val="24"/>
        </w:rPr>
        <w:t xml:space="preserve">, </w:t>
      </w:r>
      <w:r w:rsidR="001D0B23">
        <w:rPr>
          <w:rFonts w:ascii="Arial" w:hAnsi="Arial" w:cs="Arial"/>
          <w:sz w:val="24"/>
          <w:szCs w:val="24"/>
        </w:rPr>
        <w:t>the</w:t>
      </w:r>
      <w:r w:rsidRPr="001D0B23">
        <w:rPr>
          <w:rFonts w:ascii="Arial" w:hAnsi="Arial" w:cs="Arial"/>
          <w:sz w:val="24"/>
          <w:szCs w:val="24"/>
        </w:rPr>
        <w:t xml:space="preserve"> remaining payment for the period April to August 201</w:t>
      </w:r>
      <w:r w:rsidR="00A1760F">
        <w:rPr>
          <w:rFonts w:ascii="Arial" w:hAnsi="Arial" w:cs="Arial"/>
          <w:sz w:val="24"/>
          <w:szCs w:val="24"/>
        </w:rPr>
        <w:t>9</w:t>
      </w:r>
      <w:r w:rsidRPr="001D0B23">
        <w:rPr>
          <w:rFonts w:ascii="Arial" w:hAnsi="Arial" w:cs="Arial"/>
          <w:sz w:val="24"/>
          <w:szCs w:val="24"/>
        </w:rPr>
        <w:t xml:space="preserve"> is shown, based on the difference between </w:t>
      </w:r>
      <w:r w:rsidR="001D0B23">
        <w:rPr>
          <w:rFonts w:ascii="Arial" w:hAnsi="Arial" w:cs="Arial"/>
          <w:sz w:val="24"/>
          <w:szCs w:val="24"/>
        </w:rPr>
        <w:t xml:space="preserve">the Full Year </w:t>
      </w:r>
      <w:r w:rsidRPr="001D0B23">
        <w:rPr>
          <w:rFonts w:ascii="Arial" w:hAnsi="Arial" w:cs="Arial"/>
          <w:sz w:val="24"/>
          <w:szCs w:val="24"/>
        </w:rPr>
        <w:t xml:space="preserve">allocation for </w:t>
      </w:r>
      <w:r w:rsidR="00A1760F">
        <w:rPr>
          <w:rFonts w:ascii="Arial" w:hAnsi="Arial" w:cs="Arial"/>
          <w:sz w:val="24"/>
          <w:szCs w:val="24"/>
        </w:rPr>
        <w:t>September 2018 to August 2019</w:t>
      </w:r>
      <w:r w:rsidR="001D0B23">
        <w:rPr>
          <w:rFonts w:ascii="Arial" w:hAnsi="Arial" w:cs="Arial"/>
          <w:sz w:val="24"/>
          <w:szCs w:val="24"/>
        </w:rPr>
        <w:t xml:space="preserve"> </w:t>
      </w:r>
      <w:r w:rsidRPr="001D0B23">
        <w:rPr>
          <w:rFonts w:ascii="Arial" w:hAnsi="Arial" w:cs="Arial"/>
          <w:sz w:val="24"/>
          <w:szCs w:val="24"/>
        </w:rPr>
        <w:t>(shown in cell I</w:t>
      </w:r>
      <w:r w:rsidR="001D0B23">
        <w:rPr>
          <w:rFonts w:ascii="Arial" w:hAnsi="Arial" w:cs="Arial"/>
          <w:sz w:val="24"/>
          <w:szCs w:val="24"/>
        </w:rPr>
        <w:t>82</w:t>
      </w:r>
      <w:r w:rsidRPr="001D0B23">
        <w:rPr>
          <w:rFonts w:ascii="Arial" w:hAnsi="Arial" w:cs="Arial"/>
          <w:sz w:val="24"/>
          <w:szCs w:val="24"/>
        </w:rPr>
        <w:t xml:space="preserve"> on the 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‘Year </w:t>
      </w:r>
      <w:r w:rsidR="001D0B23" w:rsidRPr="007F7907">
        <w:rPr>
          <w:rFonts w:ascii="Arial" w:hAnsi="Arial" w:cs="Arial"/>
          <w:color w:val="0070C0"/>
          <w:sz w:val="24"/>
          <w:szCs w:val="24"/>
        </w:rPr>
        <w:t>2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 T</w:t>
      </w:r>
      <w:r w:rsidRPr="007F7907">
        <w:rPr>
          <w:rFonts w:ascii="Arial" w:hAnsi="Arial" w:cs="Arial"/>
          <w:color w:val="0070C0"/>
          <w:sz w:val="24"/>
          <w:szCs w:val="24"/>
        </w:rPr>
        <w:t>ab</w:t>
      </w:r>
      <w:r w:rsidRPr="001D0B23">
        <w:rPr>
          <w:rFonts w:ascii="Arial" w:hAnsi="Arial" w:cs="Arial"/>
          <w:sz w:val="24"/>
          <w:szCs w:val="24"/>
        </w:rPr>
        <w:t xml:space="preserve">) and </w:t>
      </w:r>
      <w:r w:rsidR="001D0B23">
        <w:rPr>
          <w:rFonts w:ascii="Arial" w:hAnsi="Arial" w:cs="Arial"/>
          <w:sz w:val="24"/>
          <w:szCs w:val="24"/>
        </w:rPr>
        <w:t xml:space="preserve">the Estimated Allocation for </w:t>
      </w:r>
      <w:r w:rsidR="00A1760F">
        <w:rPr>
          <w:rFonts w:ascii="Arial" w:hAnsi="Arial" w:cs="Arial"/>
          <w:sz w:val="24"/>
          <w:szCs w:val="24"/>
        </w:rPr>
        <w:t>September 2018 to March 2019</w:t>
      </w:r>
      <w:r w:rsidR="00D50250">
        <w:rPr>
          <w:rFonts w:ascii="Arial" w:hAnsi="Arial" w:cs="Arial"/>
          <w:sz w:val="24"/>
          <w:szCs w:val="24"/>
        </w:rPr>
        <w:t xml:space="preserve"> period </w:t>
      </w:r>
      <w:r w:rsidR="0016153D">
        <w:rPr>
          <w:rFonts w:ascii="Arial" w:hAnsi="Arial" w:cs="Arial"/>
          <w:sz w:val="24"/>
          <w:szCs w:val="24"/>
        </w:rPr>
        <w:t xml:space="preserve"> (shown in cell I</w:t>
      </w:r>
      <w:r w:rsidR="00D50250">
        <w:rPr>
          <w:rFonts w:ascii="Arial" w:hAnsi="Arial" w:cs="Arial"/>
          <w:sz w:val="24"/>
          <w:szCs w:val="24"/>
        </w:rPr>
        <w:t>84</w:t>
      </w:r>
      <w:r w:rsidRPr="001D0B23">
        <w:rPr>
          <w:rFonts w:ascii="Arial" w:hAnsi="Arial" w:cs="Arial"/>
          <w:sz w:val="24"/>
          <w:szCs w:val="24"/>
        </w:rPr>
        <w:t xml:space="preserve"> on the 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‘Year </w:t>
      </w:r>
      <w:r w:rsidR="00D50250" w:rsidRPr="007F7907">
        <w:rPr>
          <w:rFonts w:ascii="Arial" w:hAnsi="Arial" w:cs="Arial"/>
          <w:color w:val="0070C0"/>
          <w:sz w:val="24"/>
          <w:szCs w:val="24"/>
        </w:rPr>
        <w:t>2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’ T</w:t>
      </w:r>
      <w:r w:rsidRPr="007F7907">
        <w:rPr>
          <w:rFonts w:ascii="Arial" w:hAnsi="Arial" w:cs="Arial"/>
          <w:color w:val="0070C0"/>
          <w:sz w:val="24"/>
          <w:szCs w:val="24"/>
        </w:rPr>
        <w:t>ab</w:t>
      </w:r>
      <w:r w:rsidRPr="001D0B23">
        <w:rPr>
          <w:rFonts w:ascii="Arial" w:hAnsi="Arial" w:cs="Arial"/>
          <w:sz w:val="24"/>
          <w:szCs w:val="24"/>
        </w:rPr>
        <w:t>).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>2) In cell I7</w:t>
      </w:r>
      <w:r w:rsidR="00D50250">
        <w:rPr>
          <w:rFonts w:ascii="Arial" w:hAnsi="Arial" w:cs="Arial"/>
          <w:sz w:val="24"/>
          <w:szCs w:val="24"/>
        </w:rPr>
        <w:t>5</w:t>
      </w:r>
      <w:r w:rsidRPr="001D0B23">
        <w:rPr>
          <w:rFonts w:ascii="Arial" w:hAnsi="Arial" w:cs="Arial"/>
          <w:sz w:val="24"/>
          <w:szCs w:val="24"/>
        </w:rPr>
        <w:t xml:space="preserve"> enter the </w:t>
      </w:r>
      <w:r w:rsidR="00D50250">
        <w:rPr>
          <w:rFonts w:ascii="Arial" w:hAnsi="Arial" w:cs="Arial"/>
          <w:sz w:val="24"/>
          <w:szCs w:val="24"/>
        </w:rPr>
        <w:t xml:space="preserve">estimated </w:t>
      </w:r>
      <w:r w:rsidRPr="001D0B23">
        <w:rPr>
          <w:rFonts w:ascii="Arial" w:hAnsi="Arial" w:cs="Arial"/>
          <w:sz w:val="24"/>
          <w:szCs w:val="24"/>
        </w:rPr>
        <w:t>number of qualifying pupils in years 1 &amp; 2 on roll</w:t>
      </w:r>
      <w:r w:rsidR="00D50250">
        <w:rPr>
          <w:rFonts w:ascii="Arial" w:hAnsi="Arial" w:cs="Arial"/>
          <w:sz w:val="24"/>
          <w:szCs w:val="24"/>
        </w:rPr>
        <w:t xml:space="preserve"> for</w:t>
      </w:r>
      <w:r w:rsidRPr="001D0B23">
        <w:rPr>
          <w:rFonts w:ascii="Arial" w:hAnsi="Arial" w:cs="Arial"/>
          <w:sz w:val="24"/>
          <w:szCs w:val="24"/>
        </w:rPr>
        <w:t xml:space="preserve"> the October 201</w:t>
      </w:r>
      <w:r w:rsidR="00A1760F">
        <w:rPr>
          <w:rFonts w:ascii="Arial" w:hAnsi="Arial" w:cs="Arial"/>
          <w:sz w:val="24"/>
          <w:szCs w:val="24"/>
        </w:rPr>
        <w:t>9</w:t>
      </w:r>
      <w:r w:rsidRPr="001D0B23">
        <w:rPr>
          <w:rFonts w:ascii="Arial" w:hAnsi="Arial" w:cs="Arial"/>
          <w:sz w:val="24"/>
          <w:szCs w:val="24"/>
        </w:rPr>
        <w:t xml:space="preserve"> census.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>3) In cell I7</w:t>
      </w:r>
      <w:r w:rsidR="00D50250">
        <w:rPr>
          <w:rFonts w:ascii="Arial" w:hAnsi="Arial" w:cs="Arial"/>
          <w:sz w:val="24"/>
          <w:szCs w:val="24"/>
        </w:rPr>
        <w:t>6</w:t>
      </w:r>
      <w:r w:rsidRPr="001D0B23">
        <w:rPr>
          <w:rFonts w:ascii="Arial" w:hAnsi="Arial" w:cs="Arial"/>
          <w:sz w:val="24"/>
          <w:szCs w:val="24"/>
        </w:rPr>
        <w:t xml:space="preserve"> enter the </w:t>
      </w:r>
      <w:r w:rsidR="00D50250">
        <w:rPr>
          <w:rFonts w:ascii="Arial" w:hAnsi="Arial" w:cs="Arial"/>
          <w:sz w:val="24"/>
          <w:szCs w:val="24"/>
        </w:rPr>
        <w:t xml:space="preserve">estimated </w:t>
      </w:r>
      <w:r w:rsidRPr="001D0B23">
        <w:rPr>
          <w:rFonts w:ascii="Arial" w:hAnsi="Arial" w:cs="Arial"/>
          <w:sz w:val="24"/>
          <w:szCs w:val="24"/>
        </w:rPr>
        <w:t xml:space="preserve">number of qualifying pupils in years 1 &amp; 2 </w:t>
      </w:r>
      <w:r w:rsidR="0016153D">
        <w:rPr>
          <w:rFonts w:ascii="Arial" w:hAnsi="Arial" w:cs="Arial"/>
          <w:sz w:val="24"/>
          <w:szCs w:val="24"/>
        </w:rPr>
        <w:t>for</w:t>
      </w:r>
      <w:r w:rsidR="00A1760F">
        <w:rPr>
          <w:rFonts w:ascii="Arial" w:hAnsi="Arial" w:cs="Arial"/>
          <w:sz w:val="24"/>
          <w:szCs w:val="24"/>
        </w:rPr>
        <w:t xml:space="preserve"> the January 2020</w:t>
      </w:r>
      <w:r w:rsidRPr="001D0B23">
        <w:rPr>
          <w:rFonts w:ascii="Arial" w:hAnsi="Arial" w:cs="Arial"/>
          <w:sz w:val="24"/>
          <w:szCs w:val="24"/>
        </w:rPr>
        <w:t xml:space="preserve"> census.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>4) In cell I7</w:t>
      </w:r>
      <w:r w:rsidR="00D50250">
        <w:rPr>
          <w:rFonts w:ascii="Arial" w:hAnsi="Arial" w:cs="Arial"/>
          <w:sz w:val="24"/>
          <w:szCs w:val="24"/>
        </w:rPr>
        <w:t>7</w:t>
      </w:r>
      <w:r w:rsidRPr="001D0B23">
        <w:rPr>
          <w:rFonts w:ascii="Arial" w:hAnsi="Arial" w:cs="Arial"/>
          <w:sz w:val="24"/>
          <w:szCs w:val="24"/>
        </w:rPr>
        <w:t xml:space="preserve"> enter the estimated number of qualifying pupi</w:t>
      </w:r>
      <w:r w:rsidR="0016153D">
        <w:rPr>
          <w:rFonts w:ascii="Arial" w:hAnsi="Arial" w:cs="Arial"/>
          <w:sz w:val="24"/>
          <w:szCs w:val="24"/>
        </w:rPr>
        <w:t>ls in year R for</w:t>
      </w:r>
      <w:r w:rsidR="00896C8C">
        <w:rPr>
          <w:rFonts w:ascii="Arial" w:hAnsi="Arial" w:cs="Arial"/>
          <w:sz w:val="24"/>
          <w:szCs w:val="24"/>
        </w:rPr>
        <w:t xml:space="preserve"> the October 2019</w:t>
      </w:r>
      <w:r w:rsidRPr="001D0B23">
        <w:rPr>
          <w:rFonts w:ascii="Arial" w:hAnsi="Arial" w:cs="Arial"/>
          <w:sz w:val="24"/>
          <w:szCs w:val="24"/>
        </w:rPr>
        <w:t xml:space="preserve"> census.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>5) In cell I7</w:t>
      </w:r>
      <w:r w:rsidR="00D50250">
        <w:rPr>
          <w:rFonts w:ascii="Arial" w:hAnsi="Arial" w:cs="Arial"/>
          <w:sz w:val="24"/>
          <w:szCs w:val="24"/>
        </w:rPr>
        <w:t>8</w:t>
      </w:r>
      <w:r w:rsidRPr="001D0B23">
        <w:rPr>
          <w:rFonts w:ascii="Arial" w:hAnsi="Arial" w:cs="Arial"/>
          <w:sz w:val="24"/>
          <w:szCs w:val="24"/>
        </w:rPr>
        <w:t xml:space="preserve"> enter the</w:t>
      </w:r>
      <w:r w:rsidR="00D50250">
        <w:rPr>
          <w:rFonts w:ascii="Arial" w:hAnsi="Arial" w:cs="Arial"/>
          <w:sz w:val="24"/>
          <w:szCs w:val="24"/>
        </w:rPr>
        <w:t xml:space="preserve"> estimated</w:t>
      </w:r>
      <w:r w:rsidRPr="001D0B23">
        <w:rPr>
          <w:rFonts w:ascii="Arial" w:hAnsi="Arial" w:cs="Arial"/>
          <w:sz w:val="24"/>
          <w:szCs w:val="24"/>
        </w:rPr>
        <w:t xml:space="preserve"> number of qualifying pupil</w:t>
      </w:r>
      <w:r w:rsidR="00A1760F">
        <w:rPr>
          <w:rFonts w:ascii="Arial" w:hAnsi="Arial" w:cs="Arial"/>
          <w:sz w:val="24"/>
          <w:szCs w:val="24"/>
        </w:rPr>
        <w:t>s in year R for the January 2020</w:t>
      </w:r>
      <w:r w:rsidRPr="001D0B23">
        <w:rPr>
          <w:rFonts w:ascii="Arial" w:hAnsi="Arial" w:cs="Arial"/>
          <w:sz w:val="24"/>
          <w:szCs w:val="24"/>
        </w:rPr>
        <w:t xml:space="preserve"> census.</w:t>
      </w:r>
    </w:p>
    <w:p w:rsidR="004C47E9" w:rsidRPr="001D0B23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 xml:space="preserve">6) </w:t>
      </w:r>
      <w:r w:rsidR="00A1760F">
        <w:rPr>
          <w:rFonts w:ascii="Arial" w:hAnsi="Arial" w:cs="Arial"/>
          <w:sz w:val="24"/>
          <w:szCs w:val="24"/>
        </w:rPr>
        <w:t>An Estimated Allocation for 2019/20</w:t>
      </w:r>
      <w:r w:rsidR="00D50250">
        <w:rPr>
          <w:rFonts w:ascii="Arial" w:hAnsi="Arial" w:cs="Arial"/>
          <w:sz w:val="24"/>
          <w:szCs w:val="24"/>
        </w:rPr>
        <w:t xml:space="preserve"> academ</w:t>
      </w:r>
      <w:r w:rsidR="00A1760F">
        <w:rPr>
          <w:rFonts w:ascii="Arial" w:hAnsi="Arial" w:cs="Arial"/>
          <w:sz w:val="24"/>
          <w:szCs w:val="24"/>
        </w:rPr>
        <w:t>ic year (September 2019 to March 2020</w:t>
      </w:r>
      <w:r w:rsidR="00D50250">
        <w:rPr>
          <w:rFonts w:ascii="Arial" w:hAnsi="Arial" w:cs="Arial"/>
          <w:sz w:val="24"/>
          <w:szCs w:val="24"/>
        </w:rPr>
        <w:t>)</w:t>
      </w:r>
      <w:r w:rsidRPr="001D0B23">
        <w:rPr>
          <w:rFonts w:ascii="Arial" w:hAnsi="Arial" w:cs="Arial"/>
          <w:sz w:val="24"/>
          <w:szCs w:val="24"/>
        </w:rPr>
        <w:t xml:space="preserve"> will appear in cell I84.</w:t>
      </w:r>
    </w:p>
    <w:p w:rsidR="004C47E9" w:rsidRDefault="004C47E9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sz w:val="24"/>
          <w:szCs w:val="24"/>
        </w:rPr>
        <w:t xml:space="preserve">7) </w:t>
      </w:r>
      <w:r w:rsidR="00D50250">
        <w:rPr>
          <w:rFonts w:ascii="Arial" w:hAnsi="Arial" w:cs="Arial"/>
          <w:sz w:val="24"/>
          <w:szCs w:val="24"/>
        </w:rPr>
        <w:t xml:space="preserve">An </w:t>
      </w:r>
      <w:r w:rsidRPr="003847CC">
        <w:rPr>
          <w:rFonts w:ascii="Arial" w:hAnsi="Arial" w:cs="Arial"/>
          <w:sz w:val="24"/>
          <w:szCs w:val="24"/>
        </w:rPr>
        <w:t>estimated total</w:t>
      </w:r>
      <w:r>
        <w:rPr>
          <w:rFonts w:ascii="Arial" w:hAnsi="Arial" w:cs="Arial"/>
          <w:sz w:val="24"/>
          <w:szCs w:val="24"/>
        </w:rPr>
        <w:t xml:space="preserve"> UIFSM</w:t>
      </w:r>
      <w:r w:rsidRPr="003847CC">
        <w:rPr>
          <w:rFonts w:ascii="Arial" w:hAnsi="Arial" w:cs="Arial"/>
          <w:sz w:val="24"/>
          <w:szCs w:val="24"/>
        </w:rPr>
        <w:t xml:space="preserve"> funding </w:t>
      </w:r>
      <w:r w:rsidR="00A1760F">
        <w:rPr>
          <w:rFonts w:ascii="Arial" w:hAnsi="Arial" w:cs="Arial"/>
          <w:sz w:val="24"/>
          <w:szCs w:val="24"/>
        </w:rPr>
        <w:t>figure for the 2019/20</w:t>
      </w:r>
      <w:r w:rsidRPr="003847CC">
        <w:rPr>
          <w:rFonts w:ascii="Arial" w:hAnsi="Arial" w:cs="Arial"/>
          <w:sz w:val="24"/>
          <w:szCs w:val="24"/>
        </w:rPr>
        <w:t xml:space="preserve"> financial year will now show in cell I86.</w:t>
      </w:r>
    </w:p>
    <w:p w:rsidR="00155067" w:rsidRPr="00824902" w:rsidRDefault="00155067" w:rsidP="004C47E9">
      <w:pPr>
        <w:rPr>
          <w:rFonts w:ascii="Arial" w:hAnsi="Arial" w:cs="Arial"/>
          <w:color w:val="FF0000"/>
          <w:sz w:val="24"/>
          <w:szCs w:val="24"/>
        </w:rPr>
      </w:pPr>
    </w:p>
    <w:p w:rsidR="004C47E9" w:rsidRPr="00155067" w:rsidRDefault="00155067" w:rsidP="004C47E9">
      <w:pPr>
        <w:rPr>
          <w:rFonts w:ascii="Arial" w:hAnsi="Arial" w:cs="Arial"/>
          <w:sz w:val="24"/>
          <w:szCs w:val="24"/>
        </w:rPr>
      </w:pPr>
      <w:r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93B0936" wp14:editId="08DD1019">
                <wp:simplePos x="0" y="0"/>
                <wp:positionH relativeFrom="column">
                  <wp:posOffset>4930031</wp:posOffset>
                </wp:positionH>
                <wp:positionV relativeFrom="paragraph">
                  <wp:posOffset>2729230</wp:posOffset>
                </wp:positionV>
                <wp:extent cx="732155" cy="215265"/>
                <wp:effectExtent l="114300" t="114300" r="125095" b="127635"/>
                <wp:wrapNone/>
                <wp:docPr id="414" name="Rounded 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4" o:spid="_x0000_s1026" style="position:absolute;margin-left:388.2pt;margin-top:214.9pt;width:57.65pt;height:16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" filled="f" strokecolor="red" strokeweight="2pt"/>
            </w:pict>
          </mc:Fallback>
        </mc:AlternateContent>
      </w:r>
      <w:r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F7FB629" wp14:editId="217C0715">
                <wp:simplePos x="0" y="0"/>
                <wp:positionH relativeFrom="column">
                  <wp:posOffset>4929505</wp:posOffset>
                </wp:positionH>
                <wp:positionV relativeFrom="paragraph">
                  <wp:posOffset>2453114</wp:posOffset>
                </wp:positionV>
                <wp:extent cx="732155" cy="215265"/>
                <wp:effectExtent l="114300" t="114300" r="125095" b="127635"/>
                <wp:wrapNone/>
                <wp:docPr id="415" name="Rounded 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5" o:spid="_x0000_s1026" style="position:absolute;margin-left:388.15pt;margin-top:193.15pt;width:57.65pt;height:16.9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" filled="f" strokecolor="red" strokeweight="2pt"/>
            </w:pict>
          </mc:Fallback>
        </mc:AlternateContent>
      </w:r>
      <w:r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286F58" wp14:editId="60445E14">
                <wp:simplePos x="0" y="0"/>
                <wp:positionH relativeFrom="column">
                  <wp:posOffset>4977130</wp:posOffset>
                </wp:positionH>
                <wp:positionV relativeFrom="paragraph">
                  <wp:posOffset>699879</wp:posOffset>
                </wp:positionV>
                <wp:extent cx="732155" cy="215265"/>
                <wp:effectExtent l="114300" t="114300" r="125095" b="127635"/>
                <wp:wrapNone/>
                <wp:docPr id="412" name="Rounded 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2" o:spid="_x0000_s1026" style="position:absolute;margin-left:391.9pt;margin-top:55.1pt;width:57.65pt;height:16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9DA20AC" wp14:editId="0024468C">
            <wp:extent cx="5707113" cy="2948151"/>
            <wp:effectExtent l="19050" t="19050" r="27305" b="2413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0019" cy="294448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4A7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AB31718" wp14:editId="1389A9F9">
                <wp:simplePos x="0" y="0"/>
                <wp:positionH relativeFrom="column">
                  <wp:posOffset>4509937</wp:posOffset>
                </wp:positionH>
                <wp:positionV relativeFrom="paragraph">
                  <wp:posOffset>837260</wp:posOffset>
                </wp:positionV>
                <wp:extent cx="424996" cy="483422"/>
                <wp:effectExtent l="38100" t="19050" r="89535" b="88265"/>
                <wp:wrapNone/>
                <wp:docPr id="404" name="Straight Arrow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996" cy="483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4" o:spid="_x0000_s1026" type="#_x0000_t32" style="position:absolute;margin-left:355.1pt;margin-top:65.95pt;width:33.45pt;height:38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2661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4A646E" wp14:editId="77FB9647">
                <wp:simplePos x="0" y="0"/>
                <wp:positionH relativeFrom="column">
                  <wp:posOffset>4600575</wp:posOffset>
                </wp:positionH>
                <wp:positionV relativeFrom="paragraph">
                  <wp:posOffset>2482850</wp:posOffset>
                </wp:positionV>
                <wp:extent cx="280035" cy="99060"/>
                <wp:effectExtent l="38100" t="38100" r="81915" b="110490"/>
                <wp:wrapNone/>
                <wp:docPr id="408" name="Straight Arrow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" cy="99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8" o:spid="_x0000_s1026" type="#_x0000_t32" style="position:absolute;margin-left:362.25pt;margin-top:195.5pt;width:22.05pt;height:7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2661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9C120D6" wp14:editId="5115775A">
                <wp:simplePos x="0" y="0"/>
                <wp:positionH relativeFrom="column">
                  <wp:posOffset>4600575</wp:posOffset>
                </wp:positionH>
                <wp:positionV relativeFrom="paragraph">
                  <wp:posOffset>1802130</wp:posOffset>
                </wp:positionV>
                <wp:extent cx="278130" cy="71120"/>
                <wp:effectExtent l="38100" t="57150" r="26670" b="100330"/>
                <wp:wrapNone/>
                <wp:docPr id="410" name="Straight Arrow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" cy="71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0" o:spid="_x0000_s1026" type="#_x0000_t32" style="position:absolute;margin-left:362.25pt;margin-top:141.9pt;width:21.9pt;height:5.6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2661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F9087B8" wp14:editId="26B37763">
                <wp:simplePos x="0" y="0"/>
                <wp:positionH relativeFrom="column">
                  <wp:posOffset>4533900</wp:posOffset>
                </wp:positionH>
                <wp:positionV relativeFrom="paragraph">
                  <wp:posOffset>1225550</wp:posOffset>
                </wp:positionV>
                <wp:extent cx="363220" cy="313690"/>
                <wp:effectExtent l="38100" t="19050" r="93980" b="86360"/>
                <wp:wrapNone/>
                <wp:docPr id="407" name="Straight Arrow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" cy="313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7" o:spid="_x0000_s1026" type="#_x0000_t32" style="position:absolute;margin-left:357pt;margin-top:96.5pt;width:28.6pt;height:24.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DF7C6C3" wp14:editId="359110B7">
                <wp:simplePos x="0" y="0"/>
                <wp:positionH relativeFrom="column">
                  <wp:posOffset>4652010</wp:posOffset>
                </wp:positionH>
                <wp:positionV relativeFrom="paragraph">
                  <wp:posOffset>113665</wp:posOffset>
                </wp:positionV>
                <wp:extent cx="514350" cy="371475"/>
                <wp:effectExtent l="76200" t="76200" r="95250" b="104775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8E329C" wp14:editId="4B387718">
                                  <wp:extent cx="161290" cy="77199"/>
                                  <wp:effectExtent l="0" t="0" r="0" b="0"/>
                                  <wp:docPr id="1013" name="Picture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3DA730" wp14:editId="6843C39D">
                                  <wp:extent cx="161290" cy="124293"/>
                                  <wp:effectExtent l="0" t="0" r="0" b="9525"/>
                                  <wp:docPr id="1014" name="Pictur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9" o:spid="_x0000_s1095" style="position:absolute;margin-left:366.3pt;margin-top:8.95pt;width:40.5pt;height:29.2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Dy3w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Xs&#10;Gi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8E329C" wp14:editId="4B387718">
                            <wp:extent cx="161290" cy="77199"/>
                            <wp:effectExtent l="0" t="0" r="0" b="0"/>
                            <wp:docPr id="1013" name="Picture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3DA730" wp14:editId="6843C39D">
                            <wp:extent cx="161290" cy="124293"/>
                            <wp:effectExtent l="0" t="0" r="0" b="9525"/>
                            <wp:docPr id="1014" name="Pictur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D6414CA" wp14:editId="737E597A">
                <wp:simplePos x="0" y="0"/>
                <wp:positionH relativeFrom="column">
                  <wp:posOffset>4613910</wp:posOffset>
                </wp:positionH>
                <wp:positionV relativeFrom="paragraph">
                  <wp:posOffset>2874010</wp:posOffset>
                </wp:positionV>
                <wp:extent cx="263525" cy="0"/>
                <wp:effectExtent l="0" t="76200" r="22225" b="152400"/>
                <wp:wrapNone/>
                <wp:docPr id="411" name="Straight Arrow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1" o:spid="_x0000_s1026" type="#_x0000_t32" style="position:absolute;margin-left:363.3pt;margin-top:226.3pt;width:20.75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13BA431" wp14:editId="7816C3D7">
                <wp:simplePos x="0" y="0"/>
                <wp:positionH relativeFrom="column">
                  <wp:posOffset>4602480</wp:posOffset>
                </wp:positionH>
                <wp:positionV relativeFrom="paragraph">
                  <wp:posOffset>1569085</wp:posOffset>
                </wp:positionV>
                <wp:extent cx="294005" cy="64135"/>
                <wp:effectExtent l="38100" t="38100" r="29845" b="126365"/>
                <wp:wrapNone/>
                <wp:docPr id="405" name="Straight Arrow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05" cy="64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5" o:spid="_x0000_s1026" type="#_x0000_t32" style="position:absolute;margin-left:362.4pt;margin-top:123.55pt;width:23.15pt;height:5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C63F95B" wp14:editId="4261E16A">
                <wp:simplePos x="0" y="0"/>
                <wp:positionH relativeFrom="column">
                  <wp:posOffset>4068445</wp:posOffset>
                </wp:positionH>
                <wp:positionV relativeFrom="paragraph">
                  <wp:posOffset>508000</wp:posOffset>
                </wp:positionV>
                <wp:extent cx="514350" cy="371475"/>
                <wp:effectExtent l="76200" t="76200" r="95250" b="104775"/>
                <wp:wrapNone/>
                <wp:docPr id="402" name="Ov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E76E2E" wp14:editId="5B7A9CB9">
                                  <wp:extent cx="161290" cy="72623"/>
                                  <wp:effectExtent l="0" t="0" r="0" b="3810"/>
                                  <wp:docPr id="443" name="Picture 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DB4006" wp14:editId="3B33DF5A">
                                  <wp:extent cx="161290" cy="77199"/>
                                  <wp:effectExtent l="0" t="0" r="0" b="0"/>
                                  <wp:docPr id="444" name="Picture 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0C49E0" wp14:editId="027AE979">
                                  <wp:extent cx="161290" cy="124293"/>
                                  <wp:effectExtent l="0" t="0" r="0" b="9525"/>
                                  <wp:docPr id="446" name="Picture 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2" o:spid="_x0000_s1096" style="position:absolute;margin-left:320.35pt;margin-top:40pt;width:40.5pt;height:29.2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E76E2E" wp14:editId="5B7A9CB9">
                            <wp:extent cx="161290" cy="72623"/>
                            <wp:effectExtent l="0" t="0" r="0" b="3810"/>
                            <wp:docPr id="443" name="Picture 4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DB4006" wp14:editId="3B33DF5A">
                            <wp:extent cx="161290" cy="77199"/>
                            <wp:effectExtent l="0" t="0" r="0" b="0"/>
                            <wp:docPr id="444" name="Picture 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0C49E0" wp14:editId="027AE979">
                            <wp:extent cx="161290" cy="124293"/>
                            <wp:effectExtent l="0" t="0" r="0" b="9525"/>
                            <wp:docPr id="446" name="Picture 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01172AE" wp14:editId="78694883">
                <wp:simplePos x="0" y="0"/>
                <wp:positionH relativeFrom="column">
                  <wp:posOffset>4107815</wp:posOffset>
                </wp:positionH>
                <wp:positionV relativeFrom="paragraph">
                  <wp:posOffset>1327150</wp:posOffset>
                </wp:positionV>
                <wp:extent cx="514350" cy="371475"/>
                <wp:effectExtent l="76200" t="76200" r="95250" b="104775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BFC96D" wp14:editId="169F4DB1">
                                  <wp:extent cx="161290" cy="72623"/>
                                  <wp:effectExtent l="0" t="0" r="0" b="3810"/>
                                  <wp:docPr id="439" name="Picture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7432C6" wp14:editId="1CCCCDF8">
                                  <wp:extent cx="161290" cy="77199"/>
                                  <wp:effectExtent l="0" t="0" r="0" b="0"/>
                                  <wp:docPr id="440" name="Pictur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065644" wp14:editId="2628713B">
                                  <wp:extent cx="161290" cy="124293"/>
                                  <wp:effectExtent l="0" t="0" r="0" b="9525"/>
                                  <wp:docPr id="442" name="Pictur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1" o:spid="_x0000_s1097" style="position:absolute;margin-left:323.45pt;margin-top:104.5pt;width:40.5pt;height:29.25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BFC96D" wp14:editId="169F4DB1">
                            <wp:extent cx="161290" cy="72623"/>
                            <wp:effectExtent l="0" t="0" r="0" b="3810"/>
                            <wp:docPr id="439" name="Picture 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7432C6" wp14:editId="1CCCCDF8">
                            <wp:extent cx="161290" cy="77199"/>
                            <wp:effectExtent l="0" t="0" r="0" b="0"/>
                            <wp:docPr id="440" name="Picture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065644" wp14:editId="2628713B">
                            <wp:extent cx="161290" cy="124293"/>
                            <wp:effectExtent l="0" t="0" r="0" b="9525"/>
                            <wp:docPr id="442" name="Picture 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A0FB87B" wp14:editId="4825404B">
                <wp:simplePos x="0" y="0"/>
                <wp:positionH relativeFrom="column">
                  <wp:posOffset>4102735</wp:posOffset>
                </wp:positionH>
                <wp:positionV relativeFrom="paragraph">
                  <wp:posOffset>2698115</wp:posOffset>
                </wp:positionV>
                <wp:extent cx="514350" cy="371475"/>
                <wp:effectExtent l="76200" t="76200" r="95250" b="104775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9F3059" wp14:editId="710EA6B0">
                                  <wp:extent cx="161290" cy="77199"/>
                                  <wp:effectExtent l="0" t="0" r="0" b="0"/>
                                  <wp:docPr id="436" name="Picture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1D9E67" wp14:editId="3D52C7FC">
                                  <wp:extent cx="161290" cy="124293"/>
                                  <wp:effectExtent l="0" t="0" r="0" b="9525"/>
                                  <wp:docPr id="438" name="Picture 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7" o:spid="_x0000_s1098" style="position:absolute;margin-left:323.05pt;margin-top:212.45pt;width:40.5pt;height:29.25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vg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Ke&#10;X80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9F3059" wp14:editId="710EA6B0">
                            <wp:extent cx="161290" cy="77199"/>
                            <wp:effectExtent l="0" t="0" r="0" b="0"/>
                            <wp:docPr id="436" name="Picture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1D9E67" wp14:editId="3D52C7FC">
                            <wp:extent cx="161290" cy="124293"/>
                            <wp:effectExtent l="0" t="0" r="0" b="9525"/>
                            <wp:docPr id="438" name="Picture 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204F97" wp14:editId="6A9A4598">
                <wp:simplePos x="0" y="0"/>
                <wp:positionH relativeFrom="column">
                  <wp:posOffset>4093210</wp:posOffset>
                </wp:positionH>
                <wp:positionV relativeFrom="paragraph">
                  <wp:posOffset>2285365</wp:posOffset>
                </wp:positionV>
                <wp:extent cx="514350" cy="371475"/>
                <wp:effectExtent l="76200" t="76200" r="95250" b="104775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B9ACD" wp14:editId="39EE915A">
                                  <wp:extent cx="161290" cy="77199"/>
                                  <wp:effectExtent l="0" t="0" r="0" b="0"/>
                                  <wp:docPr id="434" name="Picture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4AEC4F" wp14:editId="25585889">
                                  <wp:extent cx="161290" cy="124293"/>
                                  <wp:effectExtent l="0" t="0" r="0" b="9525"/>
                                  <wp:docPr id="435" name="Picture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5" o:spid="_x0000_s1099" style="position:absolute;margin-left:322.3pt;margin-top:179.95pt;width:40.5pt;height:29.2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384Q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7B9ACD" wp14:editId="39EE915A">
                            <wp:extent cx="161290" cy="77199"/>
                            <wp:effectExtent l="0" t="0" r="0" b="0"/>
                            <wp:docPr id="434" name="Picture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4AEC4F" wp14:editId="25585889">
                            <wp:extent cx="161290" cy="124293"/>
                            <wp:effectExtent l="0" t="0" r="0" b="9525"/>
                            <wp:docPr id="435" name="Picture 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B6CCE15" wp14:editId="582ACAC1">
                <wp:simplePos x="0" y="0"/>
                <wp:positionH relativeFrom="column">
                  <wp:posOffset>4095115</wp:posOffset>
                </wp:positionH>
                <wp:positionV relativeFrom="paragraph">
                  <wp:posOffset>1738630</wp:posOffset>
                </wp:positionV>
                <wp:extent cx="514350" cy="371475"/>
                <wp:effectExtent l="76200" t="76200" r="95250" b="104775"/>
                <wp:wrapNone/>
                <wp:docPr id="394" name="Oval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D98429" wp14:editId="0DAFD1D8">
                                  <wp:extent cx="161290" cy="77199"/>
                                  <wp:effectExtent l="0" t="0" r="0" b="0"/>
                                  <wp:docPr id="431" name="Picture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1200BF" wp14:editId="26B3587C">
                                  <wp:extent cx="161290" cy="124293"/>
                                  <wp:effectExtent l="0" t="0" r="0" b="9525"/>
                                  <wp:docPr id="432" name="Pictur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4" o:spid="_x0000_s1100" style="position:absolute;margin-left:322.45pt;margin-top:136.9pt;width:40.5pt;height:29.2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rj3w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D98429" wp14:editId="0DAFD1D8">
                            <wp:extent cx="161290" cy="77199"/>
                            <wp:effectExtent l="0" t="0" r="0" b="0"/>
                            <wp:docPr id="431" name="Picture 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1200BF" wp14:editId="26B3587C">
                            <wp:extent cx="161290" cy="124293"/>
                            <wp:effectExtent l="0" t="0" r="0" b="9525"/>
                            <wp:docPr id="432" name="Picture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CB120C1" wp14:editId="324299BB">
                <wp:simplePos x="0" y="0"/>
                <wp:positionH relativeFrom="column">
                  <wp:posOffset>4077335</wp:posOffset>
                </wp:positionH>
                <wp:positionV relativeFrom="paragraph">
                  <wp:posOffset>920750</wp:posOffset>
                </wp:positionV>
                <wp:extent cx="514350" cy="371475"/>
                <wp:effectExtent l="76200" t="76200" r="95250" b="104775"/>
                <wp:wrapNone/>
                <wp:docPr id="388" name="Ova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1D0B23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670"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D0120" wp14:editId="5250F8CC">
                                  <wp:extent cx="161290" cy="72623"/>
                                  <wp:effectExtent l="0" t="0" r="0" b="3810"/>
                                  <wp:docPr id="419" name="Picture 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659197" wp14:editId="5E8EFB69">
                                  <wp:extent cx="161290" cy="77199"/>
                                  <wp:effectExtent l="0" t="0" r="0" b="0"/>
                                  <wp:docPr id="420" name="Picture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4FD5C5" wp14:editId="47C8AC40">
                                  <wp:extent cx="161290" cy="124293"/>
                                  <wp:effectExtent l="0" t="0" r="0" b="9525"/>
                                  <wp:docPr id="430" name="Picture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8" o:spid="_x0000_s1101" style="position:absolute;margin-left:321.05pt;margin-top:72.5pt;width:40.5pt;height:29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" fillcolor="white [3212]" strokecolor="red" strokeweight="1.5pt">
                <v:textbox>
                  <w:txbxContent>
                    <w:p w:rsidR="0016153D" w:rsidRPr="009E1AC3" w:rsidRDefault="0016153D" w:rsidP="001D0B23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670"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D0120" wp14:editId="5250F8CC">
                            <wp:extent cx="161290" cy="72623"/>
                            <wp:effectExtent l="0" t="0" r="0" b="3810"/>
                            <wp:docPr id="419" name="Picture 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659197" wp14:editId="5E8EFB69">
                            <wp:extent cx="161290" cy="77199"/>
                            <wp:effectExtent l="0" t="0" r="0" b="0"/>
                            <wp:docPr id="420" name="Picture 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4FD5C5" wp14:editId="47C8AC40">
                            <wp:extent cx="161290" cy="124293"/>
                            <wp:effectExtent l="0" t="0" r="0" b="9525"/>
                            <wp:docPr id="430" name="Picture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D0B23" w:rsidRPr="001D0B2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0105A19" wp14:editId="4E5D4FA4">
                <wp:simplePos x="0" y="0"/>
                <wp:positionH relativeFrom="column">
                  <wp:posOffset>4976495</wp:posOffset>
                </wp:positionH>
                <wp:positionV relativeFrom="paragraph">
                  <wp:posOffset>480695</wp:posOffset>
                </wp:positionV>
                <wp:extent cx="160655" cy="250825"/>
                <wp:effectExtent l="57150" t="19050" r="67945" b="92075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250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3" o:spid="_x0000_s1026" type="#_x0000_t32" style="position:absolute;margin-left:391.85pt;margin-top:37.85pt;width:12.65pt;height:19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76299" w:rsidRDefault="00C76299" w:rsidP="00C76299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lastRenderedPageBreak/>
        <w:t xml:space="preserve">8) </w:t>
      </w:r>
      <w:r w:rsidRPr="00B92638">
        <w:rPr>
          <w:rFonts w:ascii="Arial" w:hAnsi="Arial" w:cs="Arial"/>
          <w:color w:val="1D1B11" w:themeColor="background2" w:themeShade="1A"/>
          <w:sz w:val="24"/>
          <w:szCs w:val="24"/>
        </w:rPr>
        <w:t xml:space="preserve">Just below </w:t>
      </w:r>
      <w:r>
        <w:rPr>
          <w:rFonts w:ascii="Arial" w:hAnsi="Arial" w:cs="Arial"/>
          <w:color w:val="1D1B11" w:themeColor="background2" w:themeShade="1A"/>
          <w:sz w:val="24"/>
          <w:szCs w:val="24"/>
        </w:rPr>
        <w:t>this section there is an additional line for any Special Nursery Funding to be entered in cell I88.</w:t>
      </w:r>
      <w:r w:rsidR="0006161C" w:rsidRPr="0006161C">
        <w:rPr>
          <w:rFonts w:ascii="Arial" w:hAnsi="Arial" w:cs="Arial"/>
          <w:color w:val="1D1B11" w:themeColor="background2" w:themeShade="1A"/>
          <w:sz w:val="24"/>
          <w:szCs w:val="24"/>
        </w:rPr>
        <w:t xml:space="preserve"> </w:t>
      </w:r>
      <w:r w:rsidR="0006161C">
        <w:rPr>
          <w:rFonts w:ascii="Arial" w:hAnsi="Arial" w:cs="Arial"/>
          <w:color w:val="1D1B11" w:themeColor="background2" w:themeShade="1A"/>
          <w:sz w:val="24"/>
          <w:szCs w:val="24"/>
        </w:rPr>
        <w:t>Schools should use the same figure as used for Year 1.</w:t>
      </w:r>
    </w:p>
    <w:p w:rsidR="00C76299" w:rsidRPr="00B92638" w:rsidRDefault="00C76299" w:rsidP="00C76299">
      <w:pPr>
        <w:rPr>
          <w:rFonts w:ascii="Arial" w:hAnsi="Arial" w:cs="Arial"/>
          <w:color w:val="1D1B11" w:themeColor="background2" w:themeShade="1A"/>
          <w:sz w:val="24"/>
          <w:szCs w:val="24"/>
        </w:rPr>
      </w:pPr>
      <w:r>
        <w:rPr>
          <w:rFonts w:ascii="Arial" w:hAnsi="Arial" w:cs="Arial"/>
          <w:color w:val="1D1B11" w:themeColor="background2" w:themeShade="1A"/>
          <w:sz w:val="24"/>
          <w:szCs w:val="24"/>
        </w:rPr>
        <w:t>9) An overall total estimated funding figure will show in cell I90.</w:t>
      </w:r>
    </w:p>
    <w:p w:rsidR="00C76299" w:rsidRDefault="00155067" w:rsidP="00C76299">
      <w:r w:rsidRPr="00C76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F0AD8DA" wp14:editId="5E2E21E6">
                <wp:simplePos x="0" y="0"/>
                <wp:positionH relativeFrom="column">
                  <wp:posOffset>4933315</wp:posOffset>
                </wp:positionH>
                <wp:positionV relativeFrom="paragraph">
                  <wp:posOffset>655429</wp:posOffset>
                </wp:positionV>
                <wp:extent cx="732155" cy="215265"/>
                <wp:effectExtent l="114300" t="114300" r="125095" b="127635"/>
                <wp:wrapNone/>
                <wp:docPr id="1019" name="Rounded Rectangl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19" o:spid="_x0000_s1026" style="position:absolute;margin-left:388.45pt;margin-top:51.6pt;width:57.65pt;height:16.9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" filled="f" strokecolor="red" strokeweight="2pt"/>
            </w:pict>
          </mc:Fallback>
        </mc:AlternateContent>
      </w:r>
      <w:r w:rsidRPr="00C7629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B444CB8" wp14:editId="263FF5A7">
                <wp:simplePos x="0" y="0"/>
                <wp:positionH relativeFrom="column">
                  <wp:posOffset>4936490</wp:posOffset>
                </wp:positionH>
                <wp:positionV relativeFrom="paragraph">
                  <wp:posOffset>356979</wp:posOffset>
                </wp:positionV>
                <wp:extent cx="732155" cy="215265"/>
                <wp:effectExtent l="114300" t="114300" r="125095" b="127635"/>
                <wp:wrapNone/>
                <wp:docPr id="1010" name="Rounded Rectangl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10" o:spid="_x0000_s1026" style="position:absolute;margin-left:388.7pt;margin-top:28.1pt;width:57.65pt;height:16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EBFD417" wp14:editId="2038810D">
            <wp:extent cx="5731510" cy="869557"/>
            <wp:effectExtent l="19050" t="19050" r="21590" b="2603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86955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299" w:rsidRPr="00C7629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2BB8B97" wp14:editId="5FE6FEB7">
                <wp:simplePos x="0" y="0"/>
                <wp:positionH relativeFrom="column">
                  <wp:posOffset>4645025</wp:posOffset>
                </wp:positionH>
                <wp:positionV relativeFrom="paragraph">
                  <wp:posOffset>478155</wp:posOffset>
                </wp:positionV>
                <wp:extent cx="284480" cy="0"/>
                <wp:effectExtent l="0" t="76200" r="20320" b="152400"/>
                <wp:wrapNone/>
                <wp:docPr id="1009" name="Straight Arrow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9" o:spid="_x0000_s1026" type="#_x0000_t32" style="position:absolute;margin-left:365.75pt;margin-top:37.65pt;width:22.4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76299" w:rsidRPr="00C76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BC68AAC" wp14:editId="4AC2BA4E">
                <wp:simplePos x="0" y="0"/>
                <wp:positionH relativeFrom="column">
                  <wp:posOffset>4649470</wp:posOffset>
                </wp:positionH>
                <wp:positionV relativeFrom="paragraph">
                  <wp:posOffset>836930</wp:posOffset>
                </wp:positionV>
                <wp:extent cx="284480" cy="0"/>
                <wp:effectExtent l="0" t="76200" r="20320" b="152400"/>
                <wp:wrapNone/>
                <wp:docPr id="1018" name="Straight Arrow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18" o:spid="_x0000_s1026" type="#_x0000_t32" style="position:absolute;margin-left:366.1pt;margin-top:65.9pt;width:22.4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76299" w:rsidRPr="00C76299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B7229AA" wp14:editId="55B524BD">
                <wp:simplePos x="0" y="0"/>
                <wp:positionH relativeFrom="column">
                  <wp:posOffset>4130675</wp:posOffset>
                </wp:positionH>
                <wp:positionV relativeFrom="paragraph">
                  <wp:posOffset>245745</wp:posOffset>
                </wp:positionV>
                <wp:extent cx="514350" cy="371475"/>
                <wp:effectExtent l="76200" t="76200" r="95250" b="104775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7629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DC3A71" wp14:editId="1BBAC1B7">
                                  <wp:extent cx="161290" cy="77199"/>
                                  <wp:effectExtent l="0" t="0" r="0" b="0"/>
                                  <wp:docPr id="1015" name="Picture 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A659F4" wp14:editId="16D5CE22">
                                  <wp:extent cx="161290" cy="124293"/>
                                  <wp:effectExtent l="0" t="0" r="0" b="9525"/>
                                  <wp:docPr id="1016" name="Picture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8" o:spid="_x0000_s1102" style="position:absolute;margin-left:325.25pt;margin-top:19.35pt;width:40.5pt;height:29.2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ai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C7629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8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DC3A71" wp14:editId="1BBAC1B7">
                            <wp:extent cx="161290" cy="77199"/>
                            <wp:effectExtent l="0" t="0" r="0" b="0"/>
                            <wp:docPr id="1015" name="Picture 1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A659F4" wp14:editId="16D5CE22">
                            <wp:extent cx="161290" cy="124293"/>
                            <wp:effectExtent l="0" t="0" r="0" b="9525"/>
                            <wp:docPr id="1016" name="Picture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76299" w:rsidRPr="00C76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14F5987" wp14:editId="7C2A54F9">
                <wp:simplePos x="0" y="0"/>
                <wp:positionH relativeFrom="column">
                  <wp:posOffset>4131047</wp:posOffset>
                </wp:positionH>
                <wp:positionV relativeFrom="paragraph">
                  <wp:posOffset>700405</wp:posOffset>
                </wp:positionV>
                <wp:extent cx="514350" cy="371475"/>
                <wp:effectExtent l="76200" t="76200" r="95250" b="104775"/>
                <wp:wrapNone/>
                <wp:docPr id="1017" name="Oval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53D" w:rsidRPr="009E1AC3" w:rsidRDefault="0016153D" w:rsidP="00C7629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9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3D8596" wp14:editId="4B3ABFDB">
                                  <wp:extent cx="161290" cy="77199"/>
                                  <wp:effectExtent l="0" t="0" r="0" b="0"/>
                                  <wp:docPr id="1020" name="Picture 1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7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DF11C5" wp14:editId="33B98AE8">
                                  <wp:extent cx="161290" cy="124293"/>
                                  <wp:effectExtent l="0" t="0" r="0" b="9525"/>
                                  <wp:docPr id="1021" name="Picture 1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17" o:spid="_x0000_s1103" style="position:absolute;margin-left:325.3pt;margin-top:55.15pt;width:40.5pt;height:29.2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HG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" fillcolor="white [3212]" strokecolor="red" strokeweight="1.5pt">
                <v:textbox>
                  <w:txbxContent>
                    <w:p w:rsidR="0016153D" w:rsidRPr="009E1AC3" w:rsidRDefault="0016153D" w:rsidP="00C7629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9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3D8596" wp14:editId="4B3ABFDB">
                            <wp:extent cx="161290" cy="77199"/>
                            <wp:effectExtent l="0" t="0" r="0" b="0"/>
                            <wp:docPr id="1020" name="Picture 1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7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DF11C5" wp14:editId="33B98AE8">
                            <wp:extent cx="161290" cy="124293"/>
                            <wp:effectExtent l="0" t="0" r="0" b="9525"/>
                            <wp:docPr id="1021" name="Picture 1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2D618B" w:rsidRDefault="002D618B" w:rsidP="002D618B">
      <w:pPr>
        <w:pStyle w:val="Heading2"/>
      </w:pPr>
      <w:bookmarkStart w:id="22" w:name="_Toc444590689"/>
      <w:r>
        <w:t>Pooled Funding Arrangement</w:t>
      </w:r>
      <w:bookmarkEnd w:id="22"/>
      <w:r>
        <w:t xml:space="preserve"> </w:t>
      </w:r>
    </w:p>
    <w:p w:rsidR="002D618B" w:rsidRPr="002766A4" w:rsidRDefault="002D618B" w:rsidP="002D618B">
      <w:pPr>
        <w:rPr>
          <w:rFonts w:ascii="Arial" w:hAnsi="Arial" w:cs="Arial"/>
          <w:i/>
          <w:color w:val="548DD4" w:themeColor="text2" w:themeTint="99"/>
          <w:sz w:val="24"/>
          <w:szCs w:val="24"/>
        </w:rPr>
      </w:pPr>
      <w:r w:rsidRPr="002766A4">
        <w:rPr>
          <w:rFonts w:ascii="Arial" w:hAnsi="Arial" w:cs="Arial"/>
          <w:i/>
          <w:color w:val="548DD4" w:themeColor="text2" w:themeTint="99"/>
          <w:sz w:val="24"/>
          <w:szCs w:val="24"/>
        </w:rPr>
        <w:t>(Funding delegated to schools which is recovered via the advances)</w:t>
      </w:r>
    </w:p>
    <w:p w:rsidR="00DE3ED3" w:rsidRPr="00DE3ED3" w:rsidRDefault="00DE3ED3" w:rsidP="00DE3ED3"/>
    <w:p w:rsidR="00DE3ED3" w:rsidRPr="00DA082C" w:rsidRDefault="00DE3ED3" w:rsidP="00DE3ED3">
      <w:pPr>
        <w:rPr>
          <w:rFonts w:ascii="Arial" w:hAnsi="Arial" w:cs="Arial"/>
          <w:sz w:val="24"/>
          <w:szCs w:val="24"/>
        </w:rPr>
      </w:pPr>
      <w:r w:rsidRPr="00DA082C">
        <w:rPr>
          <w:rFonts w:ascii="Arial" w:hAnsi="Arial" w:cs="Arial"/>
          <w:sz w:val="24"/>
          <w:szCs w:val="24"/>
        </w:rPr>
        <w:t xml:space="preserve">Details </w:t>
      </w:r>
      <w:r w:rsidR="002766A4">
        <w:rPr>
          <w:rFonts w:ascii="Arial" w:hAnsi="Arial" w:cs="Arial"/>
          <w:sz w:val="24"/>
          <w:szCs w:val="24"/>
        </w:rPr>
        <w:t xml:space="preserve">of </w:t>
      </w:r>
      <w:r w:rsidRPr="00DA082C">
        <w:rPr>
          <w:rFonts w:ascii="Arial" w:hAnsi="Arial" w:cs="Arial"/>
          <w:sz w:val="24"/>
          <w:szCs w:val="24"/>
        </w:rPr>
        <w:t>Pooled Funding Arrangement</w:t>
      </w:r>
      <w:r w:rsidR="00D50250">
        <w:rPr>
          <w:rFonts w:ascii="Arial" w:hAnsi="Arial" w:cs="Arial"/>
          <w:sz w:val="24"/>
          <w:szCs w:val="24"/>
        </w:rPr>
        <w:t>s</w:t>
      </w:r>
      <w:r w:rsidRPr="00DA082C">
        <w:rPr>
          <w:rFonts w:ascii="Arial" w:hAnsi="Arial" w:cs="Arial"/>
          <w:sz w:val="24"/>
          <w:szCs w:val="24"/>
        </w:rPr>
        <w:t xml:space="preserve"> will appear below your UIFSM Estimate, with a total expenditure figure in cell I</w:t>
      </w:r>
      <w:r w:rsidR="00FE3EEC">
        <w:rPr>
          <w:rFonts w:ascii="Arial" w:hAnsi="Arial" w:cs="Arial"/>
          <w:sz w:val="24"/>
          <w:szCs w:val="24"/>
        </w:rPr>
        <w:t>101.</w:t>
      </w:r>
    </w:p>
    <w:p w:rsidR="00DE3ED3" w:rsidRDefault="00DE3ED3" w:rsidP="00DE3ED3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E68F614" wp14:editId="6BB5099F">
                <wp:simplePos x="0" y="0"/>
                <wp:positionH relativeFrom="column">
                  <wp:posOffset>4916114</wp:posOffset>
                </wp:positionH>
                <wp:positionV relativeFrom="paragraph">
                  <wp:posOffset>1239018</wp:posOffset>
                </wp:positionV>
                <wp:extent cx="823495" cy="215265"/>
                <wp:effectExtent l="114300" t="114300" r="129540" b="127635"/>
                <wp:wrapNone/>
                <wp:docPr id="456" name="Rounded 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495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6" o:spid="_x0000_s1026" style="position:absolute;margin-left:387.1pt;margin-top:97.55pt;width:64.85pt;height:16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" filled="f" strokecolor="red" strokeweight="2pt"/>
            </w:pict>
          </mc:Fallback>
        </mc:AlternateContent>
      </w:r>
      <w:r w:rsidR="00FE3EEC">
        <w:rPr>
          <w:noProof/>
          <w:lang w:eastAsia="en-GB"/>
        </w:rPr>
        <w:drawing>
          <wp:inline distT="0" distB="0" distL="0" distR="0" wp14:anchorId="79FCF67A" wp14:editId="2CAE5CE9">
            <wp:extent cx="5731510" cy="1453697"/>
            <wp:effectExtent l="0" t="0" r="254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D3" w:rsidRDefault="00DE3ED3" w:rsidP="002F6B79"/>
    <w:p w:rsidR="00FE3EEC" w:rsidRDefault="00FE3EEC" w:rsidP="00FE3EEC"/>
    <w:p w:rsidR="00FE3EEC" w:rsidRDefault="00FE3EEC" w:rsidP="00FE3EEC"/>
    <w:p w:rsidR="00FE3EEC" w:rsidRDefault="00FE3EEC" w:rsidP="00FE3EEC"/>
    <w:p w:rsidR="00FE3EEC" w:rsidRDefault="00FE3EEC" w:rsidP="00FE3EEC"/>
    <w:p w:rsidR="00FE3EEC" w:rsidRDefault="00FE3EEC" w:rsidP="00FE3EEC"/>
    <w:p w:rsidR="00FE3EEC" w:rsidRDefault="00FE3EEC" w:rsidP="00FE3EEC"/>
    <w:p w:rsidR="00FE3EEC" w:rsidRDefault="00FE3EEC" w:rsidP="00FE3EEC"/>
    <w:p w:rsidR="00FE3EEC" w:rsidRDefault="00FE3EEC" w:rsidP="00FE3EEC"/>
    <w:p w:rsidR="00A11C14" w:rsidRDefault="00A11C14" w:rsidP="00FE3EEC"/>
    <w:p w:rsidR="00295982" w:rsidRDefault="00F523DA" w:rsidP="00F523DA">
      <w:pPr>
        <w:pStyle w:val="Heading1"/>
        <w:spacing w:line="480" w:lineRule="auto"/>
        <w:rPr>
          <w:u w:val="single"/>
        </w:rPr>
      </w:pPr>
      <w:bookmarkStart w:id="23" w:name="_Toc444590690"/>
      <w:r w:rsidRPr="00F523DA">
        <w:rPr>
          <w:u w:val="single"/>
        </w:rPr>
        <w:lastRenderedPageBreak/>
        <w:t>‘Monthly Statement’ Tab</w:t>
      </w:r>
      <w:bookmarkEnd w:id="23"/>
      <w:r w:rsidR="00295982">
        <w:rPr>
          <w:u w:val="single"/>
        </w:rPr>
        <w:t xml:space="preserve">  </w:t>
      </w:r>
    </w:p>
    <w:p w:rsidR="00FE3EEC" w:rsidRDefault="00F523DA" w:rsidP="00F523DA">
      <w:pPr>
        <w:rPr>
          <w:rFonts w:ascii="Arial" w:hAnsi="Arial" w:cs="Arial"/>
          <w:sz w:val="24"/>
          <w:szCs w:val="24"/>
        </w:rPr>
      </w:pPr>
      <w:r w:rsidRPr="00F523DA">
        <w:rPr>
          <w:rFonts w:ascii="Arial" w:hAnsi="Arial" w:cs="Arial"/>
          <w:sz w:val="24"/>
          <w:szCs w:val="24"/>
        </w:rPr>
        <w:t>Each</w:t>
      </w:r>
      <w:r>
        <w:rPr>
          <w:rFonts w:ascii="Arial" w:hAnsi="Arial" w:cs="Arial"/>
          <w:sz w:val="24"/>
          <w:szCs w:val="24"/>
        </w:rPr>
        <w:t xml:space="preserve"> month, shortly after the advances have run, the Schoo</w:t>
      </w:r>
      <w:r w:rsidR="008069D0">
        <w:rPr>
          <w:rFonts w:ascii="Arial" w:hAnsi="Arial" w:cs="Arial"/>
          <w:sz w:val="24"/>
          <w:szCs w:val="24"/>
        </w:rPr>
        <w:t>l Budget Team send out</w:t>
      </w:r>
      <w:r>
        <w:rPr>
          <w:rFonts w:ascii="Arial" w:hAnsi="Arial" w:cs="Arial"/>
          <w:sz w:val="24"/>
          <w:szCs w:val="24"/>
        </w:rPr>
        <w:t xml:space="preserve"> Monthly</w:t>
      </w:r>
      <w:r w:rsidR="004A6E37">
        <w:rPr>
          <w:rFonts w:ascii="Arial" w:hAnsi="Arial" w:cs="Arial"/>
          <w:sz w:val="24"/>
          <w:szCs w:val="24"/>
        </w:rPr>
        <w:t xml:space="preserve"> Element 3</w:t>
      </w:r>
      <w:r>
        <w:rPr>
          <w:rFonts w:ascii="Arial" w:hAnsi="Arial" w:cs="Arial"/>
          <w:sz w:val="24"/>
          <w:szCs w:val="24"/>
        </w:rPr>
        <w:t xml:space="preserve"> Statement</w:t>
      </w:r>
      <w:r w:rsidR="008069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via email</w:t>
      </w:r>
      <w:r w:rsidR="008069D0">
        <w:rPr>
          <w:rFonts w:ascii="Arial" w:hAnsi="Arial" w:cs="Arial"/>
          <w:sz w:val="24"/>
          <w:szCs w:val="24"/>
        </w:rPr>
        <w:t xml:space="preserve"> which</w:t>
      </w:r>
      <w:r w:rsidR="009F619F">
        <w:rPr>
          <w:rFonts w:ascii="Arial" w:hAnsi="Arial" w:cs="Arial"/>
          <w:sz w:val="24"/>
          <w:szCs w:val="24"/>
        </w:rPr>
        <w:t xml:space="preserve"> look similar to the screenshot below</w:t>
      </w:r>
      <w:r w:rsidR="00FE3EEC">
        <w:rPr>
          <w:rFonts w:ascii="Arial" w:hAnsi="Arial" w:cs="Arial"/>
          <w:sz w:val="24"/>
          <w:szCs w:val="24"/>
        </w:rPr>
        <w:t>:</w:t>
      </w:r>
    </w:p>
    <w:p w:rsidR="009F619F" w:rsidRDefault="009F619F" w:rsidP="00F523D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1161BEB" wp14:editId="2839E9A7">
            <wp:extent cx="5731510" cy="2750023"/>
            <wp:effectExtent l="19050" t="19050" r="21590" b="1270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023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1B22" w:rsidRDefault="008531B9" w:rsidP="00F523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statements can be </w:t>
      </w:r>
      <w:r w:rsidR="00A24A58">
        <w:rPr>
          <w:rFonts w:ascii="Arial" w:hAnsi="Arial" w:cs="Arial"/>
          <w:sz w:val="24"/>
          <w:szCs w:val="24"/>
        </w:rPr>
        <w:t xml:space="preserve">imported in to the monthly statement tab.  </w:t>
      </w:r>
      <w:proofErr w:type="gramStart"/>
      <w:r w:rsidR="00A24A58">
        <w:rPr>
          <w:rFonts w:ascii="Arial" w:hAnsi="Arial" w:cs="Arial"/>
          <w:sz w:val="24"/>
          <w:szCs w:val="24"/>
        </w:rPr>
        <w:t>Click the import button on the monthly statement tab and this will ask you to select your monthly statement, click ok and select the file that needs uploading.</w:t>
      </w:r>
      <w:proofErr w:type="gramEnd"/>
      <w:r w:rsidR="00A24A58">
        <w:rPr>
          <w:rFonts w:ascii="Arial" w:hAnsi="Arial" w:cs="Arial"/>
          <w:sz w:val="24"/>
          <w:szCs w:val="24"/>
        </w:rPr>
        <w:t xml:space="preserve"> </w:t>
      </w:r>
    </w:p>
    <w:p w:rsidR="00A24A58" w:rsidRDefault="00A24A58" w:rsidP="00F523D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FA75E7" wp14:editId="5EA8D602">
            <wp:extent cx="5717623" cy="2774731"/>
            <wp:effectExtent l="19050" t="19050" r="16510" b="260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7814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489" w:rsidRDefault="00296489" w:rsidP="007B5253">
      <w:pPr>
        <w:rPr>
          <w:rFonts w:ascii="Arial" w:hAnsi="Arial" w:cs="Arial"/>
          <w:sz w:val="24"/>
          <w:szCs w:val="24"/>
        </w:rPr>
      </w:pPr>
    </w:p>
    <w:p w:rsidR="00296489" w:rsidRDefault="00F64221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first statement in April</w:t>
      </w:r>
      <w:r w:rsidR="008A410E">
        <w:rPr>
          <w:rFonts w:ascii="Arial" w:hAnsi="Arial" w:cs="Arial"/>
          <w:sz w:val="24"/>
          <w:szCs w:val="24"/>
        </w:rPr>
        <w:t xml:space="preserve">, after pasting it into the </w:t>
      </w:r>
      <w:r w:rsidR="008A410E" w:rsidRPr="007F7907">
        <w:rPr>
          <w:rFonts w:ascii="Arial" w:hAnsi="Arial" w:cs="Arial"/>
          <w:color w:val="0070C0"/>
          <w:sz w:val="24"/>
          <w:szCs w:val="24"/>
        </w:rPr>
        <w:t>‘Monthly Statement’ Tab</w:t>
      </w:r>
      <w:r w:rsidR="008A410E">
        <w:rPr>
          <w:rFonts w:ascii="Arial" w:hAnsi="Arial" w:cs="Arial"/>
          <w:sz w:val="24"/>
          <w:szCs w:val="24"/>
        </w:rPr>
        <w:t xml:space="preserve">, all cells will turn red, as per the screenshot </w:t>
      </w:r>
      <w:r w:rsidR="0016153D">
        <w:rPr>
          <w:rFonts w:ascii="Arial" w:hAnsi="Arial" w:cs="Arial"/>
          <w:sz w:val="24"/>
          <w:szCs w:val="24"/>
        </w:rPr>
        <w:t>on page 20</w:t>
      </w:r>
      <w:r w:rsidR="008A410E">
        <w:rPr>
          <w:rFonts w:ascii="Arial" w:hAnsi="Arial" w:cs="Arial"/>
          <w:sz w:val="24"/>
          <w:szCs w:val="24"/>
        </w:rPr>
        <w:t>:</w:t>
      </w:r>
    </w:p>
    <w:p w:rsidR="00111216" w:rsidRDefault="00111216" w:rsidP="007B525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B182F3" wp14:editId="77F95A26">
            <wp:extent cx="5880538" cy="2222938"/>
            <wp:effectExtent l="19050" t="19050" r="25400" b="2540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3223" cy="222017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221" w:rsidRPr="003D1E29" w:rsidRDefault="00F64221" w:rsidP="007B5253">
      <w:pPr>
        <w:rPr>
          <w:rFonts w:ascii="Arial" w:hAnsi="Arial" w:cs="Arial"/>
          <w:sz w:val="24"/>
          <w:szCs w:val="24"/>
        </w:rPr>
      </w:pPr>
    </w:p>
    <w:p w:rsidR="00547037" w:rsidRDefault="00D73931" w:rsidP="005470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CD5C9D" w:rsidRPr="00146077">
        <w:rPr>
          <w:rFonts w:ascii="Arial" w:hAnsi="Arial" w:cs="Arial"/>
          <w:sz w:val="24"/>
          <w:szCs w:val="24"/>
        </w:rPr>
        <w:t>means that the</w:t>
      </w:r>
      <w:r w:rsidR="00391CB4">
        <w:rPr>
          <w:rFonts w:ascii="Arial" w:hAnsi="Arial" w:cs="Arial"/>
          <w:sz w:val="24"/>
          <w:szCs w:val="24"/>
        </w:rPr>
        <w:t xml:space="preserve"> pupil keys on t</w:t>
      </w:r>
      <w:r w:rsidR="007F7907">
        <w:rPr>
          <w:rFonts w:ascii="Arial" w:hAnsi="Arial" w:cs="Arial"/>
          <w:sz w:val="24"/>
          <w:szCs w:val="24"/>
        </w:rPr>
        <w:t xml:space="preserve">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‘Monthly Reconciliation’ T</w:t>
      </w:r>
      <w:r w:rsidR="0044414F"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="00391CB4">
        <w:rPr>
          <w:rFonts w:ascii="Arial" w:hAnsi="Arial" w:cs="Arial"/>
          <w:sz w:val="24"/>
          <w:szCs w:val="24"/>
        </w:rPr>
        <w:t xml:space="preserve">are not matched </w:t>
      </w:r>
      <w:r w:rsidR="00CD5C9D" w:rsidRPr="00146077">
        <w:rPr>
          <w:rFonts w:ascii="Arial" w:hAnsi="Arial" w:cs="Arial"/>
          <w:sz w:val="24"/>
          <w:szCs w:val="24"/>
        </w:rPr>
        <w:t xml:space="preserve">on </w:t>
      </w:r>
      <w:r w:rsidR="00251B2D" w:rsidRPr="00146077">
        <w:rPr>
          <w:rFonts w:ascii="Arial" w:hAnsi="Arial" w:cs="Arial"/>
          <w:sz w:val="24"/>
          <w:szCs w:val="24"/>
        </w:rPr>
        <w:t>the</w:t>
      </w:r>
      <w:r w:rsidR="007F7907">
        <w:rPr>
          <w:rFonts w:ascii="Arial" w:hAnsi="Arial" w:cs="Arial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‘Pupils’ T</w:t>
      </w:r>
      <w:r w:rsidR="00CD5C9D" w:rsidRPr="007F7907">
        <w:rPr>
          <w:rFonts w:ascii="Arial" w:hAnsi="Arial" w:cs="Arial"/>
          <w:color w:val="0070C0"/>
          <w:sz w:val="24"/>
          <w:szCs w:val="24"/>
        </w:rPr>
        <w:t>ab</w:t>
      </w:r>
      <w:r w:rsidR="00CD5C9D" w:rsidRPr="00146077">
        <w:rPr>
          <w:rFonts w:ascii="Arial" w:hAnsi="Arial" w:cs="Arial"/>
          <w:sz w:val="24"/>
          <w:szCs w:val="24"/>
        </w:rPr>
        <w:t xml:space="preserve">. Initially, this will be because </w:t>
      </w:r>
      <w:r w:rsidR="00251B2D" w:rsidRPr="00146077">
        <w:rPr>
          <w:rFonts w:ascii="Arial" w:hAnsi="Arial" w:cs="Arial"/>
          <w:sz w:val="24"/>
          <w:szCs w:val="24"/>
        </w:rPr>
        <w:t xml:space="preserve">there </w:t>
      </w:r>
      <w:r w:rsidR="0044414F" w:rsidRPr="00146077">
        <w:rPr>
          <w:rFonts w:ascii="Arial" w:hAnsi="Arial" w:cs="Arial"/>
          <w:sz w:val="24"/>
          <w:szCs w:val="24"/>
        </w:rPr>
        <w:t>will be</w:t>
      </w:r>
      <w:r w:rsidR="00251B2D" w:rsidRPr="00146077">
        <w:rPr>
          <w:rFonts w:ascii="Arial" w:hAnsi="Arial" w:cs="Arial"/>
          <w:sz w:val="24"/>
          <w:szCs w:val="24"/>
        </w:rPr>
        <w:t xml:space="preserve"> no </w:t>
      </w:r>
      <w:r w:rsidR="0016153D">
        <w:rPr>
          <w:rFonts w:ascii="Arial" w:hAnsi="Arial" w:cs="Arial"/>
          <w:sz w:val="24"/>
          <w:szCs w:val="24"/>
        </w:rPr>
        <w:t>pupil k</w:t>
      </w:r>
      <w:r w:rsidR="00CD5C9D" w:rsidRPr="00146077">
        <w:rPr>
          <w:rFonts w:ascii="Arial" w:hAnsi="Arial" w:cs="Arial"/>
          <w:sz w:val="24"/>
          <w:szCs w:val="24"/>
        </w:rPr>
        <w:t xml:space="preserve">eys on </w:t>
      </w:r>
      <w:r w:rsidR="0044414F" w:rsidRPr="00146077">
        <w:rPr>
          <w:rFonts w:ascii="Arial" w:hAnsi="Arial" w:cs="Arial"/>
          <w:sz w:val="24"/>
          <w:szCs w:val="24"/>
        </w:rPr>
        <w:t>the</w:t>
      </w:r>
      <w:r w:rsidR="00CD5C9D" w:rsidRPr="00146077">
        <w:rPr>
          <w:rFonts w:ascii="Arial" w:hAnsi="Arial" w:cs="Arial"/>
          <w:sz w:val="24"/>
          <w:szCs w:val="24"/>
        </w:rPr>
        <w:t xml:space="preserve"> </w:t>
      </w:r>
      <w:r w:rsidR="00CD5C9D" w:rsidRPr="007F7907">
        <w:rPr>
          <w:rFonts w:ascii="Arial" w:hAnsi="Arial" w:cs="Arial"/>
          <w:color w:val="0070C0"/>
          <w:sz w:val="24"/>
          <w:szCs w:val="24"/>
        </w:rPr>
        <w:t>‘Pupil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s</w:t>
      </w:r>
      <w:r w:rsidR="00CD5C9D" w:rsidRPr="007F7907">
        <w:rPr>
          <w:rFonts w:ascii="Arial" w:hAnsi="Arial" w:cs="Arial"/>
          <w:color w:val="0070C0"/>
          <w:sz w:val="24"/>
          <w:szCs w:val="24"/>
        </w:rPr>
        <w:t xml:space="preserve">’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="00CD5C9D" w:rsidRPr="007F7907">
        <w:rPr>
          <w:rFonts w:ascii="Arial" w:hAnsi="Arial" w:cs="Arial"/>
          <w:color w:val="0070C0"/>
          <w:sz w:val="24"/>
          <w:szCs w:val="24"/>
        </w:rPr>
        <w:t>ab</w:t>
      </w:r>
      <w:r w:rsidR="00CD5C9D" w:rsidRPr="00146077">
        <w:rPr>
          <w:rFonts w:ascii="Arial" w:hAnsi="Arial" w:cs="Arial"/>
          <w:sz w:val="24"/>
          <w:szCs w:val="24"/>
        </w:rPr>
        <w:t>.</w:t>
      </w:r>
      <w:r w:rsidR="00CD5C9D" w:rsidRPr="00CD5C9D">
        <w:rPr>
          <w:rFonts w:ascii="Arial" w:hAnsi="Arial" w:cs="Arial"/>
          <w:sz w:val="24"/>
          <w:szCs w:val="24"/>
        </w:rPr>
        <w:t xml:space="preserve"> </w:t>
      </w:r>
      <w:r w:rsidR="00547037">
        <w:rPr>
          <w:rFonts w:ascii="Arial" w:hAnsi="Arial" w:cs="Arial"/>
          <w:sz w:val="24"/>
          <w:szCs w:val="24"/>
        </w:rPr>
        <w:t>However, this w</w:t>
      </w:r>
      <w:r w:rsidR="0016153D">
        <w:rPr>
          <w:rFonts w:ascii="Arial" w:hAnsi="Arial" w:cs="Arial"/>
          <w:sz w:val="24"/>
          <w:szCs w:val="24"/>
        </w:rPr>
        <w:t>ill be resolved when the first monthly s</w:t>
      </w:r>
      <w:r w:rsidR="00547037">
        <w:rPr>
          <w:rFonts w:ascii="Arial" w:hAnsi="Arial" w:cs="Arial"/>
          <w:sz w:val="24"/>
          <w:szCs w:val="24"/>
        </w:rPr>
        <w:t xml:space="preserve">tatement of the new financial year is received. </w:t>
      </w:r>
    </w:p>
    <w:p w:rsidR="0044414F" w:rsidRDefault="0044414F" w:rsidP="00CD5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Going back to </w:t>
      </w:r>
      <w:r w:rsidRPr="007F7907">
        <w:rPr>
          <w:rFonts w:ascii="Arial" w:hAnsi="Arial" w:cs="Arial"/>
          <w:color w:val="0070C0"/>
          <w:sz w:val="24"/>
          <w:szCs w:val="24"/>
        </w:rPr>
        <w:t>the ‘P</w:t>
      </w:r>
      <w:r w:rsidR="00CD5C9D" w:rsidRPr="007F7907">
        <w:rPr>
          <w:rFonts w:ascii="Arial" w:hAnsi="Arial" w:cs="Arial"/>
          <w:color w:val="0070C0"/>
          <w:sz w:val="24"/>
          <w:szCs w:val="24"/>
        </w:rPr>
        <w:t>upils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’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Pr="007F7907">
        <w:rPr>
          <w:rFonts w:ascii="Arial" w:hAnsi="Arial" w:cs="Arial"/>
          <w:color w:val="0070C0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 xml:space="preserve">, the </w:t>
      </w:r>
      <w:r w:rsidR="00CD5C9D" w:rsidRPr="00CD5C9D">
        <w:rPr>
          <w:rFonts w:ascii="Arial" w:hAnsi="Arial" w:cs="Arial"/>
          <w:sz w:val="24"/>
          <w:szCs w:val="24"/>
        </w:rPr>
        <w:t>pupil keys</w:t>
      </w:r>
      <w:r>
        <w:rPr>
          <w:rFonts w:ascii="Arial" w:hAnsi="Arial" w:cs="Arial"/>
          <w:sz w:val="24"/>
          <w:szCs w:val="24"/>
        </w:rPr>
        <w:t xml:space="preserve"> s</w:t>
      </w:r>
      <w:r w:rsidR="0016153D">
        <w:rPr>
          <w:rFonts w:ascii="Arial" w:hAnsi="Arial" w:cs="Arial"/>
          <w:sz w:val="24"/>
          <w:szCs w:val="24"/>
        </w:rPr>
        <w:t>hould now be added, as per the monthly s</w:t>
      </w:r>
      <w:r>
        <w:rPr>
          <w:rFonts w:ascii="Arial" w:hAnsi="Arial" w:cs="Arial"/>
          <w:sz w:val="24"/>
          <w:szCs w:val="24"/>
        </w:rPr>
        <w:t>tatement</w:t>
      </w:r>
      <w:r w:rsidR="00CD5C9D" w:rsidRPr="00CD5C9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 order for the reconciliation process to function correctly, i</w:t>
      </w:r>
      <w:r w:rsidR="0016153D">
        <w:rPr>
          <w:rFonts w:ascii="Arial" w:hAnsi="Arial" w:cs="Arial"/>
          <w:sz w:val="24"/>
          <w:szCs w:val="24"/>
        </w:rPr>
        <w:t>t is crucial to ensure p</w:t>
      </w:r>
      <w:r w:rsidR="0071265D">
        <w:rPr>
          <w:rFonts w:ascii="Arial" w:hAnsi="Arial" w:cs="Arial"/>
          <w:sz w:val="24"/>
          <w:szCs w:val="24"/>
        </w:rPr>
        <w:t xml:space="preserve">upil </w:t>
      </w:r>
      <w:r w:rsidR="0016153D">
        <w:rPr>
          <w:rFonts w:ascii="Arial" w:hAnsi="Arial" w:cs="Arial"/>
          <w:sz w:val="24"/>
          <w:szCs w:val="24"/>
        </w:rPr>
        <w:t>k</w:t>
      </w:r>
      <w:r w:rsidR="0071265D">
        <w:rPr>
          <w:rFonts w:ascii="Arial" w:hAnsi="Arial" w:cs="Arial"/>
          <w:sz w:val="24"/>
          <w:szCs w:val="24"/>
        </w:rPr>
        <w:t xml:space="preserve">eys </w:t>
      </w:r>
      <w:r>
        <w:rPr>
          <w:rFonts w:ascii="Arial" w:hAnsi="Arial" w:cs="Arial"/>
          <w:sz w:val="24"/>
          <w:szCs w:val="24"/>
        </w:rPr>
        <w:t xml:space="preserve">are matched up </w:t>
      </w:r>
      <w:r w:rsidR="0071265D">
        <w:rPr>
          <w:rFonts w:ascii="Arial" w:hAnsi="Arial" w:cs="Arial"/>
          <w:sz w:val="24"/>
          <w:szCs w:val="24"/>
        </w:rPr>
        <w:t>to the correct pupils</w:t>
      </w:r>
      <w:r w:rsidR="00ED720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D5C9D" w:rsidRDefault="0044414F" w:rsidP="00CD5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pupil keys are entered on the 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‘Pupils’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Pr="007F7907">
        <w:rPr>
          <w:rFonts w:ascii="Arial" w:hAnsi="Arial" w:cs="Arial"/>
          <w:color w:val="0070C0"/>
          <w:sz w:val="24"/>
          <w:szCs w:val="24"/>
        </w:rPr>
        <w:t>ab</w:t>
      </w:r>
      <w:r w:rsidR="00CD5C9D">
        <w:rPr>
          <w:rFonts w:ascii="Arial" w:hAnsi="Arial" w:cs="Arial"/>
          <w:sz w:val="24"/>
          <w:szCs w:val="24"/>
        </w:rPr>
        <w:t xml:space="preserve">, the </w:t>
      </w:r>
      <w:r w:rsidR="0016153D">
        <w:rPr>
          <w:rFonts w:ascii="Arial" w:hAnsi="Arial" w:cs="Arial"/>
          <w:sz w:val="24"/>
          <w:szCs w:val="24"/>
        </w:rPr>
        <w:t>yellow</w:t>
      </w:r>
      <w:r w:rsidR="00CD5C9D">
        <w:rPr>
          <w:rFonts w:ascii="Arial" w:hAnsi="Arial" w:cs="Arial"/>
          <w:sz w:val="24"/>
          <w:szCs w:val="24"/>
        </w:rPr>
        <w:t xml:space="preserve"> formatting i</w:t>
      </w:r>
      <w:r w:rsidR="0071265D">
        <w:rPr>
          <w:rFonts w:ascii="Arial" w:hAnsi="Arial" w:cs="Arial"/>
          <w:sz w:val="24"/>
          <w:szCs w:val="24"/>
        </w:rPr>
        <w:t>n Row A will begin to disappear:</w:t>
      </w:r>
    </w:p>
    <w:p w:rsidR="00CD5C9D" w:rsidRPr="00CD5C9D" w:rsidRDefault="003C067B" w:rsidP="00CD5C9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5CE8FD" wp14:editId="2C630F46">
            <wp:extent cx="5731510" cy="1557945"/>
            <wp:effectExtent l="19050" t="19050" r="21590" b="23495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55794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9D" w:rsidRDefault="0044414F" w:rsidP="00CD5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Additionally, on the</w:t>
      </w:r>
      <w:r w:rsidR="007F7907">
        <w:rPr>
          <w:rFonts w:ascii="Arial" w:hAnsi="Arial" w:cs="Arial"/>
          <w:sz w:val="24"/>
          <w:szCs w:val="24"/>
        </w:rPr>
        <w:t xml:space="preserve">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‘Monthly Statement’ T</w:t>
      </w:r>
      <w:r w:rsidR="00A668AF"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="00A668AF" w:rsidRPr="00A668AF">
        <w:rPr>
          <w:rFonts w:ascii="Arial" w:hAnsi="Arial" w:cs="Arial"/>
          <w:sz w:val="24"/>
          <w:szCs w:val="24"/>
        </w:rPr>
        <w:t>the red formatting will also disappear</w:t>
      </w:r>
      <w:r w:rsidR="00A668AF">
        <w:rPr>
          <w:rFonts w:ascii="Arial" w:hAnsi="Arial" w:cs="Arial"/>
          <w:sz w:val="24"/>
          <w:szCs w:val="24"/>
        </w:rPr>
        <w:t xml:space="preserve"> </w:t>
      </w:r>
      <w:r w:rsidR="0016153D">
        <w:rPr>
          <w:rFonts w:ascii="Arial" w:hAnsi="Arial" w:cs="Arial"/>
          <w:sz w:val="24"/>
          <w:szCs w:val="24"/>
        </w:rPr>
        <w:t>as pupil k</w:t>
      </w:r>
      <w:r>
        <w:rPr>
          <w:rFonts w:ascii="Arial" w:hAnsi="Arial" w:cs="Arial"/>
          <w:sz w:val="24"/>
          <w:szCs w:val="24"/>
        </w:rPr>
        <w:t xml:space="preserve">eys are added to the </w:t>
      </w:r>
      <w:r w:rsidR="00CE7370">
        <w:rPr>
          <w:rFonts w:ascii="Arial" w:hAnsi="Arial" w:cs="Arial"/>
          <w:sz w:val="24"/>
          <w:szCs w:val="24"/>
        </w:rPr>
        <w:t>pupil data</w:t>
      </w:r>
      <w:r w:rsidR="0071265D">
        <w:rPr>
          <w:rFonts w:ascii="Arial" w:hAnsi="Arial" w:cs="Arial"/>
          <w:sz w:val="24"/>
          <w:szCs w:val="24"/>
        </w:rPr>
        <w:t>:</w:t>
      </w:r>
    </w:p>
    <w:p w:rsidR="003C067B" w:rsidRPr="00A668AF" w:rsidRDefault="003C067B" w:rsidP="00CD5C9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83A98B4" wp14:editId="5B010E3A">
                <wp:simplePos x="0" y="0"/>
                <wp:positionH relativeFrom="column">
                  <wp:posOffset>78828</wp:posOffset>
                </wp:positionH>
                <wp:positionV relativeFrom="paragraph">
                  <wp:posOffset>230790</wp:posOffset>
                </wp:positionV>
                <wp:extent cx="5694045" cy="1150882"/>
                <wp:effectExtent l="114300" t="114300" r="135255" b="125730"/>
                <wp:wrapNone/>
                <wp:docPr id="877" name="Rounded Rectangl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045" cy="11508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77" o:spid="_x0000_s1026" style="position:absolute;margin-left:6.2pt;margin-top:18.15pt;width:448.35pt;height:90.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7FC844" wp14:editId="6932AD98">
            <wp:extent cx="5683361" cy="1481958"/>
            <wp:effectExtent l="19050" t="19050" r="12700" b="23495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49451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33" w:rsidRPr="00540F33" w:rsidRDefault="00540F33" w:rsidP="00540F33"/>
    <w:p w:rsidR="00ED720E" w:rsidRDefault="0016153D" w:rsidP="00ED72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 pupil k</w:t>
      </w:r>
      <w:r w:rsidR="00ED720E">
        <w:rPr>
          <w:rFonts w:ascii="Arial" w:hAnsi="Arial" w:cs="Arial"/>
          <w:sz w:val="24"/>
          <w:szCs w:val="24"/>
        </w:rPr>
        <w:t xml:space="preserve">ey cell turns </w:t>
      </w:r>
      <w:r w:rsidR="00ED720E">
        <w:rPr>
          <w:rFonts w:ascii="Arial" w:hAnsi="Arial" w:cs="Arial"/>
          <w:b/>
          <w:color w:val="0070C0"/>
          <w:sz w:val="24"/>
          <w:szCs w:val="24"/>
        </w:rPr>
        <w:t xml:space="preserve">BLUE </w:t>
      </w:r>
      <w:r w:rsidR="00ED720E">
        <w:rPr>
          <w:rFonts w:ascii="Arial" w:hAnsi="Arial" w:cs="Arial"/>
          <w:sz w:val="24"/>
          <w:szCs w:val="24"/>
        </w:rPr>
        <w:t xml:space="preserve">then this means that the pupil key is a duplicate. On 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‘Pupils’ T</w:t>
      </w:r>
      <w:r w:rsidR="00194949" w:rsidRPr="007F7907">
        <w:rPr>
          <w:rFonts w:ascii="Arial" w:hAnsi="Arial" w:cs="Arial"/>
          <w:color w:val="0070C0"/>
          <w:sz w:val="24"/>
          <w:szCs w:val="24"/>
        </w:rPr>
        <w:t>ab</w:t>
      </w:r>
      <w:r w:rsidR="00ED720E" w:rsidRPr="007F7907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cell for the matching pupil k</w:t>
      </w:r>
      <w:r w:rsidR="00ED720E">
        <w:rPr>
          <w:rFonts w:ascii="Arial" w:hAnsi="Arial" w:cs="Arial"/>
          <w:sz w:val="24"/>
          <w:szCs w:val="24"/>
        </w:rPr>
        <w:t xml:space="preserve">ey number will also turn blue. </w:t>
      </w:r>
    </w:p>
    <w:p w:rsidR="00091F11" w:rsidRDefault="00C355B1" w:rsidP="00ED720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8DBD6E" wp14:editId="3CA8E301">
                <wp:simplePos x="0" y="0"/>
                <wp:positionH relativeFrom="column">
                  <wp:posOffset>31531</wp:posOffset>
                </wp:positionH>
                <wp:positionV relativeFrom="paragraph">
                  <wp:posOffset>1653277</wp:posOffset>
                </wp:positionV>
                <wp:extent cx="1143000" cy="812494"/>
                <wp:effectExtent l="114300" t="114300" r="133350" b="14033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124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26" style="position:absolute;margin-left:2.5pt;margin-top:130.2pt;width:90pt;height:6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" filled="f" strokecolor="red" strokeweight="2pt"/>
            </w:pict>
          </mc:Fallback>
        </mc:AlternateContent>
      </w:r>
      <w:r w:rsidR="00FC0F45">
        <w:rPr>
          <w:noProof/>
          <w:lang w:eastAsia="en-GB"/>
        </w:rPr>
        <w:drawing>
          <wp:inline distT="0" distB="0" distL="0" distR="0" wp14:anchorId="3AB77F5B" wp14:editId="2C9D95EF">
            <wp:extent cx="5738648" cy="2427890"/>
            <wp:effectExtent l="19050" t="19050" r="14605" b="10795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4248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F11" w:rsidRPr="00C355B1" w:rsidRDefault="00091F11" w:rsidP="00ED720E">
      <w:pPr>
        <w:rPr>
          <w:noProof/>
          <w:lang w:eastAsia="en-GB"/>
        </w:rPr>
      </w:pPr>
    </w:p>
    <w:p w:rsidR="00ED720E" w:rsidRDefault="00ED720E" w:rsidP="00ED72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very unlikely to happen but if it does then</w:t>
      </w:r>
      <w:r w:rsidR="00CE7370">
        <w:rPr>
          <w:rFonts w:ascii="Arial" w:hAnsi="Arial" w:cs="Arial"/>
          <w:sz w:val="24"/>
          <w:szCs w:val="24"/>
        </w:rPr>
        <w:t xml:space="preserve"> schools should contact </w:t>
      </w:r>
      <w:r>
        <w:rPr>
          <w:rFonts w:ascii="Arial" w:hAnsi="Arial" w:cs="Arial"/>
          <w:sz w:val="24"/>
          <w:szCs w:val="24"/>
        </w:rPr>
        <w:t xml:space="preserve">Ashley Martin </w:t>
      </w:r>
      <w:r w:rsidR="00CE7370">
        <w:rPr>
          <w:rFonts w:ascii="Arial" w:hAnsi="Arial" w:cs="Arial"/>
          <w:sz w:val="24"/>
          <w:szCs w:val="24"/>
        </w:rPr>
        <w:t>or another member of the Schools &amp; PVI Team</w:t>
      </w:r>
      <w:r>
        <w:rPr>
          <w:rFonts w:ascii="Arial" w:hAnsi="Arial" w:cs="Arial"/>
          <w:sz w:val="24"/>
          <w:szCs w:val="24"/>
        </w:rPr>
        <w:t>, either by email (</w:t>
      </w:r>
      <w:hyperlink r:id="rId61" w:history="1">
        <w:r w:rsidR="00CE7370" w:rsidRPr="00B93807">
          <w:rPr>
            <w:rStyle w:val="Hyperlink"/>
            <w:rFonts w:ascii="Arial" w:hAnsi="Arial" w:cs="Arial"/>
            <w:sz w:val="24"/>
            <w:szCs w:val="24"/>
          </w:rPr>
          <w:t>ashley.martin@kent.gov.uk</w:t>
        </w:r>
      </w:hyperlink>
      <w:r w:rsidR="00CE7370">
        <w:rPr>
          <w:rFonts w:ascii="Arial" w:hAnsi="Arial" w:cs="Arial"/>
          <w:sz w:val="24"/>
          <w:szCs w:val="24"/>
        </w:rPr>
        <w:t>) or telephone (03000 416 436), to get a new</w:t>
      </w:r>
      <w:r w:rsidR="0016153D">
        <w:rPr>
          <w:rFonts w:ascii="Arial" w:hAnsi="Arial" w:cs="Arial"/>
          <w:sz w:val="24"/>
          <w:szCs w:val="24"/>
        </w:rPr>
        <w:t xml:space="preserve"> pupil k</w:t>
      </w:r>
      <w:r w:rsidR="00CE7370">
        <w:rPr>
          <w:rFonts w:ascii="Arial" w:hAnsi="Arial" w:cs="Arial"/>
          <w:sz w:val="24"/>
          <w:szCs w:val="24"/>
        </w:rPr>
        <w:t xml:space="preserve">ey </w:t>
      </w:r>
      <w:r>
        <w:rPr>
          <w:rFonts w:ascii="Arial" w:hAnsi="Arial" w:cs="Arial"/>
          <w:sz w:val="24"/>
          <w:szCs w:val="24"/>
        </w:rPr>
        <w:t>g</w:t>
      </w:r>
      <w:r w:rsidR="00CE7370">
        <w:rPr>
          <w:rFonts w:ascii="Arial" w:hAnsi="Arial" w:cs="Arial"/>
          <w:sz w:val="24"/>
          <w:szCs w:val="24"/>
        </w:rPr>
        <w:t>enerated.</w:t>
      </w:r>
    </w:p>
    <w:p w:rsidR="002B7086" w:rsidRDefault="002B7086" w:rsidP="002B7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some instances, schools may have pupils on roll that qualify for funding but have not yet been picked up </w:t>
      </w:r>
      <w:r w:rsidR="0016153D">
        <w:rPr>
          <w:rFonts w:ascii="Arial" w:hAnsi="Arial" w:cs="Arial"/>
          <w:sz w:val="24"/>
          <w:szCs w:val="24"/>
        </w:rPr>
        <w:t>and included in the monthly s</w:t>
      </w:r>
      <w:r w:rsidR="002F6B79" w:rsidRPr="00C223AF">
        <w:rPr>
          <w:rFonts w:ascii="Arial" w:hAnsi="Arial" w:cs="Arial"/>
          <w:sz w:val="24"/>
          <w:szCs w:val="24"/>
        </w:rPr>
        <w:t>tatement. In these cases,</w:t>
      </w:r>
      <w:r w:rsidR="00DB072F" w:rsidRPr="00C223AF">
        <w:rPr>
          <w:rFonts w:ascii="Arial" w:hAnsi="Arial" w:cs="Arial"/>
          <w:sz w:val="24"/>
          <w:szCs w:val="24"/>
        </w:rPr>
        <w:t xml:space="preserve"> schools should contact </w:t>
      </w:r>
      <w:r w:rsidR="00391CB4" w:rsidRPr="00C223AF">
        <w:rPr>
          <w:rFonts w:ascii="Arial" w:hAnsi="Arial" w:cs="Arial"/>
          <w:sz w:val="24"/>
          <w:szCs w:val="24"/>
        </w:rPr>
        <w:t>t</w:t>
      </w:r>
      <w:r w:rsidR="00A60AE3" w:rsidRPr="00C223AF">
        <w:rPr>
          <w:rFonts w:ascii="Arial" w:hAnsi="Arial" w:cs="Arial"/>
          <w:sz w:val="24"/>
          <w:szCs w:val="24"/>
        </w:rPr>
        <w:t>he SEN Resources Team</w:t>
      </w:r>
      <w:r w:rsidR="00C223AF" w:rsidRPr="00C223AF">
        <w:rPr>
          <w:rFonts w:ascii="Arial" w:hAnsi="Arial" w:cs="Arial"/>
          <w:sz w:val="24"/>
          <w:szCs w:val="24"/>
        </w:rPr>
        <w:t xml:space="preserve"> </w:t>
      </w:r>
      <w:r w:rsidR="00DB072F" w:rsidRPr="00C223AF">
        <w:rPr>
          <w:rFonts w:ascii="Arial" w:hAnsi="Arial" w:cs="Arial"/>
          <w:sz w:val="24"/>
          <w:szCs w:val="24"/>
        </w:rPr>
        <w:t xml:space="preserve">to notify them of </w:t>
      </w:r>
      <w:r w:rsidR="00C91009" w:rsidRPr="00C223AF">
        <w:rPr>
          <w:rFonts w:ascii="Arial" w:hAnsi="Arial" w:cs="Arial"/>
          <w:sz w:val="24"/>
          <w:szCs w:val="24"/>
        </w:rPr>
        <w:t>any</w:t>
      </w:r>
      <w:r w:rsidR="00DB072F" w:rsidRPr="00C223AF">
        <w:rPr>
          <w:rFonts w:ascii="Arial" w:hAnsi="Arial" w:cs="Arial"/>
          <w:sz w:val="24"/>
          <w:szCs w:val="24"/>
        </w:rPr>
        <w:t xml:space="preserve"> discrepanc</w:t>
      </w:r>
      <w:r w:rsidR="00C91009" w:rsidRPr="00C223AF">
        <w:rPr>
          <w:rFonts w:ascii="Arial" w:hAnsi="Arial" w:cs="Arial"/>
          <w:sz w:val="24"/>
          <w:szCs w:val="24"/>
        </w:rPr>
        <w:t>ies</w:t>
      </w:r>
      <w:r w:rsidR="00DB072F" w:rsidRPr="00C223AF">
        <w:rPr>
          <w:rFonts w:ascii="Arial" w:hAnsi="Arial" w:cs="Arial"/>
          <w:sz w:val="24"/>
          <w:szCs w:val="24"/>
        </w:rPr>
        <w:t xml:space="preserve"> </w:t>
      </w:r>
      <w:r w:rsidR="00C223AF" w:rsidRPr="00C223AF">
        <w:rPr>
          <w:rFonts w:ascii="Arial" w:hAnsi="Arial" w:cs="Arial"/>
          <w:sz w:val="24"/>
          <w:szCs w:val="24"/>
        </w:rPr>
        <w:t>(</w:t>
      </w:r>
      <w:hyperlink r:id="rId62" w:history="1">
        <w:r w:rsidR="00C223AF" w:rsidRPr="00C223AF">
          <w:rPr>
            <w:rStyle w:val="Hyperlink"/>
            <w:rFonts w:ascii="Arial" w:hAnsi="Arial" w:cs="Arial"/>
            <w:sz w:val="24"/>
            <w:szCs w:val="24"/>
          </w:rPr>
          <w:t>specialpupiltracking@kent.gov.uk</w:t>
        </w:r>
      </w:hyperlink>
      <w:r w:rsidR="00C223AF" w:rsidRPr="00C223AF">
        <w:rPr>
          <w:rFonts w:ascii="Arial" w:hAnsi="Arial" w:cs="Arial"/>
          <w:sz w:val="24"/>
          <w:szCs w:val="24"/>
        </w:rPr>
        <w:t>).</w:t>
      </w:r>
    </w:p>
    <w:p w:rsidR="002F6B79" w:rsidRDefault="00DB072F" w:rsidP="002B7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F6B79">
        <w:rPr>
          <w:rFonts w:ascii="Arial" w:hAnsi="Arial" w:cs="Arial"/>
          <w:sz w:val="24"/>
          <w:szCs w:val="24"/>
        </w:rPr>
        <w:t>he</w:t>
      </w:r>
      <w:r w:rsidR="00C91009">
        <w:rPr>
          <w:rFonts w:ascii="Arial" w:hAnsi="Arial" w:cs="Arial"/>
          <w:sz w:val="24"/>
          <w:szCs w:val="24"/>
        </w:rPr>
        <w:t>se</w:t>
      </w:r>
      <w:r w:rsidR="002F6B79">
        <w:rPr>
          <w:rFonts w:ascii="Arial" w:hAnsi="Arial" w:cs="Arial"/>
          <w:sz w:val="24"/>
          <w:szCs w:val="24"/>
        </w:rPr>
        <w:t xml:space="preserve"> pupils </w:t>
      </w:r>
      <w:r w:rsidR="007F7907">
        <w:rPr>
          <w:rFonts w:ascii="Arial" w:hAnsi="Arial" w:cs="Arial"/>
          <w:sz w:val="24"/>
          <w:szCs w:val="24"/>
        </w:rPr>
        <w:t xml:space="preserve">should be left on the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‘Pupils’ T</w:t>
      </w:r>
      <w:r w:rsidR="002F6B79" w:rsidRPr="007F7907">
        <w:rPr>
          <w:rFonts w:ascii="Arial" w:hAnsi="Arial" w:cs="Arial"/>
          <w:color w:val="0070C0"/>
          <w:sz w:val="24"/>
          <w:szCs w:val="24"/>
        </w:rPr>
        <w:t>ab</w:t>
      </w:r>
      <w:r w:rsidR="002B7086" w:rsidRPr="007F7907">
        <w:rPr>
          <w:rFonts w:ascii="Arial" w:hAnsi="Arial" w:cs="Arial"/>
          <w:color w:val="0070C0"/>
          <w:sz w:val="24"/>
          <w:szCs w:val="24"/>
        </w:rPr>
        <w:t xml:space="preserve"> </w:t>
      </w:r>
      <w:r w:rsidR="006E1572">
        <w:rPr>
          <w:rFonts w:ascii="Arial" w:hAnsi="Arial" w:cs="Arial"/>
          <w:sz w:val="24"/>
          <w:szCs w:val="24"/>
        </w:rPr>
        <w:t>where their pupil k</w:t>
      </w:r>
      <w:r w:rsidR="002B7086">
        <w:rPr>
          <w:rFonts w:ascii="Arial" w:hAnsi="Arial" w:cs="Arial"/>
          <w:sz w:val="24"/>
          <w:szCs w:val="24"/>
        </w:rPr>
        <w:t xml:space="preserve">ey will remain </w:t>
      </w:r>
      <w:r w:rsidR="0016153D">
        <w:rPr>
          <w:rFonts w:ascii="Arial" w:hAnsi="Arial" w:cs="Arial"/>
          <w:sz w:val="24"/>
          <w:szCs w:val="24"/>
        </w:rPr>
        <w:t>yellow</w:t>
      </w:r>
      <w:r w:rsidR="002B7086">
        <w:rPr>
          <w:rFonts w:ascii="Arial" w:hAnsi="Arial" w:cs="Arial"/>
          <w:sz w:val="24"/>
          <w:szCs w:val="24"/>
        </w:rPr>
        <w:t xml:space="preserve"> in Column A</w:t>
      </w:r>
      <w:r w:rsidR="00C91009">
        <w:rPr>
          <w:rFonts w:ascii="Arial" w:hAnsi="Arial" w:cs="Arial"/>
          <w:sz w:val="24"/>
          <w:szCs w:val="24"/>
        </w:rPr>
        <w:t>.</w:t>
      </w:r>
      <w:r w:rsidR="002B7086" w:rsidRPr="002B7086">
        <w:rPr>
          <w:rFonts w:ascii="Arial" w:hAnsi="Arial" w:cs="Arial"/>
          <w:sz w:val="24"/>
          <w:szCs w:val="24"/>
        </w:rPr>
        <w:t xml:space="preserve"> </w:t>
      </w:r>
      <w:r w:rsidR="002B7086">
        <w:rPr>
          <w:rFonts w:ascii="Arial" w:hAnsi="Arial" w:cs="Arial"/>
          <w:sz w:val="24"/>
          <w:szCs w:val="24"/>
        </w:rPr>
        <w:t xml:space="preserve">They will not appear on the </w:t>
      </w:r>
      <w:r w:rsidR="002B7086" w:rsidRPr="007F7907">
        <w:rPr>
          <w:rFonts w:ascii="Arial" w:hAnsi="Arial" w:cs="Arial"/>
          <w:color w:val="0070C0"/>
          <w:sz w:val="24"/>
          <w:szCs w:val="24"/>
        </w:rPr>
        <w:t>‘Reconcilia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tion’ T</w:t>
      </w:r>
      <w:r w:rsidR="002B7086"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="0016153D">
        <w:rPr>
          <w:rFonts w:ascii="Arial" w:hAnsi="Arial" w:cs="Arial"/>
          <w:sz w:val="24"/>
          <w:szCs w:val="24"/>
        </w:rPr>
        <w:t>until they have a pupil k</w:t>
      </w:r>
      <w:r w:rsidR="002B7086">
        <w:rPr>
          <w:rFonts w:ascii="Arial" w:hAnsi="Arial" w:cs="Arial"/>
          <w:sz w:val="24"/>
          <w:szCs w:val="24"/>
        </w:rPr>
        <w:t>ey which should be generated the follo</w:t>
      </w:r>
      <w:r w:rsidR="0016153D">
        <w:rPr>
          <w:rFonts w:ascii="Arial" w:hAnsi="Arial" w:cs="Arial"/>
          <w:sz w:val="24"/>
          <w:szCs w:val="24"/>
        </w:rPr>
        <w:t>wing month and included in the monthly s</w:t>
      </w:r>
      <w:r w:rsidR="002B7086">
        <w:rPr>
          <w:rFonts w:ascii="Arial" w:hAnsi="Arial" w:cs="Arial"/>
          <w:sz w:val="24"/>
          <w:szCs w:val="24"/>
        </w:rPr>
        <w:t>tatement.</w:t>
      </w:r>
    </w:p>
    <w:p w:rsidR="00C91009" w:rsidRDefault="00C91009" w:rsidP="00C91009">
      <w:proofErr w:type="gramStart"/>
      <w:r w:rsidRPr="00A17C49">
        <w:rPr>
          <w:rFonts w:ascii="Arial" w:hAnsi="Arial" w:cs="Arial"/>
          <w:sz w:val="24"/>
          <w:szCs w:val="24"/>
        </w:rPr>
        <w:t xml:space="preserve">Once </w:t>
      </w:r>
      <w:r>
        <w:rPr>
          <w:rFonts w:ascii="Arial" w:hAnsi="Arial" w:cs="Arial"/>
          <w:sz w:val="24"/>
          <w:szCs w:val="24"/>
        </w:rPr>
        <w:t xml:space="preserve">the </w:t>
      </w:r>
      <w:r w:rsidRPr="007F7907">
        <w:rPr>
          <w:rFonts w:ascii="Arial" w:hAnsi="Arial" w:cs="Arial"/>
          <w:color w:val="0070C0"/>
          <w:sz w:val="24"/>
          <w:szCs w:val="24"/>
        </w:rPr>
        <w:t>‘Pupil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s’ T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>
        <w:rPr>
          <w:rFonts w:ascii="Arial" w:hAnsi="Arial" w:cs="Arial"/>
          <w:sz w:val="24"/>
          <w:szCs w:val="24"/>
        </w:rPr>
        <w:t>has been updated</w:t>
      </w:r>
      <w:r w:rsidRPr="00A17C49">
        <w:rPr>
          <w:rFonts w:ascii="Arial" w:hAnsi="Arial" w:cs="Arial"/>
          <w:sz w:val="24"/>
          <w:szCs w:val="24"/>
        </w:rPr>
        <w:t>, any coloured cells (</w:t>
      </w:r>
      <w:r w:rsidRPr="002F6B79">
        <w:rPr>
          <w:rFonts w:ascii="Arial" w:hAnsi="Arial" w:cs="Arial"/>
          <w:color w:val="FF0000"/>
          <w:sz w:val="24"/>
          <w:szCs w:val="24"/>
        </w:rPr>
        <w:t>red</w:t>
      </w:r>
      <w:r w:rsidRPr="00A17C49">
        <w:rPr>
          <w:rFonts w:ascii="Arial" w:hAnsi="Arial" w:cs="Arial"/>
          <w:sz w:val="24"/>
          <w:szCs w:val="24"/>
        </w:rPr>
        <w:t xml:space="preserve">, </w:t>
      </w:r>
      <w:r w:rsidR="006E1572">
        <w:rPr>
          <w:rFonts w:ascii="Arial" w:hAnsi="Arial" w:cs="Arial"/>
          <w:color w:val="E36C0A" w:themeColor="accent6" w:themeShade="BF"/>
          <w:sz w:val="24"/>
          <w:szCs w:val="24"/>
        </w:rPr>
        <w:t xml:space="preserve">yellow </w:t>
      </w:r>
      <w:r w:rsidR="006E1572" w:rsidRPr="00A17C49">
        <w:rPr>
          <w:rFonts w:ascii="Arial" w:hAnsi="Arial" w:cs="Arial"/>
          <w:sz w:val="24"/>
          <w:szCs w:val="24"/>
        </w:rPr>
        <w:t>or</w:t>
      </w:r>
      <w:r>
        <w:rPr>
          <w:rFonts w:ascii="Arial" w:hAnsi="Arial" w:cs="Arial"/>
          <w:sz w:val="24"/>
          <w:szCs w:val="24"/>
        </w:rPr>
        <w:t xml:space="preserve"> </w:t>
      </w:r>
      <w:r w:rsidRPr="002F6B79">
        <w:rPr>
          <w:rFonts w:ascii="Arial" w:hAnsi="Arial" w:cs="Arial"/>
          <w:color w:val="0070C0"/>
          <w:sz w:val="24"/>
          <w:szCs w:val="24"/>
        </w:rPr>
        <w:t>blue</w:t>
      </w:r>
      <w:r>
        <w:rPr>
          <w:rFonts w:ascii="Arial" w:hAnsi="Arial" w:cs="Arial"/>
          <w:sz w:val="24"/>
          <w:szCs w:val="24"/>
        </w:rPr>
        <w:t xml:space="preserve">) should now be white (unless there are pupils awaiting pupil keys on the ‘Pupils tab’) and the 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‘Reconciliation’ 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>T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>
        <w:rPr>
          <w:rFonts w:ascii="Arial" w:hAnsi="Arial" w:cs="Arial"/>
          <w:sz w:val="24"/>
          <w:szCs w:val="24"/>
        </w:rPr>
        <w:t>should be checked for any variances.</w:t>
      </w:r>
      <w:proofErr w:type="gramEnd"/>
    </w:p>
    <w:p w:rsidR="00ED720E" w:rsidRDefault="00ED720E" w:rsidP="00A17C49"/>
    <w:p w:rsidR="005261D9" w:rsidRDefault="005261D9" w:rsidP="00A17C49"/>
    <w:p w:rsidR="005261D9" w:rsidRDefault="005261D9" w:rsidP="00A17C49"/>
    <w:p w:rsidR="00A11C14" w:rsidRDefault="00A11C14" w:rsidP="00A17C49"/>
    <w:p w:rsidR="00A11C14" w:rsidRDefault="00A11C14" w:rsidP="00A17C49"/>
    <w:p w:rsidR="005261D9" w:rsidRPr="00091F11" w:rsidRDefault="005261D9" w:rsidP="00A17C49">
      <w:pPr>
        <w:pStyle w:val="Heading1"/>
        <w:rPr>
          <w:u w:val="single"/>
        </w:rPr>
      </w:pPr>
      <w:bookmarkStart w:id="24" w:name="_Toc444590691"/>
      <w:r w:rsidRPr="00091F11">
        <w:rPr>
          <w:u w:val="single"/>
        </w:rPr>
        <w:lastRenderedPageBreak/>
        <w:t>‘Reconciliation’ tab</w:t>
      </w:r>
      <w:bookmarkEnd w:id="24"/>
    </w:p>
    <w:p w:rsidR="005261D9" w:rsidRPr="005261D9" w:rsidRDefault="005261D9" w:rsidP="005261D9"/>
    <w:p w:rsidR="002B7086" w:rsidRDefault="00CE5FD0" w:rsidP="00DE3ED3">
      <w:pPr>
        <w:rPr>
          <w:rFonts w:ascii="Arial" w:hAnsi="Arial" w:cs="Arial"/>
          <w:sz w:val="24"/>
          <w:szCs w:val="24"/>
        </w:rPr>
      </w:pPr>
      <w:r w:rsidRPr="0082355B">
        <w:rPr>
          <w:rFonts w:ascii="Arial" w:hAnsi="Arial" w:cs="Arial"/>
          <w:sz w:val="24"/>
          <w:szCs w:val="24"/>
        </w:rPr>
        <w:t xml:space="preserve">The </w:t>
      </w:r>
      <w:r w:rsidR="00CE7370" w:rsidRPr="001A2140">
        <w:rPr>
          <w:rFonts w:ascii="Arial" w:hAnsi="Arial" w:cs="Arial"/>
          <w:color w:val="0070C0"/>
          <w:sz w:val="24"/>
          <w:szCs w:val="24"/>
        </w:rPr>
        <w:t>‘R</w:t>
      </w:r>
      <w:r w:rsidRPr="001A2140">
        <w:rPr>
          <w:rFonts w:ascii="Arial" w:hAnsi="Arial" w:cs="Arial"/>
          <w:color w:val="0070C0"/>
          <w:sz w:val="24"/>
          <w:szCs w:val="24"/>
        </w:rPr>
        <w:t>econciliation</w:t>
      </w:r>
      <w:r w:rsidR="00CE7370" w:rsidRPr="001A2140">
        <w:rPr>
          <w:rFonts w:ascii="Arial" w:hAnsi="Arial" w:cs="Arial"/>
          <w:color w:val="0070C0"/>
          <w:sz w:val="24"/>
          <w:szCs w:val="24"/>
        </w:rPr>
        <w:t>’</w:t>
      </w:r>
      <w:r w:rsidR="00E83DE2">
        <w:rPr>
          <w:rFonts w:ascii="Arial" w:hAnsi="Arial" w:cs="Arial"/>
          <w:color w:val="0070C0"/>
          <w:sz w:val="24"/>
          <w:szCs w:val="24"/>
        </w:rPr>
        <w:t xml:space="preserve"> T</w:t>
      </w:r>
      <w:r w:rsidRPr="001A2140">
        <w:rPr>
          <w:rFonts w:ascii="Arial" w:hAnsi="Arial" w:cs="Arial"/>
          <w:color w:val="0070C0"/>
          <w:sz w:val="24"/>
          <w:szCs w:val="24"/>
        </w:rPr>
        <w:t xml:space="preserve">ab </w:t>
      </w:r>
      <w:r w:rsidR="002B7086">
        <w:rPr>
          <w:rFonts w:ascii="Arial" w:hAnsi="Arial" w:cs="Arial"/>
          <w:sz w:val="24"/>
          <w:szCs w:val="24"/>
        </w:rPr>
        <w:t xml:space="preserve">picks up the pupils and </w:t>
      </w:r>
      <w:r w:rsidR="001A2140">
        <w:rPr>
          <w:rFonts w:ascii="Arial" w:hAnsi="Arial" w:cs="Arial"/>
          <w:sz w:val="24"/>
          <w:szCs w:val="24"/>
        </w:rPr>
        <w:t xml:space="preserve">their associated </w:t>
      </w:r>
      <w:r w:rsidR="002B7086">
        <w:rPr>
          <w:rFonts w:ascii="Arial" w:hAnsi="Arial" w:cs="Arial"/>
          <w:sz w:val="24"/>
          <w:szCs w:val="24"/>
        </w:rPr>
        <w:t xml:space="preserve">payments from the </w:t>
      </w:r>
      <w:r w:rsidR="00E83DE2">
        <w:rPr>
          <w:rFonts w:ascii="Arial" w:hAnsi="Arial" w:cs="Arial"/>
          <w:color w:val="0070C0"/>
          <w:sz w:val="24"/>
          <w:szCs w:val="24"/>
        </w:rPr>
        <w:t>‘Monthly Statement’ T</w:t>
      </w:r>
      <w:r w:rsidR="002B7086" w:rsidRPr="001A2140">
        <w:rPr>
          <w:rFonts w:ascii="Arial" w:hAnsi="Arial" w:cs="Arial"/>
          <w:color w:val="0070C0"/>
          <w:sz w:val="24"/>
          <w:szCs w:val="24"/>
        </w:rPr>
        <w:t>ab</w:t>
      </w:r>
      <w:r w:rsidR="001A2140" w:rsidRPr="001A2140">
        <w:rPr>
          <w:rFonts w:ascii="Arial" w:hAnsi="Arial" w:cs="Arial"/>
          <w:color w:val="0070C0"/>
          <w:sz w:val="24"/>
          <w:szCs w:val="24"/>
        </w:rPr>
        <w:t xml:space="preserve"> </w:t>
      </w:r>
      <w:r w:rsidR="001A2140">
        <w:rPr>
          <w:rFonts w:ascii="Arial" w:hAnsi="Arial" w:cs="Arial"/>
          <w:sz w:val="24"/>
          <w:szCs w:val="24"/>
        </w:rPr>
        <w:t>and then compares those pupils’</w:t>
      </w:r>
      <w:r w:rsidR="009113B6">
        <w:rPr>
          <w:rFonts w:ascii="Arial" w:hAnsi="Arial" w:cs="Arial"/>
          <w:sz w:val="24"/>
          <w:szCs w:val="24"/>
        </w:rPr>
        <w:t xml:space="preserve"> </w:t>
      </w:r>
      <w:r w:rsidR="001A2140">
        <w:rPr>
          <w:rFonts w:ascii="Arial" w:hAnsi="Arial" w:cs="Arial"/>
          <w:sz w:val="24"/>
          <w:szCs w:val="24"/>
        </w:rPr>
        <w:t xml:space="preserve">payments to the forecasts from the </w:t>
      </w:r>
      <w:r w:rsidR="001A2140" w:rsidRPr="001A2140">
        <w:rPr>
          <w:rFonts w:ascii="Arial" w:hAnsi="Arial" w:cs="Arial"/>
          <w:color w:val="0070C0"/>
          <w:sz w:val="24"/>
          <w:szCs w:val="24"/>
        </w:rPr>
        <w:t xml:space="preserve">‘Pupils’ </w:t>
      </w:r>
      <w:r w:rsidR="00E83DE2">
        <w:rPr>
          <w:rFonts w:ascii="Arial" w:hAnsi="Arial" w:cs="Arial"/>
          <w:color w:val="0070C0"/>
          <w:sz w:val="24"/>
          <w:szCs w:val="24"/>
        </w:rPr>
        <w:t>T</w:t>
      </w:r>
      <w:r w:rsidR="001A2140" w:rsidRPr="001A2140">
        <w:rPr>
          <w:rFonts w:ascii="Arial" w:hAnsi="Arial" w:cs="Arial"/>
          <w:color w:val="0070C0"/>
          <w:sz w:val="24"/>
          <w:szCs w:val="24"/>
        </w:rPr>
        <w:t>ab</w:t>
      </w:r>
      <w:r w:rsidR="001A2140">
        <w:rPr>
          <w:rFonts w:ascii="Arial" w:hAnsi="Arial" w:cs="Arial"/>
          <w:sz w:val="24"/>
          <w:szCs w:val="24"/>
        </w:rPr>
        <w:t>.</w:t>
      </w:r>
      <w:r w:rsidR="001A2140" w:rsidRPr="001A2140">
        <w:rPr>
          <w:rFonts w:ascii="Arial" w:hAnsi="Arial" w:cs="Arial"/>
          <w:sz w:val="24"/>
          <w:szCs w:val="24"/>
        </w:rPr>
        <w:t xml:space="preserve"> </w:t>
      </w:r>
      <w:r w:rsidR="001A2140">
        <w:rPr>
          <w:rFonts w:ascii="Arial" w:hAnsi="Arial" w:cs="Arial"/>
          <w:sz w:val="24"/>
          <w:szCs w:val="24"/>
        </w:rPr>
        <w:t>Any differences are then shown in the Variance columns.</w:t>
      </w:r>
    </w:p>
    <w:p w:rsidR="002B7086" w:rsidRDefault="00746897" w:rsidP="00DE3E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Only those pupils on the monthly s</w:t>
      </w:r>
      <w:r w:rsidR="001A2140">
        <w:rPr>
          <w:rFonts w:ascii="Arial" w:hAnsi="Arial" w:cs="Arial"/>
          <w:sz w:val="24"/>
          <w:szCs w:val="24"/>
        </w:rPr>
        <w:t xml:space="preserve">tatement are picked up on the </w:t>
      </w:r>
      <w:r w:rsidR="00E83DE2">
        <w:rPr>
          <w:rFonts w:ascii="Arial" w:hAnsi="Arial" w:cs="Arial"/>
          <w:color w:val="0070C0"/>
          <w:sz w:val="24"/>
          <w:szCs w:val="24"/>
        </w:rPr>
        <w:t>‘Reconciliation’ T</w:t>
      </w:r>
      <w:r w:rsidR="001A2140" w:rsidRPr="001A2140">
        <w:rPr>
          <w:rFonts w:ascii="Arial" w:hAnsi="Arial" w:cs="Arial"/>
          <w:color w:val="0070C0"/>
          <w:sz w:val="24"/>
          <w:szCs w:val="24"/>
        </w:rPr>
        <w:t>ab</w:t>
      </w:r>
      <w:r w:rsidR="009113B6">
        <w:rPr>
          <w:rFonts w:ascii="Arial" w:hAnsi="Arial" w:cs="Arial"/>
          <w:sz w:val="24"/>
          <w:szCs w:val="24"/>
        </w:rPr>
        <w:t>. So schools awaiting pupils</w:t>
      </w:r>
      <w:r w:rsidR="009113B6" w:rsidRPr="001A2140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be included in monthly s</w:t>
      </w:r>
      <w:r w:rsidR="009113B6">
        <w:rPr>
          <w:rFonts w:ascii="Arial" w:hAnsi="Arial" w:cs="Arial"/>
          <w:sz w:val="24"/>
          <w:szCs w:val="24"/>
        </w:rPr>
        <w:t>tatements won’</w:t>
      </w:r>
      <w:r w:rsidR="00E83DE2">
        <w:rPr>
          <w:rFonts w:ascii="Arial" w:hAnsi="Arial" w:cs="Arial"/>
          <w:sz w:val="24"/>
          <w:szCs w:val="24"/>
        </w:rPr>
        <w:t xml:space="preserve">t see the </w:t>
      </w:r>
      <w:r w:rsidR="009113B6">
        <w:rPr>
          <w:rFonts w:ascii="Arial" w:hAnsi="Arial" w:cs="Arial"/>
          <w:sz w:val="24"/>
          <w:szCs w:val="24"/>
        </w:rPr>
        <w:t>excess pupils from the</w:t>
      </w:r>
      <w:r w:rsidR="00E83DE2">
        <w:rPr>
          <w:rFonts w:ascii="Arial" w:hAnsi="Arial" w:cs="Arial"/>
          <w:sz w:val="24"/>
          <w:szCs w:val="24"/>
        </w:rPr>
        <w:t>ir</w:t>
      </w:r>
      <w:r w:rsidR="009113B6">
        <w:rPr>
          <w:rFonts w:ascii="Arial" w:hAnsi="Arial" w:cs="Arial"/>
          <w:sz w:val="24"/>
          <w:szCs w:val="24"/>
        </w:rPr>
        <w:t xml:space="preserve"> ‘</w:t>
      </w:r>
      <w:r w:rsidR="00E83DE2">
        <w:rPr>
          <w:rFonts w:ascii="Arial" w:hAnsi="Arial" w:cs="Arial"/>
          <w:color w:val="0070C0"/>
          <w:sz w:val="24"/>
          <w:szCs w:val="24"/>
        </w:rPr>
        <w:t>Pupils’ T</w:t>
      </w:r>
      <w:r w:rsidR="009113B6" w:rsidRPr="001A2140">
        <w:rPr>
          <w:rFonts w:ascii="Arial" w:hAnsi="Arial" w:cs="Arial"/>
          <w:color w:val="0070C0"/>
          <w:sz w:val="24"/>
          <w:szCs w:val="24"/>
        </w:rPr>
        <w:t>ab</w:t>
      </w:r>
      <w:r w:rsidR="009113B6">
        <w:rPr>
          <w:rFonts w:ascii="Arial" w:hAnsi="Arial" w:cs="Arial"/>
          <w:color w:val="0070C0"/>
          <w:sz w:val="24"/>
          <w:szCs w:val="24"/>
        </w:rPr>
        <w:t xml:space="preserve"> </w:t>
      </w:r>
      <w:r w:rsidR="009113B6" w:rsidRPr="009113B6">
        <w:rPr>
          <w:rFonts w:ascii="Arial" w:hAnsi="Arial" w:cs="Arial"/>
          <w:sz w:val="24"/>
          <w:szCs w:val="24"/>
        </w:rPr>
        <w:t xml:space="preserve">appearing in </w:t>
      </w:r>
      <w:r w:rsidR="009113B6">
        <w:rPr>
          <w:rFonts w:ascii="Arial" w:hAnsi="Arial" w:cs="Arial"/>
          <w:sz w:val="24"/>
          <w:szCs w:val="24"/>
        </w:rPr>
        <w:t>the reconciliation and will need to make a separate note of any of these variances</w:t>
      </w:r>
    </w:p>
    <w:p w:rsidR="003C53EA" w:rsidRDefault="00CE7370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C53EA">
        <w:rPr>
          <w:rFonts w:ascii="Arial" w:hAnsi="Arial" w:cs="Arial"/>
          <w:sz w:val="24"/>
          <w:szCs w:val="24"/>
        </w:rPr>
        <w:t xml:space="preserve">nsure the correct statement month is selected using the drop down </w:t>
      </w:r>
      <w:r w:rsidR="00CA3B29">
        <w:rPr>
          <w:rFonts w:ascii="Arial" w:hAnsi="Arial" w:cs="Arial"/>
          <w:sz w:val="24"/>
          <w:szCs w:val="24"/>
        </w:rPr>
        <w:t>menu</w:t>
      </w:r>
      <w:r w:rsidR="003C53EA">
        <w:rPr>
          <w:rFonts w:ascii="Arial" w:hAnsi="Arial" w:cs="Arial"/>
          <w:sz w:val="24"/>
          <w:szCs w:val="24"/>
        </w:rPr>
        <w:t xml:space="preserve"> in cell A3</w:t>
      </w:r>
      <w:r w:rsidR="005261D9">
        <w:rPr>
          <w:rFonts w:ascii="Arial" w:hAnsi="Arial" w:cs="Arial"/>
          <w:sz w:val="24"/>
          <w:szCs w:val="24"/>
        </w:rPr>
        <w:t>.</w:t>
      </w:r>
    </w:p>
    <w:p w:rsidR="001F1140" w:rsidRDefault="001F1140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E58201B" wp14:editId="35D46FC5">
                <wp:simplePos x="0" y="0"/>
                <wp:positionH relativeFrom="column">
                  <wp:posOffset>21590</wp:posOffset>
                </wp:positionH>
                <wp:positionV relativeFrom="paragraph">
                  <wp:posOffset>198755</wp:posOffset>
                </wp:positionV>
                <wp:extent cx="1143000" cy="1175385"/>
                <wp:effectExtent l="114300" t="114300" r="133350" b="139065"/>
                <wp:wrapNone/>
                <wp:docPr id="880" name="Rounded Rectangle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75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0" o:spid="_x0000_s1026" style="position:absolute;margin-left:1.7pt;margin-top:15.65pt;width:90pt;height:92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A2469C" wp14:editId="4D7BB83F">
            <wp:extent cx="3563007" cy="1781503"/>
            <wp:effectExtent l="19050" t="19050" r="18415" b="2857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088" cy="178504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F11" w:rsidRDefault="00091F11" w:rsidP="007B5253">
      <w:pPr>
        <w:rPr>
          <w:rFonts w:ascii="Arial" w:hAnsi="Arial" w:cs="Arial"/>
          <w:sz w:val="24"/>
          <w:szCs w:val="24"/>
        </w:rPr>
      </w:pPr>
    </w:p>
    <w:p w:rsidR="00404794" w:rsidRDefault="00CA3B29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 righ</w:t>
      </w:r>
      <w:r w:rsidR="007B3AEC">
        <w:rPr>
          <w:rFonts w:ascii="Arial" w:hAnsi="Arial" w:cs="Arial"/>
          <w:sz w:val="24"/>
          <w:szCs w:val="24"/>
        </w:rPr>
        <w:t>t of the drop down menu, cells G1 and G</w:t>
      </w:r>
      <w:r>
        <w:rPr>
          <w:rFonts w:ascii="Arial" w:hAnsi="Arial" w:cs="Arial"/>
          <w:sz w:val="24"/>
          <w:szCs w:val="24"/>
        </w:rPr>
        <w:t xml:space="preserve">2 perform another check to reconcile the </w:t>
      </w:r>
      <w:r w:rsidR="00CE5FD0">
        <w:rPr>
          <w:rFonts w:ascii="Arial" w:hAnsi="Arial" w:cs="Arial"/>
          <w:sz w:val="24"/>
          <w:szCs w:val="24"/>
        </w:rPr>
        <w:t>number of pupils on t</w:t>
      </w:r>
      <w:r w:rsidR="005261D9">
        <w:rPr>
          <w:rFonts w:ascii="Arial" w:hAnsi="Arial" w:cs="Arial"/>
          <w:sz w:val="24"/>
          <w:szCs w:val="24"/>
        </w:rPr>
        <w:t xml:space="preserve">he 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‘P</w:t>
      </w:r>
      <w:r w:rsidR="005261D9" w:rsidRPr="007F7907">
        <w:rPr>
          <w:rFonts w:ascii="Arial" w:hAnsi="Arial" w:cs="Arial"/>
          <w:color w:val="0070C0"/>
          <w:sz w:val="24"/>
          <w:szCs w:val="24"/>
        </w:rPr>
        <w:t>upil</w:t>
      </w:r>
      <w:r w:rsidR="008A3FF1" w:rsidRPr="007F7907">
        <w:rPr>
          <w:rFonts w:ascii="Arial" w:hAnsi="Arial" w:cs="Arial"/>
          <w:color w:val="0070C0"/>
          <w:sz w:val="24"/>
          <w:szCs w:val="24"/>
        </w:rPr>
        <w:t>s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’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 xml:space="preserve"> T</w:t>
      </w:r>
      <w:r w:rsidR="005261D9"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 w:rsidR="005261D9">
        <w:rPr>
          <w:rFonts w:ascii="Arial" w:hAnsi="Arial" w:cs="Arial"/>
          <w:sz w:val="24"/>
          <w:szCs w:val="24"/>
        </w:rPr>
        <w:t>to the number of pupils</w:t>
      </w:r>
      <w:r w:rsidR="00CE5FD0">
        <w:rPr>
          <w:rFonts w:ascii="Arial" w:hAnsi="Arial" w:cs="Arial"/>
          <w:sz w:val="24"/>
          <w:szCs w:val="24"/>
        </w:rPr>
        <w:t xml:space="preserve"> on the 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‘R</w:t>
      </w:r>
      <w:r w:rsidR="00CE5FD0" w:rsidRPr="007F7907">
        <w:rPr>
          <w:rFonts w:ascii="Arial" w:hAnsi="Arial" w:cs="Arial"/>
          <w:color w:val="0070C0"/>
          <w:sz w:val="24"/>
          <w:szCs w:val="24"/>
        </w:rPr>
        <w:t>econciliation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’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 xml:space="preserve"> T</w:t>
      </w:r>
      <w:r w:rsidR="00CE5FD0" w:rsidRPr="007F7907">
        <w:rPr>
          <w:rFonts w:ascii="Arial" w:hAnsi="Arial" w:cs="Arial"/>
          <w:color w:val="0070C0"/>
          <w:sz w:val="24"/>
          <w:szCs w:val="24"/>
        </w:rPr>
        <w:t>ab</w:t>
      </w:r>
      <w:r w:rsidR="00CE5FD0">
        <w:rPr>
          <w:rFonts w:ascii="Arial" w:hAnsi="Arial" w:cs="Arial"/>
          <w:sz w:val="24"/>
          <w:szCs w:val="24"/>
        </w:rPr>
        <w:t xml:space="preserve">. If there is a difference between the two figures then </w:t>
      </w:r>
      <w:r w:rsidR="00813A09">
        <w:rPr>
          <w:rFonts w:ascii="Arial" w:hAnsi="Arial" w:cs="Arial"/>
          <w:sz w:val="24"/>
          <w:szCs w:val="24"/>
        </w:rPr>
        <w:t xml:space="preserve">the cells will turn </w:t>
      </w:r>
      <w:r w:rsidR="00813A09" w:rsidRPr="00813A09">
        <w:rPr>
          <w:rFonts w:ascii="Arial" w:hAnsi="Arial" w:cs="Arial"/>
          <w:b/>
          <w:color w:val="FF0000"/>
          <w:sz w:val="24"/>
          <w:szCs w:val="24"/>
        </w:rPr>
        <w:t>RED</w:t>
      </w:r>
      <w:r w:rsidR="00404794">
        <w:rPr>
          <w:rFonts w:ascii="Arial" w:hAnsi="Arial" w:cs="Arial"/>
          <w:sz w:val="24"/>
          <w:szCs w:val="24"/>
        </w:rPr>
        <w:t>.</w:t>
      </w:r>
      <w:r w:rsidR="008A3FF1">
        <w:rPr>
          <w:rFonts w:ascii="Arial" w:hAnsi="Arial" w:cs="Arial"/>
          <w:sz w:val="24"/>
          <w:szCs w:val="24"/>
        </w:rPr>
        <w:t xml:space="preserve"> </w:t>
      </w:r>
    </w:p>
    <w:p w:rsidR="008A3FF1" w:rsidRPr="00404794" w:rsidRDefault="001F1140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CE96FC3" wp14:editId="02716F20">
                <wp:simplePos x="0" y="0"/>
                <wp:positionH relativeFrom="column">
                  <wp:posOffset>4997669</wp:posOffset>
                </wp:positionH>
                <wp:positionV relativeFrom="paragraph">
                  <wp:posOffset>87016</wp:posOffset>
                </wp:positionV>
                <wp:extent cx="685165" cy="425669"/>
                <wp:effectExtent l="114300" t="114300" r="133985" b="1270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256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393.5pt;margin-top:6.85pt;width:53.95pt;height:3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F633C1B" wp14:editId="5D05AD3A">
            <wp:extent cx="5754414" cy="519461"/>
            <wp:effectExtent l="19050" t="19050" r="17780" b="1397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2034" cy="52466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F1" w:rsidRDefault="00404794" w:rsidP="007B5253">
      <w:pPr>
        <w:rPr>
          <w:rFonts w:ascii="Arial" w:hAnsi="Arial" w:cs="Arial"/>
          <w:sz w:val="24"/>
          <w:szCs w:val="24"/>
        </w:rPr>
      </w:pPr>
      <w:r w:rsidRPr="00E83DE2">
        <w:rPr>
          <w:rFonts w:ascii="Arial" w:hAnsi="Arial" w:cs="Arial"/>
          <w:sz w:val="24"/>
          <w:szCs w:val="24"/>
        </w:rPr>
        <w:t>T</w:t>
      </w:r>
      <w:r w:rsidR="005261D9" w:rsidRPr="00E83DE2">
        <w:rPr>
          <w:rFonts w:ascii="Arial" w:hAnsi="Arial" w:cs="Arial"/>
          <w:sz w:val="24"/>
          <w:szCs w:val="24"/>
        </w:rPr>
        <w:t xml:space="preserve">his </w:t>
      </w:r>
      <w:r w:rsidR="00746897">
        <w:rPr>
          <w:rFonts w:ascii="Arial" w:hAnsi="Arial" w:cs="Arial"/>
          <w:sz w:val="24"/>
          <w:szCs w:val="24"/>
        </w:rPr>
        <w:t>may</w:t>
      </w:r>
      <w:r w:rsidR="008A3FF1" w:rsidRPr="00E83DE2">
        <w:rPr>
          <w:rFonts w:ascii="Arial" w:hAnsi="Arial" w:cs="Arial"/>
          <w:sz w:val="24"/>
          <w:szCs w:val="24"/>
        </w:rPr>
        <w:t xml:space="preserve">be because the school has intentionally left pupils on the </w:t>
      </w:r>
      <w:r w:rsidR="008A3FF1" w:rsidRPr="00E83DE2">
        <w:rPr>
          <w:rFonts w:ascii="Arial" w:hAnsi="Arial" w:cs="Arial"/>
          <w:color w:val="0070C0"/>
          <w:sz w:val="24"/>
          <w:szCs w:val="24"/>
        </w:rPr>
        <w:t>‘</w:t>
      </w:r>
      <w:r w:rsidR="007F7907" w:rsidRPr="00E83DE2">
        <w:rPr>
          <w:rFonts w:ascii="Arial" w:hAnsi="Arial" w:cs="Arial"/>
          <w:color w:val="0070C0"/>
          <w:sz w:val="24"/>
          <w:szCs w:val="24"/>
        </w:rPr>
        <w:t>Pupils’ T</w:t>
      </w:r>
      <w:r w:rsidR="008A3FF1" w:rsidRPr="00E83DE2">
        <w:rPr>
          <w:rFonts w:ascii="Arial" w:hAnsi="Arial" w:cs="Arial"/>
          <w:color w:val="0070C0"/>
          <w:sz w:val="24"/>
          <w:szCs w:val="24"/>
        </w:rPr>
        <w:t xml:space="preserve">ab </w:t>
      </w:r>
      <w:r w:rsidR="008A3FF1" w:rsidRPr="00E83DE2">
        <w:rPr>
          <w:rFonts w:ascii="Arial" w:hAnsi="Arial" w:cs="Arial"/>
          <w:sz w:val="24"/>
          <w:szCs w:val="24"/>
        </w:rPr>
        <w:t>that are expected to be included in t</w:t>
      </w:r>
      <w:r w:rsidRPr="00E83DE2">
        <w:rPr>
          <w:rFonts w:ascii="Arial" w:hAnsi="Arial" w:cs="Arial"/>
          <w:sz w:val="24"/>
          <w:szCs w:val="24"/>
        </w:rPr>
        <w:t>he</w:t>
      </w:r>
      <w:r w:rsidR="008A3FF1" w:rsidRPr="00E83DE2">
        <w:rPr>
          <w:rFonts w:ascii="Arial" w:hAnsi="Arial" w:cs="Arial"/>
          <w:sz w:val="24"/>
          <w:szCs w:val="24"/>
        </w:rPr>
        <w:t xml:space="preserve"> next</w:t>
      </w:r>
      <w:r w:rsidR="00746897">
        <w:rPr>
          <w:rFonts w:ascii="Arial" w:hAnsi="Arial" w:cs="Arial"/>
          <w:sz w:val="24"/>
          <w:szCs w:val="24"/>
        </w:rPr>
        <w:t xml:space="preserve"> monthly s</w:t>
      </w:r>
      <w:r w:rsidRPr="00E83DE2">
        <w:rPr>
          <w:rFonts w:ascii="Arial" w:hAnsi="Arial" w:cs="Arial"/>
          <w:sz w:val="24"/>
          <w:szCs w:val="24"/>
        </w:rPr>
        <w:t>tatement.</w:t>
      </w:r>
      <w:r w:rsidR="008A3FF1" w:rsidRPr="00E83DE2">
        <w:rPr>
          <w:rFonts w:ascii="Arial" w:hAnsi="Arial" w:cs="Arial"/>
          <w:sz w:val="24"/>
          <w:szCs w:val="24"/>
        </w:rPr>
        <w:t xml:space="preserve"> If this is the case then no further investigation is needed and </w:t>
      </w:r>
      <w:r w:rsidR="007B3AEC">
        <w:rPr>
          <w:rFonts w:ascii="Arial" w:hAnsi="Arial" w:cs="Arial"/>
          <w:sz w:val="24"/>
          <w:szCs w:val="24"/>
        </w:rPr>
        <w:t>cells G1 and G</w:t>
      </w:r>
      <w:r w:rsidR="00E83DE2" w:rsidRPr="00E83DE2">
        <w:rPr>
          <w:rFonts w:ascii="Arial" w:hAnsi="Arial" w:cs="Arial"/>
          <w:sz w:val="24"/>
          <w:szCs w:val="24"/>
        </w:rPr>
        <w:t>2 wi</w:t>
      </w:r>
      <w:r w:rsidR="00746897">
        <w:rPr>
          <w:rFonts w:ascii="Arial" w:hAnsi="Arial" w:cs="Arial"/>
          <w:sz w:val="24"/>
          <w:szCs w:val="24"/>
        </w:rPr>
        <w:t>ll remain red until an updated monthly s</w:t>
      </w:r>
      <w:r w:rsidR="00E83DE2" w:rsidRPr="00E83DE2">
        <w:rPr>
          <w:rFonts w:ascii="Arial" w:hAnsi="Arial" w:cs="Arial"/>
          <w:sz w:val="24"/>
          <w:szCs w:val="24"/>
        </w:rPr>
        <w:t>tatement is received the following month</w:t>
      </w:r>
      <w:r w:rsidR="00FA1591">
        <w:rPr>
          <w:rFonts w:ascii="Arial" w:hAnsi="Arial" w:cs="Arial"/>
          <w:sz w:val="24"/>
          <w:szCs w:val="24"/>
        </w:rPr>
        <w:t xml:space="preserve">. </w:t>
      </w:r>
      <w:r w:rsidR="00FA1591" w:rsidRPr="00E83DE2">
        <w:rPr>
          <w:rFonts w:ascii="Arial" w:hAnsi="Arial" w:cs="Arial"/>
          <w:sz w:val="24"/>
          <w:szCs w:val="24"/>
        </w:rPr>
        <w:t>Once the pupil numbers match the red highlights will disappear</w:t>
      </w:r>
    </w:p>
    <w:p w:rsidR="00FA1591" w:rsidRPr="00E83DE2" w:rsidRDefault="00FA1591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74818DC" wp14:editId="13EE70E3">
                <wp:simplePos x="0" y="0"/>
                <wp:positionH relativeFrom="column">
                  <wp:posOffset>5092065</wp:posOffset>
                </wp:positionH>
                <wp:positionV relativeFrom="paragraph">
                  <wp:posOffset>146050</wp:posOffset>
                </wp:positionV>
                <wp:extent cx="685165" cy="457200"/>
                <wp:effectExtent l="114300" t="114300" r="133985" b="13335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3" o:spid="_x0000_s1026" style="position:absolute;margin-left:400.95pt;margin-top:11.5pt;width:53.9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36CAB5C" wp14:editId="3AF6C09D">
            <wp:extent cx="5731510" cy="643229"/>
            <wp:effectExtent l="19050" t="19050" r="21590" b="2413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64322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91" w:rsidRDefault="00FA1591" w:rsidP="007B5253">
      <w:pPr>
        <w:rPr>
          <w:rFonts w:ascii="Arial" w:hAnsi="Arial" w:cs="Arial"/>
          <w:sz w:val="24"/>
          <w:szCs w:val="24"/>
        </w:rPr>
      </w:pPr>
    </w:p>
    <w:p w:rsidR="005261D9" w:rsidRDefault="00476EF6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 However, t</w:t>
      </w:r>
      <w:r w:rsidR="00C223AF">
        <w:rPr>
          <w:rFonts w:ascii="Arial" w:hAnsi="Arial" w:cs="Arial"/>
          <w:sz w:val="24"/>
          <w:szCs w:val="24"/>
        </w:rPr>
        <w:t>here could be a situation whereby a school is incorrectly f</w:t>
      </w:r>
      <w:r w:rsidR="00781E03">
        <w:rPr>
          <w:rFonts w:ascii="Arial" w:hAnsi="Arial" w:cs="Arial"/>
          <w:sz w:val="24"/>
          <w:szCs w:val="24"/>
        </w:rPr>
        <w:t>unded for an additional pupil (</w:t>
      </w:r>
      <w:r w:rsidR="00C223AF">
        <w:rPr>
          <w:rFonts w:ascii="Arial" w:hAnsi="Arial" w:cs="Arial"/>
          <w:sz w:val="24"/>
          <w:szCs w:val="24"/>
        </w:rPr>
        <w:t xml:space="preserve">and therefore has an extra pupil on the </w:t>
      </w:r>
      <w:r w:rsidR="00C223AF" w:rsidRPr="007F7907">
        <w:rPr>
          <w:rFonts w:ascii="Arial" w:hAnsi="Arial" w:cs="Arial"/>
          <w:color w:val="0070C0"/>
          <w:sz w:val="24"/>
          <w:szCs w:val="24"/>
        </w:rPr>
        <w:t>‘</w:t>
      </w:r>
      <w:r w:rsidR="00293306">
        <w:rPr>
          <w:rFonts w:ascii="Arial" w:hAnsi="Arial" w:cs="Arial"/>
          <w:color w:val="0070C0"/>
          <w:sz w:val="24"/>
          <w:szCs w:val="24"/>
        </w:rPr>
        <w:t xml:space="preserve">Monthly Statement’ Tab </w:t>
      </w:r>
      <w:r w:rsidR="00293306" w:rsidRPr="00781E03">
        <w:rPr>
          <w:rFonts w:ascii="Arial" w:hAnsi="Arial" w:cs="Arial"/>
          <w:sz w:val="24"/>
          <w:szCs w:val="24"/>
        </w:rPr>
        <w:t>and</w:t>
      </w:r>
      <w:r w:rsidR="00293306">
        <w:rPr>
          <w:rFonts w:ascii="Arial" w:hAnsi="Arial" w:cs="Arial"/>
          <w:color w:val="0070C0"/>
          <w:sz w:val="24"/>
          <w:szCs w:val="24"/>
        </w:rPr>
        <w:t xml:space="preserve"> ‘</w:t>
      </w:r>
      <w:r w:rsidR="00C223AF" w:rsidRPr="007F7907">
        <w:rPr>
          <w:rFonts w:ascii="Arial" w:hAnsi="Arial" w:cs="Arial"/>
          <w:color w:val="0070C0"/>
          <w:sz w:val="24"/>
          <w:szCs w:val="24"/>
        </w:rPr>
        <w:t>Reconciliation’ Tab</w:t>
      </w:r>
      <w:r w:rsidR="00C223AF">
        <w:rPr>
          <w:rFonts w:ascii="Arial" w:hAnsi="Arial" w:cs="Arial"/>
          <w:sz w:val="24"/>
          <w:szCs w:val="24"/>
        </w:rPr>
        <w:t>) but also has a pupil for which they are awaiting funding (and have left the pupil on the</w:t>
      </w:r>
      <w:r w:rsidR="00293306">
        <w:rPr>
          <w:rFonts w:ascii="Arial" w:hAnsi="Arial" w:cs="Arial"/>
          <w:sz w:val="24"/>
          <w:szCs w:val="24"/>
        </w:rPr>
        <w:t xml:space="preserve"> </w:t>
      </w:r>
      <w:r w:rsidR="00C223AF" w:rsidRPr="007F7907">
        <w:rPr>
          <w:rFonts w:ascii="Arial" w:hAnsi="Arial" w:cs="Arial"/>
          <w:color w:val="0070C0"/>
          <w:sz w:val="24"/>
          <w:szCs w:val="24"/>
        </w:rPr>
        <w:t>‘</w:t>
      </w:r>
      <w:r w:rsidR="00293306">
        <w:rPr>
          <w:rFonts w:ascii="Arial" w:hAnsi="Arial" w:cs="Arial"/>
          <w:color w:val="0070C0"/>
          <w:sz w:val="24"/>
          <w:szCs w:val="24"/>
        </w:rPr>
        <w:t>Pupils</w:t>
      </w:r>
      <w:r w:rsidR="00C223AF" w:rsidRPr="007F7907">
        <w:rPr>
          <w:rFonts w:ascii="Arial" w:hAnsi="Arial" w:cs="Arial"/>
          <w:color w:val="0070C0"/>
          <w:sz w:val="24"/>
          <w:szCs w:val="24"/>
        </w:rPr>
        <w:t>’ Tab</w:t>
      </w:r>
      <w:r w:rsidR="00781E03">
        <w:rPr>
          <w:rFonts w:ascii="Arial" w:hAnsi="Arial" w:cs="Arial"/>
          <w:sz w:val="24"/>
          <w:szCs w:val="24"/>
        </w:rPr>
        <w:t>)</w:t>
      </w:r>
      <w:r w:rsidR="00C223AF" w:rsidRPr="00476EF6">
        <w:rPr>
          <w:rFonts w:ascii="Arial" w:hAnsi="Arial" w:cs="Arial"/>
          <w:sz w:val="24"/>
          <w:szCs w:val="24"/>
        </w:rPr>
        <w:t>. In this situatio</w:t>
      </w:r>
      <w:r w:rsidR="007B3AEC">
        <w:rPr>
          <w:rFonts w:ascii="Arial" w:hAnsi="Arial" w:cs="Arial"/>
          <w:sz w:val="24"/>
          <w:szCs w:val="24"/>
        </w:rPr>
        <w:t>n, the red highlights on cells G1 and G</w:t>
      </w:r>
      <w:r w:rsidR="00C223AF" w:rsidRPr="00476EF6">
        <w:rPr>
          <w:rFonts w:ascii="Arial" w:hAnsi="Arial" w:cs="Arial"/>
          <w:sz w:val="24"/>
          <w:szCs w:val="24"/>
        </w:rPr>
        <w:t xml:space="preserve">2 would disappear as the </w:t>
      </w:r>
      <w:r w:rsidR="00293306" w:rsidRPr="00476EF6">
        <w:rPr>
          <w:rFonts w:ascii="Arial" w:hAnsi="Arial" w:cs="Arial"/>
          <w:sz w:val="24"/>
          <w:szCs w:val="24"/>
        </w:rPr>
        <w:t>discrepancies cancel each other out. However</w:t>
      </w:r>
      <w:r w:rsidR="00293306">
        <w:rPr>
          <w:rFonts w:ascii="Arial" w:hAnsi="Arial" w:cs="Arial"/>
          <w:sz w:val="24"/>
          <w:szCs w:val="24"/>
        </w:rPr>
        <w:t xml:space="preserve">, the extra pupil on the </w:t>
      </w:r>
      <w:r w:rsidR="00293306" w:rsidRPr="007F7907">
        <w:rPr>
          <w:rFonts w:ascii="Arial" w:hAnsi="Arial" w:cs="Arial"/>
          <w:color w:val="0070C0"/>
          <w:sz w:val="24"/>
          <w:szCs w:val="24"/>
        </w:rPr>
        <w:t>‘</w:t>
      </w:r>
      <w:r w:rsidR="00293306">
        <w:rPr>
          <w:rFonts w:ascii="Arial" w:hAnsi="Arial" w:cs="Arial"/>
          <w:color w:val="0070C0"/>
          <w:sz w:val="24"/>
          <w:szCs w:val="24"/>
        </w:rPr>
        <w:t xml:space="preserve">Monthly Statement’ Tab </w:t>
      </w:r>
      <w:r w:rsidR="00293306" w:rsidRPr="00293306">
        <w:rPr>
          <w:rFonts w:ascii="Arial" w:hAnsi="Arial" w:cs="Arial"/>
          <w:sz w:val="24"/>
          <w:szCs w:val="24"/>
        </w:rPr>
        <w:t xml:space="preserve">would be highlighted in red and the </w:t>
      </w:r>
      <w:r w:rsidR="00293306">
        <w:rPr>
          <w:rFonts w:ascii="Arial" w:hAnsi="Arial" w:cs="Arial"/>
          <w:sz w:val="24"/>
          <w:szCs w:val="24"/>
        </w:rPr>
        <w:t xml:space="preserve">additional pupil on the </w:t>
      </w:r>
      <w:r w:rsidR="00293306" w:rsidRPr="007F7907">
        <w:rPr>
          <w:rFonts w:ascii="Arial" w:hAnsi="Arial" w:cs="Arial"/>
          <w:color w:val="0070C0"/>
          <w:sz w:val="24"/>
          <w:szCs w:val="24"/>
        </w:rPr>
        <w:t>‘</w:t>
      </w:r>
      <w:r w:rsidR="00293306">
        <w:rPr>
          <w:rFonts w:ascii="Arial" w:hAnsi="Arial" w:cs="Arial"/>
          <w:color w:val="0070C0"/>
          <w:sz w:val="24"/>
          <w:szCs w:val="24"/>
        </w:rPr>
        <w:t>Pupils</w:t>
      </w:r>
      <w:r w:rsidR="00293306" w:rsidRPr="007F7907">
        <w:rPr>
          <w:rFonts w:ascii="Arial" w:hAnsi="Arial" w:cs="Arial"/>
          <w:color w:val="0070C0"/>
          <w:sz w:val="24"/>
          <w:szCs w:val="24"/>
        </w:rPr>
        <w:t>’ Tab</w:t>
      </w:r>
      <w:r w:rsidR="00293306">
        <w:rPr>
          <w:rFonts w:ascii="Arial" w:hAnsi="Arial" w:cs="Arial"/>
          <w:color w:val="0070C0"/>
          <w:sz w:val="24"/>
          <w:szCs w:val="24"/>
        </w:rPr>
        <w:t xml:space="preserve"> </w:t>
      </w:r>
      <w:r w:rsidR="004A73D3">
        <w:rPr>
          <w:rFonts w:ascii="Arial" w:hAnsi="Arial" w:cs="Arial"/>
          <w:sz w:val="24"/>
          <w:szCs w:val="24"/>
        </w:rPr>
        <w:t>would have an yellow</w:t>
      </w:r>
      <w:r w:rsidR="00293306" w:rsidRPr="00293306">
        <w:rPr>
          <w:rFonts w:ascii="Arial" w:hAnsi="Arial" w:cs="Arial"/>
          <w:sz w:val="24"/>
          <w:szCs w:val="24"/>
        </w:rPr>
        <w:t xml:space="preserve"> highlight in Column A so the users eye should still be drawn to these discrepancies.</w:t>
      </w:r>
    </w:p>
    <w:p w:rsidR="00091F11" w:rsidRDefault="00CE7370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</w:t>
      </w:r>
      <w:r w:rsidR="00091F11">
        <w:rPr>
          <w:rFonts w:ascii="Arial" w:hAnsi="Arial" w:cs="Arial"/>
          <w:sz w:val="24"/>
          <w:szCs w:val="24"/>
        </w:rPr>
        <w:t xml:space="preserve"> the ‘Variance to date’ column </w:t>
      </w:r>
      <w:r w:rsidR="007B3AEC">
        <w:rPr>
          <w:rFonts w:ascii="Arial" w:hAnsi="Arial" w:cs="Arial"/>
          <w:sz w:val="24"/>
          <w:szCs w:val="24"/>
        </w:rPr>
        <w:t>(Column G</w:t>
      </w:r>
      <w:r>
        <w:rPr>
          <w:rFonts w:ascii="Arial" w:hAnsi="Arial" w:cs="Arial"/>
          <w:sz w:val="24"/>
          <w:szCs w:val="24"/>
        </w:rPr>
        <w:t xml:space="preserve">) </w:t>
      </w:r>
      <w:r w:rsidR="00091F11">
        <w:rPr>
          <w:rFonts w:ascii="Arial" w:hAnsi="Arial" w:cs="Arial"/>
          <w:sz w:val="24"/>
          <w:szCs w:val="24"/>
        </w:rPr>
        <w:t xml:space="preserve">and the variance column for the month to which you are reconciling. </w:t>
      </w:r>
    </w:p>
    <w:p w:rsidR="00091F11" w:rsidRDefault="005476BD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FBD3DA6" wp14:editId="39F2D429">
                <wp:simplePos x="0" y="0"/>
                <wp:positionH relativeFrom="column">
                  <wp:posOffset>3560971</wp:posOffset>
                </wp:positionH>
                <wp:positionV relativeFrom="paragraph">
                  <wp:posOffset>657225</wp:posOffset>
                </wp:positionV>
                <wp:extent cx="2176780" cy="1022985"/>
                <wp:effectExtent l="114300" t="114300" r="128270" b="139065"/>
                <wp:wrapNone/>
                <wp:docPr id="969" name="Rounded Rectangl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10229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9" o:spid="_x0000_s1026" style="position:absolute;margin-left:280.4pt;margin-top:51.75pt;width:171.4pt;height:8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" filled="f" strokecolor="red" strokeweight="2pt"/>
            </w:pict>
          </mc:Fallback>
        </mc:AlternateContent>
      </w:r>
      <w:r w:rsidR="00091F11">
        <w:rPr>
          <w:rFonts w:ascii="Arial" w:hAnsi="Arial" w:cs="Arial"/>
          <w:sz w:val="24"/>
          <w:szCs w:val="24"/>
        </w:rPr>
        <w:t>In the example belo</w:t>
      </w:r>
      <w:r>
        <w:rPr>
          <w:rFonts w:ascii="Arial" w:hAnsi="Arial" w:cs="Arial"/>
          <w:sz w:val="24"/>
          <w:szCs w:val="24"/>
        </w:rPr>
        <w:t>w there is a variance of £532.97</w:t>
      </w:r>
      <w:r w:rsidR="00091F11">
        <w:rPr>
          <w:rFonts w:ascii="Arial" w:hAnsi="Arial" w:cs="Arial"/>
          <w:sz w:val="24"/>
          <w:szCs w:val="24"/>
        </w:rPr>
        <w:t xml:space="preserve"> against one of the pupils </w:t>
      </w:r>
      <w:r w:rsidR="006B7AAA">
        <w:rPr>
          <w:rFonts w:ascii="Arial" w:hAnsi="Arial" w:cs="Arial"/>
          <w:sz w:val="24"/>
          <w:szCs w:val="24"/>
        </w:rPr>
        <w:t>(pupil Key 7044</w:t>
      </w:r>
      <w:r>
        <w:rPr>
          <w:rFonts w:ascii="Arial" w:hAnsi="Arial" w:cs="Arial"/>
          <w:sz w:val="24"/>
          <w:szCs w:val="24"/>
        </w:rPr>
        <w:t>_007</w:t>
      </w:r>
      <w:r w:rsidR="00140B14">
        <w:rPr>
          <w:rFonts w:ascii="Arial" w:hAnsi="Arial" w:cs="Arial"/>
          <w:sz w:val="24"/>
          <w:szCs w:val="24"/>
        </w:rPr>
        <w:t xml:space="preserve">) </w:t>
      </w:r>
      <w:r w:rsidR="00091F11">
        <w:rPr>
          <w:rFonts w:ascii="Arial" w:hAnsi="Arial" w:cs="Arial"/>
          <w:sz w:val="24"/>
          <w:szCs w:val="24"/>
        </w:rPr>
        <w:t>an</w:t>
      </w:r>
      <w:r w:rsidR="006B7AAA">
        <w:rPr>
          <w:rFonts w:ascii="Arial" w:hAnsi="Arial" w:cs="Arial"/>
          <w:sz w:val="24"/>
          <w:szCs w:val="24"/>
        </w:rPr>
        <w:t>d this is shown in both column G</w:t>
      </w:r>
      <w:r w:rsidR="00091F11">
        <w:rPr>
          <w:rFonts w:ascii="Arial" w:hAnsi="Arial" w:cs="Arial"/>
          <w:sz w:val="24"/>
          <w:szCs w:val="24"/>
        </w:rPr>
        <w:t xml:space="preserve"> (va</w:t>
      </w:r>
      <w:r w:rsidR="006B7AAA">
        <w:rPr>
          <w:rFonts w:ascii="Arial" w:hAnsi="Arial" w:cs="Arial"/>
          <w:sz w:val="24"/>
          <w:szCs w:val="24"/>
        </w:rPr>
        <w:t>riance to date) and column J</w:t>
      </w:r>
      <w:r w:rsidR="00091F11">
        <w:rPr>
          <w:rFonts w:ascii="Arial" w:hAnsi="Arial" w:cs="Arial"/>
          <w:sz w:val="24"/>
          <w:szCs w:val="24"/>
        </w:rPr>
        <w:t xml:space="preserve"> (April variance column)</w:t>
      </w:r>
      <w:r w:rsidR="00140B14">
        <w:rPr>
          <w:rFonts w:ascii="Arial" w:hAnsi="Arial" w:cs="Arial"/>
          <w:sz w:val="24"/>
          <w:szCs w:val="24"/>
        </w:rPr>
        <w:t>.</w:t>
      </w:r>
    </w:p>
    <w:p w:rsidR="005476BD" w:rsidRDefault="005476BD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F23C6FE" wp14:editId="3A95CDA0">
            <wp:extent cx="5661329" cy="811033"/>
            <wp:effectExtent l="19050" t="19050" r="15875" b="27305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9975" cy="81083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40D" w:rsidRDefault="0074240D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E066897" wp14:editId="56E76A1B">
                <wp:simplePos x="0" y="0"/>
                <wp:positionH relativeFrom="column">
                  <wp:posOffset>-78828</wp:posOffset>
                </wp:positionH>
                <wp:positionV relativeFrom="paragraph">
                  <wp:posOffset>299808</wp:posOffset>
                </wp:positionV>
                <wp:extent cx="4672418" cy="1008380"/>
                <wp:effectExtent l="114300" t="114300" r="128270" b="134620"/>
                <wp:wrapNone/>
                <wp:docPr id="970" name="Rounded Rectangl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418" cy="1008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0" o:spid="_x0000_s1026" style="position:absolute;margin-left:-6.2pt;margin-top:23.6pt;width:367.9pt;height:79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" filled="f" strokecolor="red" strokeweight="2pt"/>
            </w:pict>
          </mc:Fallback>
        </mc:AlternateContent>
      </w:r>
    </w:p>
    <w:p w:rsidR="00091F11" w:rsidRDefault="00F81293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D60211E" wp14:editId="1BE3718A">
                <wp:simplePos x="0" y="0"/>
                <wp:positionH relativeFrom="column">
                  <wp:posOffset>3663841</wp:posOffset>
                </wp:positionH>
                <wp:positionV relativeFrom="paragraph">
                  <wp:posOffset>1002030</wp:posOffset>
                </wp:positionV>
                <wp:extent cx="935990" cy="206375"/>
                <wp:effectExtent l="114300" t="114300" r="130810" b="136525"/>
                <wp:wrapNone/>
                <wp:docPr id="972" name="Rounded Rectangle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2" o:spid="_x0000_s1026" style="position:absolute;margin-left:288.5pt;margin-top:78.9pt;width:73.7pt;height:16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" filled="f" strokecolor="red" strokeweight="2pt"/>
            </w:pict>
          </mc:Fallback>
        </mc:AlternateContent>
      </w:r>
      <w:r w:rsidR="007424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A7AE23F" wp14:editId="47464209">
                <wp:simplePos x="0" y="0"/>
                <wp:positionH relativeFrom="column">
                  <wp:posOffset>298450</wp:posOffset>
                </wp:positionH>
                <wp:positionV relativeFrom="paragraph">
                  <wp:posOffset>983506</wp:posOffset>
                </wp:positionV>
                <wp:extent cx="871220" cy="206375"/>
                <wp:effectExtent l="114300" t="114300" r="138430" b="136525"/>
                <wp:wrapNone/>
                <wp:docPr id="971" name="Rounded Rectangl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1" o:spid="_x0000_s1026" style="position:absolute;margin-left:23.5pt;margin-top:77.45pt;width:68.6pt;height:16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" filled="f" strokecolor="red" strokeweight="2pt"/>
            </w:pict>
          </mc:Fallback>
        </mc:AlternateContent>
      </w:r>
      <w:r w:rsidR="0074240D">
        <w:rPr>
          <w:noProof/>
          <w:lang w:eastAsia="en-GB"/>
        </w:rPr>
        <w:drawing>
          <wp:inline distT="0" distB="0" distL="0" distR="0" wp14:anchorId="60460DBB" wp14:editId="7A89AAD4">
            <wp:extent cx="4619297" cy="1334806"/>
            <wp:effectExtent l="19050" t="19050" r="10160" b="1778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9398" cy="13348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14" w:rsidRDefault="00140B14" w:rsidP="007B525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To investigate </w:t>
      </w:r>
      <w:r w:rsidR="00391CB4">
        <w:rPr>
          <w:rFonts w:ascii="Arial" w:hAnsi="Arial" w:cs="Arial"/>
          <w:sz w:val="24"/>
          <w:szCs w:val="24"/>
        </w:rPr>
        <w:t>any</w:t>
      </w:r>
      <w:r>
        <w:rPr>
          <w:rFonts w:ascii="Arial" w:hAnsi="Arial" w:cs="Arial"/>
          <w:sz w:val="24"/>
          <w:szCs w:val="24"/>
        </w:rPr>
        <w:t xml:space="preserve"> differences, check the data for the relevant pupil on </w:t>
      </w:r>
      <w:r w:rsidR="00CE7370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‘</w:t>
      </w:r>
      <w:r w:rsidR="00391CB4">
        <w:rPr>
          <w:rFonts w:ascii="Arial" w:hAnsi="Arial" w:cs="Arial"/>
          <w:color w:val="0070C0"/>
          <w:sz w:val="24"/>
          <w:szCs w:val="24"/>
        </w:rPr>
        <w:t>Reconciliation</w:t>
      </w:r>
      <w:r w:rsidR="00CE7370" w:rsidRPr="007F7907">
        <w:rPr>
          <w:rFonts w:ascii="Arial" w:hAnsi="Arial" w:cs="Arial"/>
          <w:color w:val="0070C0"/>
          <w:sz w:val="24"/>
          <w:szCs w:val="24"/>
        </w:rPr>
        <w:t>’</w:t>
      </w:r>
      <w:r w:rsidR="007F7907" w:rsidRPr="007F7907">
        <w:rPr>
          <w:rFonts w:ascii="Arial" w:hAnsi="Arial" w:cs="Arial"/>
          <w:color w:val="0070C0"/>
          <w:sz w:val="24"/>
          <w:szCs w:val="24"/>
        </w:rPr>
        <w:t xml:space="preserve"> T</w:t>
      </w:r>
      <w:r w:rsidRPr="007F7907">
        <w:rPr>
          <w:rFonts w:ascii="Arial" w:hAnsi="Arial" w:cs="Arial"/>
          <w:color w:val="0070C0"/>
          <w:sz w:val="24"/>
          <w:szCs w:val="24"/>
        </w:rPr>
        <w:t xml:space="preserve">ab </w:t>
      </w:r>
      <w:r>
        <w:rPr>
          <w:rFonts w:ascii="Arial" w:hAnsi="Arial" w:cs="Arial"/>
          <w:sz w:val="24"/>
          <w:szCs w:val="24"/>
        </w:rPr>
        <w:t xml:space="preserve">and compare it to the data on </w:t>
      </w:r>
      <w:r w:rsidR="00CE7370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="00CE7370" w:rsidRPr="00E11DEC">
        <w:rPr>
          <w:rFonts w:ascii="Arial" w:hAnsi="Arial" w:cs="Arial"/>
          <w:color w:val="0070C0"/>
          <w:sz w:val="24"/>
          <w:szCs w:val="24"/>
        </w:rPr>
        <w:t>‘P</w:t>
      </w:r>
      <w:r w:rsidRPr="00E11DEC">
        <w:rPr>
          <w:rFonts w:ascii="Arial" w:hAnsi="Arial" w:cs="Arial"/>
          <w:color w:val="0070C0"/>
          <w:sz w:val="24"/>
          <w:szCs w:val="24"/>
        </w:rPr>
        <w:t>upils</w:t>
      </w:r>
      <w:r w:rsidR="00CE7370" w:rsidRPr="00E11DEC">
        <w:rPr>
          <w:rFonts w:ascii="Arial" w:hAnsi="Arial" w:cs="Arial"/>
          <w:color w:val="0070C0"/>
          <w:sz w:val="24"/>
          <w:szCs w:val="24"/>
        </w:rPr>
        <w:t>’</w:t>
      </w:r>
      <w:r w:rsidR="00E11DEC" w:rsidRPr="00E11DEC">
        <w:rPr>
          <w:rFonts w:ascii="Arial" w:hAnsi="Arial" w:cs="Arial"/>
          <w:color w:val="0070C0"/>
          <w:sz w:val="24"/>
          <w:szCs w:val="24"/>
        </w:rPr>
        <w:t xml:space="preserve"> T</w:t>
      </w:r>
      <w:r w:rsidRPr="00E11DEC">
        <w:rPr>
          <w:rFonts w:ascii="Arial" w:hAnsi="Arial" w:cs="Arial"/>
          <w:color w:val="0070C0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140B14" w:rsidRDefault="00140B14" w:rsidP="007B5253">
      <w:pPr>
        <w:rPr>
          <w:rFonts w:ascii="Arial" w:hAnsi="Arial" w:cs="Arial"/>
          <w:sz w:val="24"/>
          <w:szCs w:val="24"/>
        </w:rPr>
      </w:pPr>
      <w:r w:rsidRPr="00E83DE2">
        <w:rPr>
          <w:rFonts w:ascii="Arial" w:hAnsi="Arial" w:cs="Arial"/>
          <w:sz w:val="24"/>
          <w:szCs w:val="24"/>
        </w:rPr>
        <w:t xml:space="preserve">In </w:t>
      </w:r>
      <w:r w:rsidR="00293306">
        <w:rPr>
          <w:rFonts w:ascii="Arial" w:hAnsi="Arial" w:cs="Arial"/>
          <w:sz w:val="24"/>
          <w:szCs w:val="24"/>
        </w:rPr>
        <w:t>this example</w:t>
      </w:r>
      <w:r w:rsidRPr="00E83DE2">
        <w:rPr>
          <w:rFonts w:ascii="Arial" w:hAnsi="Arial" w:cs="Arial"/>
          <w:sz w:val="24"/>
          <w:szCs w:val="24"/>
        </w:rPr>
        <w:t xml:space="preserve"> t</w:t>
      </w:r>
      <w:r w:rsidR="00CE7370" w:rsidRPr="00E83DE2">
        <w:rPr>
          <w:rFonts w:ascii="Arial" w:hAnsi="Arial" w:cs="Arial"/>
          <w:sz w:val="24"/>
          <w:szCs w:val="24"/>
        </w:rPr>
        <w:t>here is a variance due to a mis</w:t>
      </w:r>
      <w:r w:rsidRPr="00E83DE2">
        <w:rPr>
          <w:rFonts w:ascii="Arial" w:hAnsi="Arial" w:cs="Arial"/>
          <w:sz w:val="24"/>
          <w:szCs w:val="24"/>
        </w:rPr>
        <w:t>match between the</w:t>
      </w:r>
      <w:r w:rsidR="00895BA2" w:rsidRPr="00E83DE2">
        <w:rPr>
          <w:rFonts w:ascii="Arial" w:hAnsi="Arial" w:cs="Arial"/>
          <w:sz w:val="24"/>
          <w:szCs w:val="24"/>
        </w:rPr>
        <w:t xml:space="preserve"> placement</w:t>
      </w:r>
      <w:r w:rsidRPr="00E83DE2">
        <w:rPr>
          <w:rFonts w:ascii="Arial" w:hAnsi="Arial" w:cs="Arial"/>
          <w:sz w:val="24"/>
          <w:szCs w:val="24"/>
        </w:rPr>
        <w:t xml:space="preserve"> </w:t>
      </w:r>
      <w:r w:rsidR="00895BA2" w:rsidRPr="00E83DE2">
        <w:rPr>
          <w:rFonts w:ascii="Arial" w:hAnsi="Arial" w:cs="Arial"/>
          <w:sz w:val="24"/>
          <w:szCs w:val="24"/>
        </w:rPr>
        <w:t xml:space="preserve">start </w:t>
      </w:r>
      <w:r w:rsidRPr="00E83DE2">
        <w:rPr>
          <w:rFonts w:ascii="Arial" w:hAnsi="Arial" w:cs="Arial"/>
          <w:sz w:val="24"/>
          <w:szCs w:val="24"/>
        </w:rPr>
        <w:t xml:space="preserve">date on the </w:t>
      </w:r>
      <w:r w:rsidR="00CE7370" w:rsidRPr="00E83DE2">
        <w:rPr>
          <w:rFonts w:ascii="Arial" w:hAnsi="Arial" w:cs="Arial"/>
          <w:color w:val="0070C0"/>
          <w:sz w:val="24"/>
          <w:szCs w:val="24"/>
        </w:rPr>
        <w:t>‘M</w:t>
      </w:r>
      <w:r w:rsidRPr="00E83DE2">
        <w:rPr>
          <w:rFonts w:ascii="Arial" w:hAnsi="Arial" w:cs="Arial"/>
          <w:color w:val="0070C0"/>
          <w:sz w:val="24"/>
          <w:szCs w:val="24"/>
        </w:rPr>
        <w:t xml:space="preserve">onthly </w:t>
      </w:r>
      <w:r w:rsidR="00CE7370" w:rsidRPr="00E83DE2">
        <w:rPr>
          <w:rFonts w:ascii="Arial" w:hAnsi="Arial" w:cs="Arial"/>
          <w:color w:val="0070C0"/>
          <w:sz w:val="24"/>
          <w:szCs w:val="24"/>
        </w:rPr>
        <w:t>S</w:t>
      </w:r>
      <w:r w:rsidRPr="00E83DE2">
        <w:rPr>
          <w:rFonts w:ascii="Arial" w:hAnsi="Arial" w:cs="Arial"/>
          <w:color w:val="0070C0"/>
          <w:sz w:val="24"/>
          <w:szCs w:val="24"/>
        </w:rPr>
        <w:t>tatement</w:t>
      </w:r>
      <w:r w:rsidR="00CE7370" w:rsidRPr="00E83DE2">
        <w:rPr>
          <w:rFonts w:ascii="Arial" w:hAnsi="Arial" w:cs="Arial"/>
          <w:color w:val="0070C0"/>
          <w:sz w:val="24"/>
          <w:szCs w:val="24"/>
        </w:rPr>
        <w:t>’</w:t>
      </w:r>
      <w:r w:rsidR="00E11DEC" w:rsidRPr="00E83DE2">
        <w:rPr>
          <w:rFonts w:ascii="Arial" w:hAnsi="Arial" w:cs="Arial"/>
          <w:color w:val="0070C0"/>
          <w:sz w:val="24"/>
          <w:szCs w:val="24"/>
        </w:rPr>
        <w:t xml:space="preserve"> T</w:t>
      </w:r>
      <w:r w:rsidRPr="00E83DE2">
        <w:rPr>
          <w:rFonts w:ascii="Arial" w:hAnsi="Arial" w:cs="Arial"/>
          <w:color w:val="0070C0"/>
          <w:sz w:val="24"/>
          <w:szCs w:val="24"/>
        </w:rPr>
        <w:t xml:space="preserve">ab </w:t>
      </w:r>
      <w:r w:rsidR="00895BA2" w:rsidRPr="00E83DE2">
        <w:rPr>
          <w:rFonts w:ascii="Arial" w:hAnsi="Arial" w:cs="Arial"/>
          <w:sz w:val="24"/>
          <w:szCs w:val="24"/>
        </w:rPr>
        <w:t>(</w:t>
      </w:r>
      <w:r w:rsidR="0074240D">
        <w:rPr>
          <w:rFonts w:ascii="Arial" w:hAnsi="Arial" w:cs="Arial"/>
          <w:sz w:val="24"/>
          <w:szCs w:val="24"/>
        </w:rPr>
        <w:t>01/09/14</w:t>
      </w:r>
      <w:r w:rsidR="00895BA2" w:rsidRPr="00E83DE2">
        <w:rPr>
          <w:rFonts w:ascii="Arial" w:hAnsi="Arial" w:cs="Arial"/>
          <w:sz w:val="24"/>
          <w:szCs w:val="24"/>
        </w:rPr>
        <w:t xml:space="preserve">) and the date on the </w:t>
      </w:r>
      <w:r w:rsidR="00CE7370" w:rsidRPr="00E83DE2">
        <w:rPr>
          <w:rFonts w:ascii="Arial" w:hAnsi="Arial" w:cs="Arial"/>
          <w:color w:val="0070C0"/>
          <w:sz w:val="24"/>
          <w:szCs w:val="24"/>
        </w:rPr>
        <w:t>‘P</w:t>
      </w:r>
      <w:r w:rsidR="00895BA2" w:rsidRPr="00E83DE2">
        <w:rPr>
          <w:rFonts w:ascii="Arial" w:hAnsi="Arial" w:cs="Arial"/>
          <w:color w:val="0070C0"/>
          <w:sz w:val="24"/>
          <w:szCs w:val="24"/>
        </w:rPr>
        <w:t>upils</w:t>
      </w:r>
      <w:r w:rsidR="00CE7370" w:rsidRPr="00E83DE2">
        <w:rPr>
          <w:rFonts w:ascii="Arial" w:hAnsi="Arial" w:cs="Arial"/>
          <w:color w:val="0070C0"/>
          <w:sz w:val="24"/>
          <w:szCs w:val="24"/>
        </w:rPr>
        <w:t>’</w:t>
      </w:r>
      <w:r w:rsidR="00E11DEC" w:rsidRPr="00E83DE2">
        <w:rPr>
          <w:rFonts w:ascii="Arial" w:hAnsi="Arial" w:cs="Arial"/>
          <w:color w:val="0070C0"/>
          <w:sz w:val="24"/>
          <w:szCs w:val="24"/>
        </w:rPr>
        <w:t xml:space="preserve"> T</w:t>
      </w:r>
      <w:r w:rsidR="008A3FF1" w:rsidRPr="00E83DE2">
        <w:rPr>
          <w:rFonts w:ascii="Arial" w:hAnsi="Arial" w:cs="Arial"/>
          <w:color w:val="0070C0"/>
          <w:sz w:val="24"/>
          <w:szCs w:val="24"/>
        </w:rPr>
        <w:t xml:space="preserve">ab </w:t>
      </w:r>
      <w:r w:rsidR="008A3FF1" w:rsidRPr="00E83DE2">
        <w:rPr>
          <w:rFonts w:ascii="Arial" w:hAnsi="Arial" w:cs="Arial"/>
          <w:sz w:val="24"/>
          <w:szCs w:val="24"/>
        </w:rPr>
        <w:t>(</w:t>
      </w:r>
      <w:r w:rsidR="0074240D">
        <w:rPr>
          <w:rFonts w:ascii="Arial" w:hAnsi="Arial" w:cs="Arial"/>
          <w:sz w:val="24"/>
          <w:szCs w:val="24"/>
        </w:rPr>
        <w:t>01/05/17</w:t>
      </w:r>
      <w:r w:rsidR="008A3FF1" w:rsidRPr="00E83DE2">
        <w:rPr>
          <w:rFonts w:ascii="Arial" w:hAnsi="Arial" w:cs="Arial"/>
          <w:sz w:val="24"/>
          <w:szCs w:val="24"/>
        </w:rPr>
        <w:t>).</w:t>
      </w:r>
    </w:p>
    <w:p w:rsidR="00FA1591" w:rsidRDefault="00FA1591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7DACA4E" wp14:editId="1F9013BD">
                <wp:simplePos x="0" y="0"/>
                <wp:positionH relativeFrom="column">
                  <wp:posOffset>4544695</wp:posOffset>
                </wp:positionH>
                <wp:positionV relativeFrom="paragraph">
                  <wp:posOffset>1013460</wp:posOffset>
                </wp:positionV>
                <wp:extent cx="775335" cy="188595"/>
                <wp:effectExtent l="114300" t="114300" r="120015" b="135255"/>
                <wp:wrapNone/>
                <wp:docPr id="976" name="Rounded Rectangle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1885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6" o:spid="_x0000_s1026" style="position:absolute;margin-left:357.85pt;margin-top:79.8pt;width:61.05pt;height:14.8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5ADB72" wp14:editId="06A15F89">
            <wp:extent cx="5912069" cy="1277007"/>
            <wp:effectExtent l="19050" t="19050" r="12700" b="1841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125" cy="1281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91" w:rsidRDefault="00FA1591" w:rsidP="007B5253">
      <w:pPr>
        <w:rPr>
          <w:rFonts w:ascii="Arial" w:hAnsi="Arial" w:cs="Arial"/>
          <w:sz w:val="24"/>
          <w:szCs w:val="24"/>
        </w:rPr>
      </w:pPr>
    </w:p>
    <w:p w:rsidR="00140B14" w:rsidRDefault="00140B14" w:rsidP="007B5253">
      <w:pPr>
        <w:rPr>
          <w:rFonts w:ascii="Arial" w:hAnsi="Arial" w:cs="Arial"/>
          <w:sz w:val="24"/>
          <w:szCs w:val="24"/>
        </w:rPr>
      </w:pPr>
    </w:p>
    <w:p w:rsidR="008A3FF1" w:rsidRDefault="00F81293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7457476" wp14:editId="7E91B206">
                <wp:simplePos x="0" y="0"/>
                <wp:positionH relativeFrom="column">
                  <wp:posOffset>4507230</wp:posOffset>
                </wp:positionH>
                <wp:positionV relativeFrom="paragraph">
                  <wp:posOffset>133985</wp:posOffset>
                </wp:positionV>
                <wp:extent cx="641985" cy="631190"/>
                <wp:effectExtent l="114300" t="114300" r="139065" b="130810"/>
                <wp:wrapNone/>
                <wp:docPr id="977" name="Rounded Rectangl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6311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7" o:spid="_x0000_s1026" style="position:absolute;margin-left:354.9pt;margin-top:10.55pt;width:50.55pt;height:49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050879B" wp14:editId="2C6EF1F8">
            <wp:extent cx="5738648" cy="1056290"/>
            <wp:effectExtent l="19050" t="19050" r="14605" b="1079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05497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BA2" w:rsidRPr="00E83DE2" w:rsidRDefault="00E83DE2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</w:t>
      </w:r>
      <w:r w:rsidR="004A73D3">
        <w:rPr>
          <w:rFonts w:ascii="Arial" w:hAnsi="Arial" w:cs="Arial"/>
          <w:sz w:val="24"/>
          <w:szCs w:val="24"/>
        </w:rPr>
        <w:t xml:space="preserve"> the monthly s</w:t>
      </w:r>
      <w:r w:rsidR="008A3FF1">
        <w:rPr>
          <w:rFonts w:ascii="Arial" w:hAnsi="Arial" w:cs="Arial"/>
          <w:sz w:val="24"/>
          <w:szCs w:val="24"/>
        </w:rPr>
        <w:t>tatement is correct, o</w:t>
      </w:r>
      <w:r w:rsidR="00895BA2">
        <w:rPr>
          <w:rFonts w:ascii="Arial" w:hAnsi="Arial" w:cs="Arial"/>
          <w:sz w:val="24"/>
          <w:szCs w:val="24"/>
        </w:rPr>
        <w:t xml:space="preserve">nce </w:t>
      </w:r>
      <w:r w:rsidR="00CE7370">
        <w:rPr>
          <w:rFonts w:ascii="Arial" w:hAnsi="Arial" w:cs="Arial"/>
          <w:sz w:val="24"/>
          <w:szCs w:val="24"/>
        </w:rPr>
        <w:t xml:space="preserve">the </w:t>
      </w:r>
      <w:r w:rsidR="00895BA2">
        <w:rPr>
          <w:rFonts w:ascii="Arial" w:hAnsi="Arial" w:cs="Arial"/>
          <w:sz w:val="24"/>
          <w:szCs w:val="24"/>
        </w:rPr>
        <w:t>date</w:t>
      </w:r>
      <w:r w:rsidR="00CE7370">
        <w:rPr>
          <w:rFonts w:ascii="Arial" w:hAnsi="Arial" w:cs="Arial"/>
          <w:sz w:val="24"/>
          <w:szCs w:val="24"/>
        </w:rPr>
        <w:t xml:space="preserve"> is amended</w:t>
      </w:r>
      <w:r w:rsidR="00895BA2">
        <w:rPr>
          <w:rFonts w:ascii="Arial" w:hAnsi="Arial" w:cs="Arial"/>
          <w:sz w:val="24"/>
          <w:szCs w:val="24"/>
        </w:rPr>
        <w:t xml:space="preserve"> on </w:t>
      </w:r>
      <w:r w:rsidR="00CE7370">
        <w:rPr>
          <w:rFonts w:ascii="Arial" w:hAnsi="Arial" w:cs="Arial"/>
          <w:sz w:val="24"/>
          <w:szCs w:val="24"/>
        </w:rPr>
        <w:t>the</w:t>
      </w:r>
      <w:r w:rsidR="00895BA2">
        <w:rPr>
          <w:rFonts w:ascii="Arial" w:hAnsi="Arial" w:cs="Arial"/>
          <w:sz w:val="24"/>
          <w:szCs w:val="24"/>
        </w:rPr>
        <w:t xml:space="preserve"> </w:t>
      </w:r>
      <w:r w:rsidR="00CE7370" w:rsidRPr="00E11DEC">
        <w:rPr>
          <w:rFonts w:ascii="Arial" w:hAnsi="Arial" w:cs="Arial"/>
          <w:color w:val="0070C0"/>
          <w:sz w:val="24"/>
          <w:szCs w:val="24"/>
        </w:rPr>
        <w:t>‘P</w:t>
      </w:r>
      <w:r w:rsidR="00895BA2" w:rsidRPr="00E11DEC">
        <w:rPr>
          <w:rFonts w:ascii="Arial" w:hAnsi="Arial" w:cs="Arial"/>
          <w:color w:val="0070C0"/>
          <w:sz w:val="24"/>
          <w:szCs w:val="24"/>
        </w:rPr>
        <w:t>upils</w:t>
      </w:r>
      <w:r w:rsidR="00CE7370" w:rsidRPr="00E11DEC">
        <w:rPr>
          <w:rFonts w:ascii="Arial" w:hAnsi="Arial" w:cs="Arial"/>
          <w:color w:val="0070C0"/>
          <w:sz w:val="24"/>
          <w:szCs w:val="24"/>
        </w:rPr>
        <w:t>’</w:t>
      </w:r>
      <w:r w:rsidR="00E11DEC" w:rsidRPr="00E11DEC">
        <w:rPr>
          <w:rFonts w:ascii="Arial" w:hAnsi="Arial" w:cs="Arial"/>
          <w:color w:val="0070C0"/>
          <w:sz w:val="24"/>
          <w:szCs w:val="24"/>
        </w:rPr>
        <w:t xml:space="preserve"> T</w:t>
      </w:r>
      <w:r>
        <w:rPr>
          <w:rFonts w:ascii="Arial" w:hAnsi="Arial" w:cs="Arial"/>
          <w:color w:val="0070C0"/>
          <w:sz w:val="24"/>
          <w:szCs w:val="24"/>
        </w:rPr>
        <w:t>ab</w:t>
      </w:r>
      <w:r w:rsidR="00895BA2">
        <w:rPr>
          <w:rFonts w:ascii="Arial" w:hAnsi="Arial" w:cs="Arial"/>
          <w:sz w:val="24"/>
          <w:szCs w:val="24"/>
        </w:rPr>
        <w:t xml:space="preserve">, </w:t>
      </w:r>
      <w:r w:rsidR="00895BA2" w:rsidRPr="00E83DE2">
        <w:rPr>
          <w:rFonts w:ascii="Arial" w:hAnsi="Arial" w:cs="Arial"/>
          <w:sz w:val="24"/>
          <w:szCs w:val="24"/>
        </w:rPr>
        <w:t>the var</w:t>
      </w:r>
      <w:r w:rsidR="00CE7370" w:rsidRPr="00E83DE2">
        <w:rPr>
          <w:rFonts w:ascii="Arial" w:hAnsi="Arial" w:cs="Arial"/>
          <w:sz w:val="24"/>
          <w:szCs w:val="24"/>
        </w:rPr>
        <w:t>iance disappears.</w:t>
      </w:r>
    </w:p>
    <w:p w:rsidR="008A3FF1" w:rsidRDefault="004A73D3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monthly s</w:t>
      </w:r>
      <w:r w:rsidR="008A3FF1" w:rsidRPr="00E83DE2">
        <w:rPr>
          <w:rFonts w:ascii="Arial" w:hAnsi="Arial" w:cs="Arial"/>
          <w:sz w:val="24"/>
          <w:szCs w:val="24"/>
        </w:rPr>
        <w:t xml:space="preserve">tatement is </w:t>
      </w:r>
      <w:r w:rsidR="00780B29" w:rsidRPr="00E83DE2">
        <w:rPr>
          <w:rFonts w:ascii="Arial" w:hAnsi="Arial" w:cs="Arial"/>
          <w:sz w:val="24"/>
          <w:szCs w:val="24"/>
        </w:rPr>
        <w:t>incorrec</w:t>
      </w:r>
      <w:r w:rsidR="00335DFE" w:rsidRPr="00E83DE2">
        <w:rPr>
          <w:rFonts w:ascii="Arial" w:hAnsi="Arial" w:cs="Arial"/>
          <w:sz w:val="24"/>
          <w:szCs w:val="24"/>
        </w:rPr>
        <w:t xml:space="preserve">t, </w:t>
      </w:r>
      <w:r w:rsidR="00E11DEC" w:rsidRPr="00E83DE2">
        <w:rPr>
          <w:rFonts w:ascii="Arial" w:hAnsi="Arial" w:cs="Arial"/>
          <w:sz w:val="24"/>
          <w:szCs w:val="24"/>
        </w:rPr>
        <w:t>then</w:t>
      </w:r>
      <w:r w:rsidR="00E11DEC">
        <w:rPr>
          <w:rFonts w:ascii="Arial" w:hAnsi="Arial" w:cs="Arial"/>
          <w:sz w:val="24"/>
          <w:szCs w:val="24"/>
        </w:rPr>
        <w:t xml:space="preserve"> no changes </w:t>
      </w:r>
      <w:r w:rsidR="00813E21">
        <w:rPr>
          <w:rFonts w:ascii="Arial" w:hAnsi="Arial" w:cs="Arial"/>
          <w:sz w:val="24"/>
          <w:szCs w:val="24"/>
        </w:rPr>
        <w:t>need to be</w:t>
      </w:r>
      <w:r w:rsidR="00E11DEC">
        <w:rPr>
          <w:rFonts w:ascii="Arial" w:hAnsi="Arial" w:cs="Arial"/>
          <w:sz w:val="24"/>
          <w:szCs w:val="24"/>
        </w:rPr>
        <w:t xml:space="preserve"> made and schools should </w:t>
      </w:r>
      <w:r w:rsidR="00E11DEC" w:rsidRPr="0082365D">
        <w:rPr>
          <w:rFonts w:ascii="Arial" w:hAnsi="Arial" w:cs="Arial"/>
          <w:sz w:val="24"/>
          <w:szCs w:val="24"/>
        </w:rPr>
        <w:t xml:space="preserve">contact </w:t>
      </w:r>
      <w:r w:rsidR="00A60AE3" w:rsidRPr="0082365D">
        <w:rPr>
          <w:rFonts w:ascii="Arial" w:hAnsi="Arial" w:cs="Arial"/>
          <w:sz w:val="24"/>
          <w:szCs w:val="24"/>
        </w:rPr>
        <w:t xml:space="preserve">The SEN Resources Team team </w:t>
      </w:r>
      <w:r w:rsidR="00E11DEC" w:rsidRPr="0082365D">
        <w:rPr>
          <w:rFonts w:ascii="Arial" w:hAnsi="Arial" w:cs="Arial"/>
          <w:sz w:val="24"/>
          <w:szCs w:val="24"/>
        </w:rPr>
        <w:t>to</w:t>
      </w:r>
      <w:r w:rsidR="00E11DEC">
        <w:rPr>
          <w:rFonts w:ascii="Arial" w:hAnsi="Arial" w:cs="Arial"/>
          <w:sz w:val="24"/>
          <w:szCs w:val="24"/>
        </w:rPr>
        <w:t xml:space="preserve"> notify them of any discrepancies</w:t>
      </w:r>
      <w:r w:rsidR="0082365D">
        <w:rPr>
          <w:rFonts w:ascii="Arial" w:hAnsi="Arial" w:cs="Arial"/>
          <w:sz w:val="24"/>
          <w:szCs w:val="24"/>
        </w:rPr>
        <w:t xml:space="preserve"> </w:t>
      </w:r>
      <w:r w:rsidR="0082365D" w:rsidRPr="00C223AF">
        <w:rPr>
          <w:rFonts w:ascii="Arial" w:hAnsi="Arial" w:cs="Arial"/>
          <w:sz w:val="24"/>
          <w:szCs w:val="24"/>
        </w:rPr>
        <w:t>(</w:t>
      </w:r>
      <w:hyperlink r:id="rId70" w:history="1">
        <w:r w:rsidR="0082365D" w:rsidRPr="00C223AF">
          <w:rPr>
            <w:rStyle w:val="Hyperlink"/>
            <w:rFonts w:ascii="Arial" w:hAnsi="Arial" w:cs="Arial"/>
            <w:sz w:val="24"/>
            <w:szCs w:val="24"/>
          </w:rPr>
          <w:t>specialpupiltracking@kent.gov.uk</w:t>
        </w:r>
      </w:hyperlink>
      <w:r w:rsidR="0082365D" w:rsidRPr="00C223AF">
        <w:rPr>
          <w:rFonts w:ascii="Arial" w:hAnsi="Arial" w:cs="Arial"/>
          <w:sz w:val="24"/>
          <w:szCs w:val="24"/>
        </w:rPr>
        <w:t>).</w:t>
      </w:r>
      <w:r w:rsidR="00E11DEC">
        <w:rPr>
          <w:rFonts w:ascii="Arial" w:hAnsi="Arial" w:cs="Arial"/>
          <w:sz w:val="24"/>
          <w:szCs w:val="24"/>
        </w:rPr>
        <w:t xml:space="preserve"> The variance will remain on the </w:t>
      </w:r>
      <w:r w:rsidR="00E11DEC" w:rsidRPr="00E11DEC">
        <w:rPr>
          <w:rFonts w:ascii="Arial" w:hAnsi="Arial" w:cs="Arial"/>
          <w:color w:val="0070C0"/>
          <w:sz w:val="24"/>
          <w:szCs w:val="24"/>
        </w:rPr>
        <w:t xml:space="preserve">‘Reconciliation’ Tab </w:t>
      </w:r>
      <w:r w:rsidR="00E11DEC">
        <w:rPr>
          <w:rFonts w:ascii="Arial" w:hAnsi="Arial" w:cs="Arial"/>
          <w:sz w:val="24"/>
          <w:szCs w:val="24"/>
        </w:rPr>
        <w:t>until the followin</w:t>
      </w:r>
      <w:r>
        <w:rPr>
          <w:rFonts w:ascii="Arial" w:hAnsi="Arial" w:cs="Arial"/>
          <w:sz w:val="24"/>
          <w:szCs w:val="24"/>
        </w:rPr>
        <w:t>g month when any errors on the monthly s</w:t>
      </w:r>
      <w:r w:rsidR="00E11DEC">
        <w:rPr>
          <w:rFonts w:ascii="Arial" w:hAnsi="Arial" w:cs="Arial"/>
          <w:sz w:val="24"/>
          <w:szCs w:val="24"/>
        </w:rPr>
        <w:t xml:space="preserve">tatement </w:t>
      </w:r>
      <w:r w:rsidR="00391CB4">
        <w:rPr>
          <w:rFonts w:ascii="Arial" w:hAnsi="Arial" w:cs="Arial"/>
          <w:sz w:val="24"/>
          <w:szCs w:val="24"/>
        </w:rPr>
        <w:t xml:space="preserve">will </w:t>
      </w:r>
      <w:r w:rsidR="008B53F8">
        <w:rPr>
          <w:rFonts w:ascii="Arial" w:hAnsi="Arial" w:cs="Arial"/>
          <w:sz w:val="24"/>
          <w:szCs w:val="24"/>
        </w:rPr>
        <w:t>have been</w:t>
      </w:r>
      <w:r w:rsidR="00E11DEC">
        <w:rPr>
          <w:rFonts w:ascii="Arial" w:hAnsi="Arial" w:cs="Arial"/>
          <w:sz w:val="24"/>
          <w:szCs w:val="24"/>
        </w:rPr>
        <w:t xml:space="preserve"> corrected.</w:t>
      </w:r>
    </w:p>
    <w:p w:rsidR="002D4D9F" w:rsidRDefault="00E11DEC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should be noted that the </w:t>
      </w:r>
      <w:r w:rsidR="002D4D9F">
        <w:rPr>
          <w:rFonts w:ascii="Arial" w:hAnsi="Arial" w:cs="Arial"/>
          <w:sz w:val="24"/>
          <w:szCs w:val="24"/>
        </w:rPr>
        <w:t xml:space="preserve">payments shown on the </w:t>
      </w:r>
      <w:r w:rsidR="004A73D3">
        <w:rPr>
          <w:rFonts w:ascii="Arial" w:hAnsi="Arial" w:cs="Arial"/>
          <w:sz w:val="24"/>
          <w:szCs w:val="24"/>
        </w:rPr>
        <w:t>monthly s</w:t>
      </w:r>
      <w:r>
        <w:rPr>
          <w:rFonts w:ascii="Arial" w:hAnsi="Arial" w:cs="Arial"/>
          <w:sz w:val="24"/>
          <w:szCs w:val="24"/>
        </w:rPr>
        <w:t xml:space="preserve">tatement </w:t>
      </w:r>
      <w:r w:rsidR="002D4D9F">
        <w:rPr>
          <w:rFonts w:ascii="Arial" w:hAnsi="Arial" w:cs="Arial"/>
          <w:sz w:val="24"/>
          <w:szCs w:val="24"/>
        </w:rPr>
        <w:t xml:space="preserve">are backdated to show how the payments </w:t>
      </w:r>
      <w:r w:rsidR="002D4D9F">
        <w:rPr>
          <w:rFonts w:ascii="Arial" w:hAnsi="Arial" w:cs="Arial"/>
          <w:i/>
          <w:sz w:val="24"/>
          <w:szCs w:val="24"/>
        </w:rPr>
        <w:t xml:space="preserve">should have been received </w:t>
      </w:r>
      <w:r w:rsidR="002D4D9F">
        <w:rPr>
          <w:rFonts w:ascii="Arial" w:hAnsi="Arial" w:cs="Arial"/>
          <w:sz w:val="24"/>
          <w:szCs w:val="24"/>
        </w:rPr>
        <w:t>and may not therefore match the actual monthly funding received through the advances.</w:t>
      </w:r>
    </w:p>
    <w:p w:rsidR="00E11DEC" w:rsidRDefault="002D4D9F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example, a pupil wh</w:t>
      </w:r>
      <w:r w:rsidR="004A73D3">
        <w:rPr>
          <w:rFonts w:ascii="Arial" w:hAnsi="Arial" w:cs="Arial"/>
          <w:sz w:val="24"/>
          <w:szCs w:val="24"/>
        </w:rPr>
        <w:t>o is accidently missed off the monthly s</w:t>
      </w:r>
      <w:r>
        <w:rPr>
          <w:rFonts w:ascii="Arial" w:hAnsi="Arial" w:cs="Arial"/>
          <w:sz w:val="24"/>
          <w:szCs w:val="24"/>
        </w:rPr>
        <w:t>tatement in April should then receive a double payment in May through the advances</w:t>
      </w:r>
      <w:r w:rsidR="008B53F8">
        <w:rPr>
          <w:rFonts w:ascii="Arial" w:hAnsi="Arial" w:cs="Arial"/>
          <w:sz w:val="24"/>
          <w:szCs w:val="24"/>
        </w:rPr>
        <w:t xml:space="preserve"> (May’s funding and April’s backdated funding)</w:t>
      </w:r>
      <w:r w:rsidR="004A73D3">
        <w:rPr>
          <w:rFonts w:ascii="Arial" w:hAnsi="Arial" w:cs="Arial"/>
          <w:sz w:val="24"/>
          <w:szCs w:val="24"/>
        </w:rPr>
        <w:t>. However, the m</w:t>
      </w:r>
      <w:r>
        <w:rPr>
          <w:rFonts w:ascii="Arial" w:hAnsi="Arial" w:cs="Arial"/>
          <w:sz w:val="24"/>
          <w:szCs w:val="24"/>
        </w:rPr>
        <w:t>on</w:t>
      </w:r>
      <w:r w:rsidR="004A73D3">
        <w:rPr>
          <w:rFonts w:ascii="Arial" w:hAnsi="Arial" w:cs="Arial"/>
          <w:sz w:val="24"/>
          <w:szCs w:val="24"/>
        </w:rPr>
        <w:t>thly s</w:t>
      </w:r>
      <w:r>
        <w:rPr>
          <w:rFonts w:ascii="Arial" w:hAnsi="Arial" w:cs="Arial"/>
          <w:sz w:val="24"/>
          <w:szCs w:val="24"/>
        </w:rPr>
        <w:t xml:space="preserve">tatement will actually show </w:t>
      </w:r>
      <w:r w:rsidRPr="00476EF6">
        <w:rPr>
          <w:rFonts w:ascii="Arial" w:hAnsi="Arial" w:cs="Arial"/>
          <w:sz w:val="24"/>
          <w:szCs w:val="24"/>
        </w:rPr>
        <w:t>two separate payments in April and May,</w:t>
      </w:r>
      <w:r w:rsidR="008B53F8" w:rsidRPr="00476EF6">
        <w:rPr>
          <w:rFonts w:ascii="Arial" w:hAnsi="Arial" w:cs="Arial"/>
          <w:sz w:val="24"/>
          <w:szCs w:val="24"/>
        </w:rPr>
        <w:t xml:space="preserve"> as this is how the funding should have been received. </w:t>
      </w:r>
      <w:r w:rsidR="00391CB4" w:rsidRPr="00476EF6">
        <w:rPr>
          <w:rFonts w:ascii="Arial" w:hAnsi="Arial" w:cs="Arial"/>
          <w:sz w:val="24"/>
          <w:szCs w:val="24"/>
        </w:rPr>
        <w:t xml:space="preserve">So </w:t>
      </w:r>
      <w:r w:rsidR="0082365D" w:rsidRPr="00476EF6">
        <w:rPr>
          <w:rFonts w:ascii="Arial" w:hAnsi="Arial" w:cs="Arial"/>
          <w:sz w:val="24"/>
          <w:szCs w:val="24"/>
        </w:rPr>
        <w:t xml:space="preserve">the </w:t>
      </w:r>
      <w:r w:rsidR="00391CB4" w:rsidRPr="00476EF6">
        <w:rPr>
          <w:rFonts w:ascii="Arial" w:hAnsi="Arial" w:cs="Arial"/>
          <w:sz w:val="24"/>
          <w:szCs w:val="24"/>
        </w:rPr>
        <w:t>monthly</w:t>
      </w:r>
      <w:r w:rsidR="004A73D3">
        <w:rPr>
          <w:rFonts w:ascii="Arial" w:hAnsi="Arial" w:cs="Arial"/>
          <w:sz w:val="24"/>
          <w:szCs w:val="24"/>
        </w:rPr>
        <w:t xml:space="preserve"> funding shown on the monthly s</w:t>
      </w:r>
      <w:r w:rsidR="0082365D" w:rsidRPr="00476EF6">
        <w:rPr>
          <w:rFonts w:ascii="Arial" w:hAnsi="Arial" w:cs="Arial"/>
          <w:sz w:val="24"/>
          <w:szCs w:val="24"/>
        </w:rPr>
        <w:t>tatements</w:t>
      </w:r>
      <w:r w:rsidR="00391CB4" w:rsidRPr="00476EF6">
        <w:rPr>
          <w:rFonts w:ascii="Arial" w:hAnsi="Arial" w:cs="Arial"/>
          <w:sz w:val="24"/>
          <w:szCs w:val="24"/>
        </w:rPr>
        <w:t xml:space="preserve"> may not </w:t>
      </w:r>
      <w:r w:rsidR="0082365D" w:rsidRPr="00476EF6">
        <w:rPr>
          <w:rFonts w:ascii="Arial" w:hAnsi="Arial" w:cs="Arial"/>
          <w:sz w:val="24"/>
          <w:szCs w:val="24"/>
        </w:rPr>
        <w:t xml:space="preserve">exactly </w:t>
      </w:r>
      <w:r w:rsidR="00391CB4" w:rsidRPr="00476EF6">
        <w:rPr>
          <w:rFonts w:ascii="Arial" w:hAnsi="Arial" w:cs="Arial"/>
          <w:sz w:val="24"/>
          <w:szCs w:val="24"/>
        </w:rPr>
        <w:t xml:space="preserve">match </w:t>
      </w:r>
      <w:r w:rsidR="0082365D" w:rsidRPr="00476EF6">
        <w:rPr>
          <w:rFonts w:ascii="Arial" w:hAnsi="Arial" w:cs="Arial"/>
          <w:sz w:val="24"/>
          <w:szCs w:val="24"/>
        </w:rPr>
        <w:t xml:space="preserve">the cash payments received </w:t>
      </w:r>
      <w:r w:rsidR="00391CB4" w:rsidRPr="00476EF6">
        <w:rPr>
          <w:rFonts w:ascii="Arial" w:hAnsi="Arial" w:cs="Arial"/>
          <w:sz w:val="24"/>
          <w:szCs w:val="24"/>
        </w:rPr>
        <w:t>but</w:t>
      </w:r>
      <w:r w:rsidR="0082365D" w:rsidRPr="00476EF6">
        <w:rPr>
          <w:rFonts w:ascii="Arial" w:hAnsi="Arial" w:cs="Arial"/>
          <w:sz w:val="24"/>
          <w:szCs w:val="24"/>
        </w:rPr>
        <w:t xml:space="preserve"> the</w:t>
      </w:r>
      <w:r w:rsidR="00391CB4" w:rsidRPr="00476EF6">
        <w:rPr>
          <w:rFonts w:ascii="Arial" w:hAnsi="Arial" w:cs="Arial"/>
          <w:sz w:val="24"/>
          <w:szCs w:val="24"/>
        </w:rPr>
        <w:t xml:space="preserve"> overall cumulative total will</w:t>
      </w:r>
      <w:r w:rsidR="0082365D" w:rsidRPr="00476EF6">
        <w:rPr>
          <w:rFonts w:ascii="Arial" w:hAnsi="Arial" w:cs="Arial"/>
          <w:sz w:val="24"/>
          <w:szCs w:val="24"/>
        </w:rPr>
        <w:t xml:space="preserve"> be the same.</w:t>
      </w:r>
    </w:p>
    <w:p w:rsidR="008B53F8" w:rsidRDefault="00ED657F" w:rsidP="007B5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reconciliation is a process that will be repeated every month. A</w:t>
      </w:r>
      <w:r w:rsidR="008B53F8">
        <w:rPr>
          <w:rFonts w:ascii="Arial" w:hAnsi="Arial" w:cs="Arial"/>
          <w:sz w:val="24"/>
          <w:szCs w:val="24"/>
        </w:rPr>
        <w:t xml:space="preserve"> separate copy of the template should be saved </w:t>
      </w:r>
      <w:r w:rsidR="002D4D9F">
        <w:rPr>
          <w:rFonts w:ascii="Arial" w:hAnsi="Arial" w:cs="Arial"/>
          <w:sz w:val="24"/>
          <w:szCs w:val="24"/>
        </w:rPr>
        <w:t xml:space="preserve">after </w:t>
      </w:r>
      <w:r w:rsidR="008C4CA0">
        <w:rPr>
          <w:rFonts w:ascii="Arial" w:hAnsi="Arial" w:cs="Arial"/>
          <w:sz w:val="24"/>
          <w:szCs w:val="24"/>
        </w:rPr>
        <w:t xml:space="preserve">the reconciliation </w:t>
      </w:r>
      <w:r w:rsidR="008B53F8">
        <w:rPr>
          <w:rFonts w:ascii="Arial" w:hAnsi="Arial" w:cs="Arial"/>
          <w:sz w:val="24"/>
          <w:szCs w:val="24"/>
        </w:rPr>
        <w:t>and given an appropriate name</w:t>
      </w:r>
      <w:r>
        <w:rPr>
          <w:rFonts w:ascii="Arial" w:hAnsi="Arial" w:cs="Arial"/>
          <w:sz w:val="24"/>
          <w:szCs w:val="24"/>
        </w:rPr>
        <w:t xml:space="preserve">, so that at the end of the year there is a copy of the reconciliation for each month (in addition to a master copy of the template saved for budget setting at the start of the year). </w:t>
      </w:r>
    </w:p>
    <w:p w:rsidR="008C4CA0" w:rsidRDefault="008C4CA0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8E90BE2" wp14:editId="4F79BF56">
                <wp:simplePos x="0" y="0"/>
                <wp:positionH relativeFrom="column">
                  <wp:posOffset>422694</wp:posOffset>
                </wp:positionH>
                <wp:positionV relativeFrom="paragraph">
                  <wp:posOffset>400577</wp:posOffset>
                </wp:positionV>
                <wp:extent cx="1327547" cy="258793"/>
                <wp:effectExtent l="38100" t="38100" r="63500" b="12255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7547" cy="2587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1" o:spid="_x0000_s1026" type="#_x0000_t32" style="position:absolute;margin-left:33.3pt;margin-top:31.55pt;width:104.55pt;height:20.4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</w:t>
      </w:r>
      <w:r w:rsidR="00D73931">
        <w:rPr>
          <w:rFonts w:ascii="Arial" w:hAnsi="Arial" w:cs="Arial"/>
          <w:sz w:val="24"/>
          <w:szCs w:val="24"/>
        </w:rPr>
        <w:t xml:space="preserve">o save a separate monthly copy, </w:t>
      </w:r>
      <w:r>
        <w:rPr>
          <w:rFonts w:ascii="Arial" w:hAnsi="Arial" w:cs="Arial"/>
          <w:sz w:val="24"/>
          <w:szCs w:val="24"/>
        </w:rPr>
        <w:t xml:space="preserve">select ‘Save As’ rather than ‘Save’. This can be done by clicking ‘File’ in the top left of the spreadsheet </w:t>
      </w:r>
    </w:p>
    <w:p w:rsidR="008C4CA0" w:rsidRDefault="000B4F13" w:rsidP="007B52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BA867C9" wp14:editId="56A25206">
                <wp:simplePos x="0" y="0"/>
                <wp:positionH relativeFrom="column">
                  <wp:posOffset>621103</wp:posOffset>
                </wp:positionH>
                <wp:positionV relativeFrom="paragraph">
                  <wp:posOffset>620850</wp:posOffset>
                </wp:positionV>
                <wp:extent cx="451484" cy="1293963"/>
                <wp:effectExtent l="76200" t="38100" r="63500" b="78105"/>
                <wp:wrapNone/>
                <wp:docPr id="472" name="Straight Arrow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484" cy="1293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2" o:spid="_x0000_s1026" type="#_x0000_t32" style="position:absolute;margin-left:48.9pt;margin-top:48.9pt;width:35.55pt;height:101.9p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EDDBB4E" wp14:editId="6B675223">
                <wp:simplePos x="0" y="0"/>
                <wp:positionH relativeFrom="column">
                  <wp:posOffset>0</wp:posOffset>
                </wp:positionH>
                <wp:positionV relativeFrom="paragraph">
                  <wp:posOffset>534586</wp:posOffset>
                </wp:positionV>
                <wp:extent cx="776377" cy="224287"/>
                <wp:effectExtent l="114300" t="114300" r="138430" b="137795"/>
                <wp:wrapNone/>
                <wp:docPr id="469" name="Rounded 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2242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9" o:spid="_x0000_s1026" style="position:absolute;margin-left:0;margin-top:42.1pt;width:61.15pt;height:17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5C6E865" wp14:editId="6ACE693E">
                <wp:simplePos x="0" y="0"/>
                <wp:positionH relativeFrom="column">
                  <wp:posOffset>1</wp:posOffset>
                </wp:positionH>
                <wp:positionV relativeFrom="paragraph">
                  <wp:posOffset>129146</wp:posOffset>
                </wp:positionV>
                <wp:extent cx="370936" cy="224286"/>
                <wp:effectExtent l="114300" t="114300" r="124460" b="137795"/>
                <wp:wrapNone/>
                <wp:docPr id="468" name="Rounded 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242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8" o:spid="_x0000_s1026" style="position:absolute;margin-left:0;margin-top:10.15pt;width:29.2pt;height:17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" filled="f" strokecolor="red" strokeweight="2pt"/>
            </w:pict>
          </mc:Fallback>
        </mc:AlternateContent>
      </w:r>
      <w:r w:rsidR="008C4CA0">
        <w:rPr>
          <w:noProof/>
          <w:lang w:eastAsia="en-GB"/>
        </w:rPr>
        <w:drawing>
          <wp:inline distT="0" distB="0" distL="0" distR="0" wp14:anchorId="19DA5715" wp14:editId="684B918D">
            <wp:extent cx="1750240" cy="1444436"/>
            <wp:effectExtent l="0" t="0" r="2540" b="381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33" cy="14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A2" w:rsidRPr="008C4CA0" w:rsidRDefault="008C4CA0" w:rsidP="007B525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Then select ‘Save As’ and give the file an appropriate name e.g. </w:t>
      </w:r>
      <w:r>
        <w:rPr>
          <w:rFonts w:ascii="Arial" w:hAnsi="Arial" w:cs="Arial"/>
          <w:i/>
          <w:sz w:val="24"/>
          <w:szCs w:val="24"/>
        </w:rPr>
        <w:t>April Reconciliation, May Reconciliation etc.</w:t>
      </w:r>
    </w:p>
    <w:p w:rsidR="00476EF6" w:rsidRDefault="00476EF6" w:rsidP="007B5253">
      <w:pPr>
        <w:rPr>
          <w:rFonts w:ascii="Arial" w:hAnsi="Arial" w:cs="Arial"/>
          <w:color w:val="0070C0"/>
          <w:sz w:val="24"/>
          <w:szCs w:val="24"/>
        </w:rPr>
      </w:pPr>
      <w:r w:rsidRPr="00476EF6">
        <w:rPr>
          <w:rFonts w:ascii="Arial" w:hAnsi="Arial" w:cs="Arial"/>
          <w:sz w:val="24"/>
          <w:szCs w:val="24"/>
        </w:rPr>
        <w:t xml:space="preserve">The following month, open up the last reconciliation and hit the ‘clear sheet’ button on the </w:t>
      </w:r>
      <w:r w:rsidRPr="00476EF6">
        <w:rPr>
          <w:rFonts w:ascii="Arial" w:hAnsi="Arial" w:cs="Arial"/>
          <w:color w:val="0070C0"/>
          <w:sz w:val="24"/>
          <w:szCs w:val="24"/>
        </w:rPr>
        <w:t>‘Monthly</w:t>
      </w:r>
      <w:r w:rsidRPr="00E83DE2">
        <w:rPr>
          <w:rFonts w:ascii="Arial" w:hAnsi="Arial" w:cs="Arial"/>
          <w:color w:val="0070C0"/>
          <w:sz w:val="24"/>
          <w:szCs w:val="24"/>
        </w:rPr>
        <w:t xml:space="preserve"> Statement’ Tab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 w:rsidRPr="00476EF6">
        <w:rPr>
          <w:rFonts w:ascii="Arial" w:hAnsi="Arial" w:cs="Arial"/>
          <w:sz w:val="24"/>
          <w:szCs w:val="24"/>
        </w:rPr>
        <w:t>before pasting the next sta</w:t>
      </w:r>
      <w:r w:rsidR="000B4F13">
        <w:rPr>
          <w:rFonts w:ascii="Arial" w:hAnsi="Arial" w:cs="Arial"/>
          <w:sz w:val="24"/>
          <w:szCs w:val="24"/>
        </w:rPr>
        <w:t>tement in and repeating the process.</w:t>
      </w:r>
    </w:p>
    <w:p w:rsidR="00A85DD9" w:rsidRDefault="00A85DD9" w:rsidP="00A85DD9">
      <w:pPr>
        <w:pStyle w:val="Heading1"/>
        <w:rPr>
          <w:u w:val="single"/>
        </w:rPr>
      </w:pPr>
      <w:bookmarkStart w:id="25" w:name="_Toc444249048"/>
      <w:bookmarkStart w:id="26" w:name="_Toc444590692"/>
      <w:r w:rsidRPr="00B825BD">
        <w:rPr>
          <w:u w:val="single"/>
        </w:rPr>
        <w:t>‘BPS</w:t>
      </w:r>
      <w:r>
        <w:rPr>
          <w:u w:val="single"/>
        </w:rPr>
        <w:t xml:space="preserve"> Summary</w:t>
      </w:r>
      <w:r w:rsidRPr="00B825BD">
        <w:rPr>
          <w:u w:val="single"/>
        </w:rPr>
        <w:t>’ Tab</w:t>
      </w:r>
      <w:bookmarkEnd w:id="25"/>
      <w:bookmarkEnd w:id="26"/>
    </w:p>
    <w:p w:rsidR="00A85DD9" w:rsidRDefault="00A85DD9" w:rsidP="00A85DD9"/>
    <w:p w:rsidR="00A85DD9" w:rsidRDefault="00A85DD9" w:rsidP="00A85DD9">
      <w:pPr>
        <w:rPr>
          <w:rFonts w:ascii="Arial" w:hAnsi="Arial" w:cs="Arial"/>
          <w:sz w:val="24"/>
          <w:szCs w:val="24"/>
        </w:rPr>
      </w:pPr>
      <w:r w:rsidRPr="000B4F13">
        <w:rPr>
          <w:rFonts w:ascii="Arial" w:hAnsi="Arial" w:cs="Arial"/>
          <w:sz w:val="24"/>
          <w:szCs w:val="24"/>
        </w:rPr>
        <w:t>Once all the other tabs have been completed, this tab will summarise your funding by Ledg</w:t>
      </w:r>
      <w:r w:rsidR="006A1D13">
        <w:rPr>
          <w:rFonts w:ascii="Arial" w:hAnsi="Arial" w:cs="Arial"/>
          <w:sz w:val="24"/>
          <w:szCs w:val="24"/>
        </w:rPr>
        <w:t>er Code (I01, I02, I03, I05</w:t>
      </w:r>
      <w:r w:rsidRPr="000B4F13">
        <w:rPr>
          <w:rFonts w:ascii="Arial" w:hAnsi="Arial" w:cs="Arial"/>
          <w:sz w:val="24"/>
          <w:szCs w:val="24"/>
        </w:rPr>
        <w:t xml:space="preserve"> and I18</w:t>
      </w:r>
      <w:r>
        <w:rPr>
          <w:rFonts w:ascii="Arial" w:hAnsi="Arial" w:cs="Arial"/>
          <w:sz w:val="24"/>
          <w:szCs w:val="24"/>
        </w:rPr>
        <w:t>) for Years 1, 2 and 3, with totals for each year in cells C23, D23 and E23.</w:t>
      </w:r>
    </w:p>
    <w:p w:rsidR="00A85DD9" w:rsidRPr="000B4F13" w:rsidRDefault="00D32782" w:rsidP="00A85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Pooled funding totals for each year will be shown in the cells below (C</w:t>
      </w:r>
      <w:r w:rsidR="00582AF8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, D</w:t>
      </w:r>
      <w:r w:rsidR="00582AF8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and E</w:t>
      </w:r>
      <w:r w:rsidR="00582AF8">
        <w:rPr>
          <w:rFonts w:ascii="Arial" w:hAnsi="Arial" w:cs="Arial"/>
          <w:sz w:val="24"/>
          <w:szCs w:val="24"/>
        </w:rPr>
        <w:t>25</w:t>
      </w:r>
      <w:r w:rsidR="00C0449C">
        <w:rPr>
          <w:rFonts w:ascii="Arial" w:hAnsi="Arial" w:cs="Arial"/>
          <w:sz w:val="24"/>
          <w:szCs w:val="24"/>
        </w:rPr>
        <w:t>).</w:t>
      </w:r>
    </w:p>
    <w:p w:rsidR="00A85DD9" w:rsidRPr="000B4F13" w:rsidRDefault="00A85DD9" w:rsidP="00A85DD9">
      <w:pPr>
        <w:rPr>
          <w:rFonts w:ascii="Arial" w:hAnsi="Arial" w:cs="Arial"/>
          <w:sz w:val="24"/>
          <w:szCs w:val="24"/>
        </w:rPr>
      </w:pPr>
      <w:bookmarkStart w:id="27" w:name="_GoBack"/>
      <w:r>
        <w:rPr>
          <w:noProof/>
          <w:lang w:eastAsia="en-GB"/>
        </w:rPr>
        <w:drawing>
          <wp:inline distT="0" distB="0" distL="0" distR="0" wp14:anchorId="4B13C2C9" wp14:editId="50246A64">
            <wp:extent cx="5731510" cy="3168251"/>
            <wp:effectExtent l="19050" t="19050" r="2159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25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End w:id="27"/>
    </w:p>
    <w:p w:rsidR="00A85DD9" w:rsidRDefault="00A85DD9" w:rsidP="00A85DD9">
      <w:pPr>
        <w:rPr>
          <w:rFonts w:ascii="Arial" w:hAnsi="Arial" w:cs="Arial"/>
          <w:sz w:val="24"/>
          <w:szCs w:val="24"/>
        </w:rPr>
      </w:pPr>
    </w:p>
    <w:p w:rsidR="006A1D13" w:rsidRPr="00C0449C" w:rsidRDefault="006A1D13" w:rsidP="006A1D13">
      <w:r w:rsidRPr="000B4F13">
        <w:rPr>
          <w:rFonts w:ascii="Arial" w:hAnsi="Arial" w:cs="Arial"/>
          <w:sz w:val="24"/>
          <w:szCs w:val="24"/>
        </w:rPr>
        <w:t xml:space="preserve">These figures can then be used to complete the first 3 years of the </w:t>
      </w:r>
      <w:r w:rsidRPr="000B4F13">
        <w:rPr>
          <w:rFonts w:ascii="Arial" w:hAnsi="Arial" w:cs="Arial"/>
          <w:i/>
          <w:sz w:val="24"/>
          <w:szCs w:val="24"/>
        </w:rPr>
        <w:t>5 Years Data tab</w:t>
      </w:r>
      <w:r w:rsidRPr="000B4F13">
        <w:t xml:space="preserve"> </w:t>
      </w:r>
      <w:r w:rsidRPr="000B4F13">
        <w:rPr>
          <w:rFonts w:ascii="Arial" w:hAnsi="Arial" w:cs="Arial"/>
          <w:sz w:val="24"/>
          <w:szCs w:val="24"/>
        </w:rPr>
        <w:t>on the Budget Planning Software</w:t>
      </w:r>
      <w:r>
        <w:rPr>
          <w:rFonts w:ascii="Arial" w:hAnsi="Arial" w:cs="Arial"/>
          <w:sz w:val="24"/>
          <w:szCs w:val="24"/>
        </w:rPr>
        <w:t xml:space="preserve"> (BPS)</w:t>
      </w:r>
      <w:r w:rsidRPr="000B4F13">
        <w:rPr>
          <w:rFonts w:ascii="Arial" w:hAnsi="Arial" w:cs="Arial"/>
          <w:sz w:val="24"/>
          <w:szCs w:val="24"/>
        </w:rPr>
        <w:t>. Refer to the BPS guidance notes for further instructions</w:t>
      </w:r>
      <w:r>
        <w:rPr>
          <w:rFonts w:ascii="Arial" w:hAnsi="Arial" w:cs="Arial"/>
          <w:sz w:val="24"/>
          <w:szCs w:val="24"/>
        </w:rPr>
        <w:t xml:space="preserve"> on how to enter these figures on BPS</w:t>
      </w:r>
      <w:r w:rsidRPr="000B4F13">
        <w:rPr>
          <w:rFonts w:ascii="Arial" w:hAnsi="Arial" w:cs="Arial"/>
          <w:sz w:val="24"/>
          <w:szCs w:val="24"/>
        </w:rPr>
        <w:t>.</w:t>
      </w:r>
    </w:p>
    <w:p w:rsidR="006A1D13" w:rsidRDefault="006A1D13" w:rsidP="006A1D13">
      <w:pPr>
        <w:rPr>
          <w:rFonts w:ascii="Arial" w:hAnsi="Arial" w:cs="Arial"/>
          <w:sz w:val="24"/>
          <w:szCs w:val="24"/>
        </w:rPr>
      </w:pPr>
      <w:proofErr w:type="gramStart"/>
      <w:r w:rsidRPr="00421E99">
        <w:rPr>
          <w:rFonts w:ascii="Arial" w:hAnsi="Arial" w:cs="Arial"/>
          <w:b/>
          <w:sz w:val="24"/>
          <w:szCs w:val="24"/>
        </w:rPr>
        <w:t>N.B.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6A1D13" w:rsidRDefault="006A1D13" w:rsidP="006A1D1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B2E48">
        <w:rPr>
          <w:rFonts w:ascii="Arial" w:hAnsi="Arial" w:cs="Arial"/>
          <w:sz w:val="24"/>
          <w:szCs w:val="24"/>
        </w:rPr>
        <w:t>The PE &amp; Sports Grant will need to be accounted for within the I&amp;E section</w:t>
      </w:r>
      <w:r>
        <w:rPr>
          <w:rFonts w:ascii="Arial" w:hAnsi="Arial" w:cs="Arial"/>
          <w:sz w:val="24"/>
          <w:szCs w:val="24"/>
        </w:rPr>
        <w:t xml:space="preserve"> on BPS as it is not included within the funding templates</w:t>
      </w:r>
    </w:p>
    <w:p w:rsidR="008E0CDF" w:rsidRPr="00C0449C" w:rsidRDefault="006A1D13" w:rsidP="00A85DD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B2E48">
        <w:rPr>
          <w:rFonts w:ascii="Arial" w:hAnsi="Arial" w:cs="Arial"/>
          <w:sz w:val="24"/>
          <w:szCs w:val="24"/>
        </w:rPr>
        <w:t xml:space="preserve">On the accounts package, a UIFSM </w:t>
      </w:r>
      <w:r>
        <w:rPr>
          <w:rFonts w:ascii="Arial" w:hAnsi="Arial" w:cs="Arial"/>
          <w:sz w:val="24"/>
          <w:szCs w:val="24"/>
        </w:rPr>
        <w:t xml:space="preserve">year-end </w:t>
      </w:r>
      <w:r w:rsidRPr="00AB2E48">
        <w:rPr>
          <w:rFonts w:ascii="Arial" w:hAnsi="Arial" w:cs="Arial"/>
          <w:sz w:val="24"/>
          <w:szCs w:val="24"/>
        </w:rPr>
        <w:t>adjustment may need to be included in I18 (refer to closedown instructions on KELSI).</w:t>
      </w:r>
    </w:p>
    <w:sectPr w:rsidR="008E0CDF" w:rsidRPr="00C0449C" w:rsidSect="00C36CC3">
      <w:footerReference w:type="default" r:id="rId73"/>
      <w:footerReference w:type="first" r:id="rId74"/>
      <w:pgSz w:w="11906" w:h="16838" w:code="9"/>
      <w:pgMar w:top="1440" w:right="1440" w:bottom="1440" w:left="1440" w:header="709" w:footer="709" w:gutter="0"/>
      <w:pgBorders w:display="firstPage"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53D" w:rsidRDefault="0016153D" w:rsidP="00913A97">
      <w:pPr>
        <w:spacing w:after="0" w:line="240" w:lineRule="auto"/>
      </w:pPr>
      <w:r>
        <w:separator/>
      </w:r>
    </w:p>
  </w:endnote>
  <w:endnote w:type="continuationSeparator" w:id="0">
    <w:p w:rsidR="0016153D" w:rsidRDefault="0016153D" w:rsidP="0091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53D" w:rsidRDefault="0016153D">
    <w:pPr>
      <w:pStyle w:val="Footer"/>
    </w:pPr>
    <w:r>
      <w:t>Last updated 27/02/2017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52D3E">
      <w:rPr>
        <w:noProof/>
      </w:rPr>
      <w:t>2</w:t>
    </w:r>
    <w:r>
      <w:fldChar w:fldCharType="end"/>
    </w:r>
    <w:r>
      <w:t xml:space="preserve"> of </w:t>
    </w:r>
    <w:fldSimple w:instr=" NUMPAGES   \* MERGEFORMAT ">
      <w:r w:rsidR="00952D3E">
        <w:rPr>
          <w:noProof/>
        </w:rPr>
        <w:t>25</w:t>
      </w:r>
    </w:fldSimple>
  </w:p>
  <w:p w:rsidR="0016153D" w:rsidRPr="00395DB7" w:rsidRDefault="001615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53D" w:rsidRDefault="0016153D">
    <w:pPr>
      <w:pStyle w:val="Footer"/>
    </w:pPr>
    <w:r>
      <w:t>Last updated 01/03/2016</w:t>
    </w:r>
  </w:p>
  <w:p w:rsidR="0016153D" w:rsidRDefault="0016153D" w:rsidP="006A1D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53D" w:rsidRDefault="0016153D" w:rsidP="00913A97">
      <w:pPr>
        <w:spacing w:after="0" w:line="240" w:lineRule="auto"/>
      </w:pPr>
      <w:r>
        <w:separator/>
      </w:r>
    </w:p>
  </w:footnote>
  <w:footnote w:type="continuationSeparator" w:id="0">
    <w:p w:rsidR="0016153D" w:rsidRDefault="0016153D" w:rsidP="00913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16EE"/>
    <w:multiLevelType w:val="hybridMultilevel"/>
    <w:tmpl w:val="F0F20342"/>
    <w:lvl w:ilvl="0" w:tplc="A9E42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F438F"/>
    <w:multiLevelType w:val="hybridMultilevel"/>
    <w:tmpl w:val="1F7E6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E7DAA"/>
    <w:multiLevelType w:val="hybridMultilevel"/>
    <w:tmpl w:val="4A6EE3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16FC3"/>
    <w:multiLevelType w:val="hybridMultilevel"/>
    <w:tmpl w:val="D48E0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E5750"/>
    <w:multiLevelType w:val="hybridMultilevel"/>
    <w:tmpl w:val="BF34D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C2DD5"/>
    <w:multiLevelType w:val="hybridMultilevel"/>
    <w:tmpl w:val="A5727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D5"/>
    <w:rsid w:val="00005F10"/>
    <w:rsid w:val="0001469D"/>
    <w:rsid w:val="000154AB"/>
    <w:rsid w:val="00022DE9"/>
    <w:rsid w:val="000302F5"/>
    <w:rsid w:val="00032DEE"/>
    <w:rsid w:val="0003371C"/>
    <w:rsid w:val="00037F94"/>
    <w:rsid w:val="000538E0"/>
    <w:rsid w:val="0006161C"/>
    <w:rsid w:val="0006749E"/>
    <w:rsid w:val="000841BB"/>
    <w:rsid w:val="00091F11"/>
    <w:rsid w:val="00093E45"/>
    <w:rsid w:val="000B4F13"/>
    <w:rsid w:val="000B6BED"/>
    <w:rsid w:val="000C66EF"/>
    <w:rsid w:val="000D742C"/>
    <w:rsid w:val="000E16E9"/>
    <w:rsid w:val="000F118C"/>
    <w:rsid w:val="000F2F87"/>
    <w:rsid w:val="00104137"/>
    <w:rsid w:val="0010596B"/>
    <w:rsid w:val="001108AA"/>
    <w:rsid w:val="00111216"/>
    <w:rsid w:val="00115238"/>
    <w:rsid w:val="00116FCB"/>
    <w:rsid w:val="001334A7"/>
    <w:rsid w:val="00140B14"/>
    <w:rsid w:val="00146077"/>
    <w:rsid w:val="001507A1"/>
    <w:rsid w:val="001537F9"/>
    <w:rsid w:val="00155067"/>
    <w:rsid w:val="0016153D"/>
    <w:rsid w:val="00163FF1"/>
    <w:rsid w:val="001675F2"/>
    <w:rsid w:val="001935D5"/>
    <w:rsid w:val="00194225"/>
    <w:rsid w:val="00194949"/>
    <w:rsid w:val="001A2140"/>
    <w:rsid w:val="001A3636"/>
    <w:rsid w:val="001B1D3F"/>
    <w:rsid w:val="001B6449"/>
    <w:rsid w:val="001C3BC8"/>
    <w:rsid w:val="001D0B23"/>
    <w:rsid w:val="001D0FAC"/>
    <w:rsid w:val="001D2733"/>
    <w:rsid w:val="001F1140"/>
    <w:rsid w:val="001F1AFB"/>
    <w:rsid w:val="001F7805"/>
    <w:rsid w:val="00204E84"/>
    <w:rsid w:val="002167EF"/>
    <w:rsid w:val="00222661"/>
    <w:rsid w:val="00242C4A"/>
    <w:rsid w:val="00244CE9"/>
    <w:rsid w:val="00246092"/>
    <w:rsid w:val="002512C6"/>
    <w:rsid w:val="00251B2D"/>
    <w:rsid w:val="002766A4"/>
    <w:rsid w:val="00282F12"/>
    <w:rsid w:val="0028496E"/>
    <w:rsid w:val="002913A7"/>
    <w:rsid w:val="0029253C"/>
    <w:rsid w:val="00293306"/>
    <w:rsid w:val="00295982"/>
    <w:rsid w:val="00296489"/>
    <w:rsid w:val="002B68AD"/>
    <w:rsid w:val="002B7086"/>
    <w:rsid w:val="002C3533"/>
    <w:rsid w:val="002D0D9E"/>
    <w:rsid w:val="002D4D9F"/>
    <w:rsid w:val="002D618B"/>
    <w:rsid w:val="002F4394"/>
    <w:rsid w:val="002F6B79"/>
    <w:rsid w:val="00306964"/>
    <w:rsid w:val="00326449"/>
    <w:rsid w:val="00332DDA"/>
    <w:rsid w:val="00333948"/>
    <w:rsid w:val="003354F5"/>
    <w:rsid w:val="00335DFE"/>
    <w:rsid w:val="0034347C"/>
    <w:rsid w:val="00352039"/>
    <w:rsid w:val="0036293D"/>
    <w:rsid w:val="003670E5"/>
    <w:rsid w:val="0038230D"/>
    <w:rsid w:val="003847CC"/>
    <w:rsid w:val="003913FF"/>
    <w:rsid w:val="00391CB4"/>
    <w:rsid w:val="00392360"/>
    <w:rsid w:val="003927E9"/>
    <w:rsid w:val="00392880"/>
    <w:rsid w:val="00393CF4"/>
    <w:rsid w:val="003959CC"/>
    <w:rsid w:val="00395DB7"/>
    <w:rsid w:val="00396192"/>
    <w:rsid w:val="003A5803"/>
    <w:rsid w:val="003A5945"/>
    <w:rsid w:val="003A672D"/>
    <w:rsid w:val="003B32F2"/>
    <w:rsid w:val="003B4B0D"/>
    <w:rsid w:val="003B7F24"/>
    <w:rsid w:val="003C067B"/>
    <w:rsid w:val="003C10C1"/>
    <w:rsid w:val="003C2C5C"/>
    <w:rsid w:val="003C53EA"/>
    <w:rsid w:val="003C601B"/>
    <w:rsid w:val="003D1321"/>
    <w:rsid w:val="003D13D4"/>
    <w:rsid w:val="003D1E29"/>
    <w:rsid w:val="003D646D"/>
    <w:rsid w:val="003D6EFA"/>
    <w:rsid w:val="003F6FC4"/>
    <w:rsid w:val="00404794"/>
    <w:rsid w:val="00407111"/>
    <w:rsid w:val="004078FE"/>
    <w:rsid w:val="00421E99"/>
    <w:rsid w:val="0042319B"/>
    <w:rsid w:val="004345BC"/>
    <w:rsid w:val="0044414F"/>
    <w:rsid w:val="004456FC"/>
    <w:rsid w:val="0044616E"/>
    <w:rsid w:val="004610DB"/>
    <w:rsid w:val="00476EF6"/>
    <w:rsid w:val="00482C45"/>
    <w:rsid w:val="004874A6"/>
    <w:rsid w:val="00490952"/>
    <w:rsid w:val="004A612C"/>
    <w:rsid w:val="004A6E37"/>
    <w:rsid w:val="004A73D3"/>
    <w:rsid w:val="004B2E9E"/>
    <w:rsid w:val="004B63DE"/>
    <w:rsid w:val="004C0F89"/>
    <w:rsid w:val="004C47E9"/>
    <w:rsid w:val="004C7FC0"/>
    <w:rsid w:val="004E3C92"/>
    <w:rsid w:val="004E409E"/>
    <w:rsid w:val="004F2E6F"/>
    <w:rsid w:val="005043D7"/>
    <w:rsid w:val="00511402"/>
    <w:rsid w:val="00517D24"/>
    <w:rsid w:val="00525613"/>
    <w:rsid w:val="005261D9"/>
    <w:rsid w:val="00537F14"/>
    <w:rsid w:val="00540F33"/>
    <w:rsid w:val="00547037"/>
    <w:rsid w:val="005476BD"/>
    <w:rsid w:val="0055672E"/>
    <w:rsid w:val="00582AF8"/>
    <w:rsid w:val="0058403F"/>
    <w:rsid w:val="00590D26"/>
    <w:rsid w:val="0059547E"/>
    <w:rsid w:val="00595F0E"/>
    <w:rsid w:val="005A12D9"/>
    <w:rsid w:val="005A2D34"/>
    <w:rsid w:val="005A5657"/>
    <w:rsid w:val="005B03D0"/>
    <w:rsid w:val="005B420E"/>
    <w:rsid w:val="005D3972"/>
    <w:rsid w:val="005D6D9E"/>
    <w:rsid w:val="005D7670"/>
    <w:rsid w:val="005E3953"/>
    <w:rsid w:val="00612AFA"/>
    <w:rsid w:val="00617859"/>
    <w:rsid w:val="00644D01"/>
    <w:rsid w:val="00645F4E"/>
    <w:rsid w:val="00651D6D"/>
    <w:rsid w:val="00655EB7"/>
    <w:rsid w:val="00674C83"/>
    <w:rsid w:val="006949B7"/>
    <w:rsid w:val="006A1D13"/>
    <w:rsid w:val="006A4EEE"/>
    <w:rsid w:val="006B7AAA"/>
    <w:rsid w:val="006C005C"/>
    <w:rsid w:val="006C2FAB"/>
    <w:rsid w:val="006D3CDF"/>
    <w:rsid w:val="006E1572"/>
    <w:rsid w:val="006E3C9D"/>
    <w:rsid w:val="006E5824"/>
    <w:rsid w:val="006F426D"/>
    <w:rsid w:val="006F5AA5"/>
    <w:rsid w:val="0071265D"/>
    <w:rsid w:val="007126C8"/>
    <w:rsid w:val="00730839"/>
    <w:rsid w:val="0073689C"/>
    <w:rsid w:val="00741AC4"/>
    <w:rsid w:val="0074240D"/>
    <w:rsid w:val="00745EB1"/>
    <w:rsid w:val="00746897"/>
    <w:rsid w:val="00770B9F"/>
    <w:rsid w:val="00776432"/>
    <w:rsid w:val="00780B29"/>
    <w:rsid w:val="00781E03"/>
    <w:rsid w:val="007820DC"/>
    <w:rsid w:val="0079164E"/>
    <w:rsid w:val="00793B7D"/>
    <w:rsid w:val="007A0D20"/>
    <w:rsid w:val="007A2C52"/>
    <w:rsid w:val="007B25D6"/>
    <w:rsid w:val="007B3AEC"/>
    <w:rsid w:val="007B5253"/>
    <w:rsid w:val="007C039D"/>
    <w:rsid w:val="007C22B1"/>
    <w:rsid w:val="007D1569"/>
    <w:rsid w:val="007D29D1"/>
    <w:rsid w:val="007D4F61"/>
    <w:rsid w:val="007F04CC"/>
    <w:rsid w:val="007F3B43"/>
    <w:rsid w:val="007F7907"/>
    <w:rsid w:val="008069D0"/>
    <w:rsid w:val="00813A09"/>
    <w:rsid w:val="00813E21"/>
    <w:rsid w:val="00821435"/>
    <w:rsid w:val="0082355B"/>
    <w:rsid w:val="0082365D"/>
    <w:rsid w:val="00824902"/>
    <w:rsid w:val="0082545D"/>
    <w:rsid w:val="00826FD6"/>
    <w:rsid w:val="00827516"/>
    <w:rsid w:val="00831A04"/>
    <w:rsid w:val="00832B73"/>
    <w:rsid w:val="0083555F"/>
    <w:rsid w:val="00840106"/>
    <w:rsid w:val="00847A39"/>
    <w:rsid w:val="008531B9"/>
    <w:rsid w:val="00861C9F"/>
    <w:rsid w:val="0086203E"/>
    <w:rsid w:val="008631B9"/>
    <w:rsid w:val="00865BE8"/>
    <w:rsid w:val="0088437F"/>
    <w:rsid w:val="0089477A"/>
    <w:rsid w:val="00895BA2"/>
    <w:rsid w:val="00896C8C"/>
    <w:rsid w:val="008A29AD"/>
    <w:rsid w:val="008A3FF1"/>
    <w:rsid w:val="008A410E"/>
    <w:rsid w:val="008A4A1A"/>
    <w:rsid w:val="008A7ACA"/>
    <w:rsid w:val="008B284D"/>
    <w:rsid w:val="008B53F8"/>
    <w:rsid w:val="008B6E9A"/>
    <w:rsid w:val="008B7959"/>
    <w:rsid w:val="008C4CA0"/>
    <w:rsid w:val="008D2BBD"/>
    <w:rsid w:val="008E0CDF"/>
    <w:rsid w:val="008E6E40"/>
    <w:rsid w:val="0091057B"/>
    <w:rsid w:val="009113B6"/>
    <w:rsid w:val="00912549"/>
    <w:rsid w:val="00913A97"/>
    <w:rsid w:val="00916CF7"/>
    <w:rsid w:val="00930136"/>
    <w:rsid w:val="00946845"/>
    <w:rsid w:val="00952D3E"/>
    <w:rsid w:val="009768B2"/>
    <w:rsid w:val="00985E08"/>
    <w:rsid w:val="00997766"/>
    <w:rsid w:val="009A7BA4"/>
    <w:rsid w:val="009B058F"/>
    <w:rsid w:val="009B2C1F"/>
    <w:rsid w:val="009C2148"/>
    <w:rsid w:val="009C740D"/>
    <w:rsid w:val="009D0C3E"/>
    <w:rsid w:val="009D3D26"/>
    <w:rsid w:val="009E1AC3"/>
    <w:rsid w:val="009F33AC"/>
    <w:rsid w:val="009F619F"/>
    <w:rsid w:val="00A11C14"/>
    <w:rsid w:val="00A16C5B"/>
    <w:rsid w:val="00A1760F"/>
    <w:rsid w:val="00A17C49"/>
    <w:rsid w:val="00A210A4"/>
    <w:rsid w:val="00A2178F"/>
    <w:rsid w:val="00A24A58"/>
    <w:rsid w:val="00A25FD1"/>
    <w:rsid w:val="00A276FF"/>
    <w:rsid w:val="00A41960"/>
    <w:rsid w:val="00A419AF"/>
    <w:rsid w:val="00A53520"/>
    <w:rsid w:val="00A60AE3"/>
    <w:rsid w:val="00A62690"/>
    <w:rsid w:val="00A668AF"/>
    <w:rsid w:val="00A75AEC"/>
    <w:rsid w:val="00A85DD9"/>
    <w:rsid w:val="00A925C8"/>
    <w:rsid w:val="00A97E1A"/>
    <w:rsid w:val="00AB035E"/>
    <w:rsid w:val="00AB11BC"/>
    <w:rsid w:val="00AB2C03"/>
    <w:rsid w:val="00AB7C6B"/>
    <w:rsid w:val="00AC1170"/>
    <w:rsid w:val="00AC568F"/>
    <w:rsid w:val="00AD1A1E"/>
    <w:rsid w:val="00AD4910"/>
    <w:rsid w:val="00AE4A9B"/>
    <w:rsid w:val="00AE78F8"/>
    <w:rsid w:val="00AF1D91"/>
    <w:rsid w:val="00B04080"/>
    <w:rsid w:val="00B15AC4"/>
    <w:rsid w:val="00B21E99"/>
    <w:rsid w:val="00B40496"/>
    <w:rsid w:val="00B466B3"/>
    <w:rsid w:val="00B52F6A"/>
    <w:rsid w:val="00B74110"/>
    <w:rsid w:val="00B90696"/>
    <w:rsid w:val="00B92638"/>
    <w:rsid w:val="00B962AA"/>
    <w:rsid w:val="00BB385E"/>
    <w:rsid w:val="00BB592F"/>
    <w:rsid w:val="00BC0CA4"/>
    <w:rsid w:val="00BC1148"/>
    <w:rsid w:val="00BD4E70"/>
    <w:rsid w:val="00BF33C5"/>
    <w:rsid w:val="00C0449C"/>
    <w:rsid w:val="00C07BEA"/>
    <w:rsid w:val="00C223AF"/>
    <w:rsid w:val="00C355B1"/>
    <w:rsid w:val="00C36CC3"/>
    <w:rsid w:val="00C401E8"/>
    <w:rsid w:val="00C5378E"/>
    <w:rsid w:val="00C632C9"/>
    <w:rsid w:val="00C76299"/>
    <w:rsid w:val="00C804FC"/>
    <w:rsid w:val="00C8318F"/>
    <w:rsid w:val="00C85F9F"/>
    <w:rsid w:val="00C91009"/>
    <w:rsid w:val="00C93DB9"/>
    <w:rsid w:val="00C96E6A"/>
    <w:rsid w:val="00CA2951"/>
    <w:rsid w:val="00CA3B29"/>
    <w:rsid w:val="00CB49DE"/>
    <w:rsid w:val="00CC678A"/>
    <w:rsid w:val="00CC7DB9"/>
    <w:rsid w:val="00CC7F53"/>
    <w:rsid w:val="00CD5C9D"/>
    <w:rsid w:val="00CE5FD0"/>
    <w:rsid w:val="00CE7370"/>
    <w:rsid w:val="00CF0870"/>
    <w:rsid w:val="00CF4AEF"/>
    <w:rsid w:val="00CF5FFA"/>
    <w:rsid w:val="00CF6407"/>
    <w:rsid w:val="00D10FE8"/>
    <w:rsid w:val="00D32782"/>
    <w:rsid w:val="00D355FF"/>
    <w:rsid w:val="00D3641D"/>
    <w:rsid w:val="00D368E2"/>
    <w:rsid w:val="00D50250"/>
    <w:rsid w:val="00D50661"/>
    <w:rsid w:val="00D57B17"/>
    <w:rsid w:val="00D62747"/>
    <w:rsid w:val="00D73931"/>
    <w:rsid w:val="00D74917"/>
    <w:rsid w:val="00D76B37"/>
    <w:rsid w:val="00D84352"/>
    <w:rsid w:val="00D87B4F"/>
    <w:rsid w:val="00D92CA2"/>
    <w:rsid w:val="00DA082C"/>
    <w:rsid w:val="00DB072F"/>
    <w:rsid w:val="00DC128E"/>
    <w:rsid w:val="00DC5A08"/>
    <w:rsid w:val="00DD4AF7"/>
    <w:rsid w:val="00DD68FD"/>
    <w:rsid w:val="00DE3ED3"/>
    <w:rsid w:val="00DE6370"/>
    <w:rsid w:val="00DE70A1"/>
    <w:rsid w:val="00DF6569"/>
    <w:rsid w:val="00E11DEC"/>
    <w:rsid w:val="00E13712"/>
    <w:rsid w:val="00E2539E"/>
    <w:rsid w:val="00E317BA"/>
    <w:rsid w:val="00E40969"/>
    <w:rsid w:val="00E44B2A"/>
    <w:rsid w:val="00E456DD"/>
    <w:rsid w:val="00E462B6"/>
    <w:rsid w:val="00E64D9B"/>
    <w:rsid w:val="00E71D59"/>
    <w:rsid w:val="00E72744"/>
    <w:rsid w:val="00E72FCB"/>
    <w:rsid w:val="00E7488C"/>
    <w:rsid w:val="00E82F2B"/>
    <w:rsid w:val="00E83DE2"/>
    <w:rsid w:val="00E96449"/>
    <w:rsid w:val="00EB4136"/>
    <w:rsid w:val="00EB4680"/>
    <w:rsid w:val="00EB6354"/>
    <w:rsid w:val="00EC02FC"/>
    <w:rsid w:val="00EC573C"/>
    <w:rsid w:val="00EC6B7C"/>
    <w:rsid w:val="00ED2E00"/>
    <w:rsid w:val="00ED3D7D"/>
    <w:rsid w:val="00ED657F"/>
    <w:rsid w:val="00ED720E"/>
    <w:rsid w:val="00EE0869"/>
    <w:rsid w:val="00EE5A0F"/>
    <w:rsid w:val="00EF0F31"/>
    <w:rsid w:val="00EF27AA"/>
    <w:rsid w:val="00EF3CE3"/>
    <w:rsid w:val="00EF4EAD"/>
    <w:rsid w:val="00EF66C7"/>
    <w:rsid w:val="00F0592F"/>
    <w:rsid w:val="00F07828"/>
    <w:rsid w:val="00F07CBA"/>
    <w:rsid w:val="00F17AC0"/>
    <w:rsid w:val="00F2035A"/>
    <w:rsid w:val="00F20658"/>
    <w:rsid w:val="00F26D2C"/>
    <w:rsid w:val="00F372E2"/>
    <w:rsid w:val="00F4075D"/>
    <w:rsid w:val="00F407F5"/>
    <w:rsid w:val="00F441C7"/>
    <w:rsid w:val="00F50656"/>
    <w:rsid w:val="00F523DA"/>
    <w:rsid w:val="00F549E8"/>
    <w:rsid w:val="00F64221"/>
    <w:rsid w:val="00F718BE"/>
    <w:rsid w:val="00F7219F"/>
    <w:rsid w:val="00F81293"/>
    <w:rsid w:val="00F83CFD"/>
    <w:rsid w:val="00F905E6"/>
    <w:rsid w:val="00FA1591"/>
    <w:rsid w:val="00FA1B22"/>
    <w:rsid w:val="00FA6588"/>
    <w:rsid w:val="00FB761F"/>
    <w:rsid w:val="00FC0077"/>
    <w:rsid w:val="00FC0F45"/>
    <w:rsid w:val="00FD2EE6"/>
    <w:rsid w:val="00FD776A"/>
    <w:rsid w:val="00FE1843"/>
    <w:rsid w:val="00FE3EEC"/>
    <w:rsid w:val="00FE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20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20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20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20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00.emf"/><Relationship Id="rId34" Type="http://schemas.openxmlformats.org/officeDocument/2006/relationships/image" Target="media/image21.png"/><Relationship Id="rId42" Type="http://schemas.openxmlformats.org/officeDocument/2006/relationships/image" Target="media/image280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0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hyperlink" Target="mailto:ashley.martin@kent.gov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0.emf"/><Relationship Id="rId27" Type="http://schemas.openxmlformats.org/officeDocument/2006/relationships/image" Target="media/image150.emf"/><Relationship Id="rId30" Type="http://schemas.openxmlformats.org/officeDocument/2006/relationships/image" Target="media/image170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0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hyperlink" Target="mailto:specialpupiltracking@kent.gov.uk" TargetMode="External"/><Relationship Id="rId70" Type="http://schemas.openxmlformats.org/officeDocument/2006/relationships/hyperlink" Target="mailto:specialpupiltracking@kent.gov.uk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CF808-8750-4108-BA4E-01493307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D8D562EC</Template>
  <TotalTime>489</TotalTime>
  <Pages>25</Pages>
  <Words>3756</Words>
  <Characters>21413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25119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Holdsworth, Samuel - ST FP</dc:creator>
  <cp:lastModifiedBy>Martin, Ashley - BSS FP</cp:lastModifiedBy>
  <cp:revision>55</cp:revision>
  <cp:lastPrinted>2017-03-01T08:45:00Z</cp:lastPrinted>
  <dcterms:created xsi:type="dcterms:W3CDTF">2017-02-23T16:32:00Z</dcterms:created>
  <dcterms:modified xsi:type="dcterms:W3CDTF">2017-03-01T11:03:00Z</dcterms:modified>
</cp:coreProperties>
</file>